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58306BD0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6DA7873" w:rsidR="00281DC6" w:rsidRPr="00281DC6" w:rsidRDefault="00281DC6" w:rsidP="006E552D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 w:rsidR="008B45C3">
        <w:rPr>
          <w:sz w:val="22"/>
          <w:szCs w:val="22"/>
        </w:rPr>
        <w:t>m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56BEE825" w14:textId="7AF3E7DA" w:rsidR="002D2F12" w:rsidRDefault="00D63A7A" w:rsidP="002D2F12">
      <w:pPr>
        <w:jc w:val="center"/>
        <w:rPr>
          <w:b/>
          <w:sz w:val="28"/>
          <w:szCs w:val="28"/>
        </w:rPr>
      </w:pPr>
      <w:r w:rsidRPr="00D63A7A">
        <w:rPr>
          <w:b/>
          <w:sz w:val="28"/>
          <w:szCs w:val="28"/>
        </w:rPr>
        <w:t>Sprzęt jednorazowy dla Bloku Operacyjnego - dla zaawansowanych procedur onkologicznych w laparoskopii i laparotomii - krwawienia i nieszczelności leczone endoskopowo</w:t>
      </w:r>
    </w:p>
    <w:p w14:paraId="686096E9" w14:textId="77777777" w:rsidR="00D63A7A" w:rsidRDefault="00D63A7A" w:rsidP="002D2F12">
      <w:pPr>
        <w:jc w:val="center"/>
        <w:rPr>
          <w:b/>
          <w:sz w:val="28"/>
          <w:szCs w:val="28"/>
        </w:rPr>
      </w:pPr>
    </w:p>
    <w:p w14:paraId="3CCEC880" w14:textId="0876F5C3" w:rsidR="00281DC6" w:rsidRPr="00281DC6" w:rsidRDefault="00281DC6" w:rsidP="002D2F12">
      <w:pPr>
        <w:jc w:val="center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233FF064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</w:t>
      </w:r>
      <w:r w:rsidRPr="00281DC6">
        <w:rPr>
          <w:sz w:val="22"/>
        </w:rPr>
        <w:t xml:space="preserve">przedmiotu zamówienia </w:t>
      </w:r>
      <w:r w:rsidR="00647686" w:rsidRPr="001F5C81">
        <w:rPr>
          <w:sz w:val="22"/>
          <w:u w:val="single"/>
        </w:rPr>
        <w:t xml:space="preserve">uwzględniającą dojazd </w:t>
      </w:r>
      <w:r w:rsidR="00647686">
        <w:rPr>
          <w:sz w:val="22"/>
          <w:u w:val="single"/>
        </w:rPr>
        <w:br/>
      </w:r>
      <w:r w:rsidR="00647686" w:rsidRPr="001F5C81">
        <w:rPr>
          <w:sz w:val="22"/>
          <w:u w:val="single"/>
        </w:rPr>
        <w:t>do Zamawiającego</w:t>
      </w:r>
      <w:r w:rsidR="00647686">
        <w:rPr>
          <w:sz w:val="22"/>
        </w:rPr>
        <w:t xml:space="preserve"> </w:t>
      </w:r>
      <w:r w:rsidRPr="00281DC6">
        <w:rPr>
          <w:sz w:val="22"/>
        </w:rPr>
        <w:t>zgodnie ze Specyfikacją Warunków Zamówienia</w:t>
      </w:r>
      <w:r w:rsidR="00C90FD1">
        <w:rPr>
          <w:sz w:val="22"/>
        </w:rPr>
        <w:t>, Opisem Przedmiotu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7964B208" w14:textId="1313936E" w:rsidR="004C613E" w:rsidRPr="000D2EDF" w:rsidRDefault="004C613E" w:rsidP="004C613E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142306947"/>
      <w:bookmarkStart w:id="3" w:name="_Hlk51753816"/>
      <w:bookmarkStart w:id="4" w:name="_Hlk50105795"/>
      <w:r w:rsidRPr="000D2EDF">
        <w:rPr>
          <w:bCs/>
          <w:sz w:val="22"/>
          <w:u w:val="single"/>
          <w:lang w:val="en-US"/>
        </w:rPr>
        <w:t xml:space="preserve">Zadanie nr 1: </w:t>
      </w:r>
      <w:bookmarkStart w:id="5" w:name="_Hlk67910880"/>
    </w:p>
    <w:p w14:paraId="270EE594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95781591"/>
      <w:bookmarkEnd w:id="5"/>
      <w:r w:rsidRPr="007A62B1">
        <w:rPr>
          <w:bCs/>
          <w:sz w:val="22"/>
        </w:rPr>
        <w:lastRenderedPageBreak/>
        <w:t>Cena oferty wynosi: ________________________________________________________  zł netto</w:t>
      </w:r>
    </w:p>
    <w:p w14:paraId="018A1E3C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 _______ %, wynosi kwotę:</w:t>
      </w:r>
    </w:p>
    <w:p w14:paraId="2AB69181" w14:textId="1667811A" w:rsidR="004C613E" w:rsidRPr="007A62B1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</w:p>
    <w:p w14:paraId="38F8D410" w14:textId="77777777" w:rsidR="004C613E" w:rsidRPr="007A62B1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3CEC32C1" w14:textId="5C8A5A89" w:rsidR="004C613E" w:rsidRPr="000272DA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</w:t>
      </w:r>
      <w:r w:rsidR="00D63A7A">
        <w:rPr>
          <w:bCs/>
          <w:sz w:val="22"/>
        </w:rPr>
        <w:t xml:space="preserve"> </w:t>
      </w:r>
      <w:r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4C63FC77" w14:textId="5376DEBE" w:rsidR="004C613E" w:rsidRDefault="004C613E" w:rsidP="004C613E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D63A7A">
        <w:rPr>
          <w:b/>
          <w:sz w:val="22"/>
        </w:rPr>
        <w:t xml:space="preserve">12 </w:t>
      </w:r>
      <w:r w:rsidR="006E552D">
        <w:rPr>
          <w:b/>
          <w:sz w:val="22"/>
        </w:rPr>
        <w:t>miesi</w:t>
      </w:r>
      <w:r w:rsidR="00D63A7A">
        <w:rPr>
          <w:b/>
          <w:sz w:val="22"/>
        </w:rPr>
        <w:t>ęcy</w:t>
      </w:r>
      <w:r w:rsidRPr="00760909">
        <w:rPr>
          <w:b/>
          <w:sz w:val="22"/>
        </w:rPr>
        <w:t xml:space="preserve"> </w:t>
      </w:r>
      <w:r w:rsidRPr="007A6234">
        <w:rPr>
          <w:b/>
          <w:sz w:val="22"/>
        </w:rPr>
        <w:t>od daty zawarcia umowy</w:t>
      </w:r>
    </w:p>
    <w:p w14:paraId="32D93FB7" w14:textId="42C47DCE" w:rsidR="004C613E" w:rsidRDefault="004C613E" w:rsidP="004C613E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 xml:space="preserve">arunki płatności: </w:t>
      </w:r>
      <w:r w:rsidR="006E552D">
        <w:rPr>
          <w:bCs/>
          <w:sz w:val="22"/>
        </w:rPr>
        <w:t>60</w:t>
      </w:r>
      <w:r w:rsidRPr="00281DC6">
        <w:rPr>
          <w:bCs/>
          <w:sz w:val="22"/>
        </w:rPr>
        <w:t xml:space="preserve"> dni</w:t>
      </w:r>
    </w:p>
    <w:p w14:paraId="477A5FAB" w14:textId="77777777" w:rsidR="008E215E" w:rsidRPr="008E215E" w:rsidRDefault="008E215E" w:rsidP="008E215E">
      <w:pPr>
        <w:spacing w:after="120" w:line="276" w:lineRule="auto"/>
        <w:contextualSpacing/>
        <w:jc w:val="both"/>
        <w:rPr>
          <w:bCs/>
          <w:sz w:val="22"/>
        </w:rPr>
      </w:pPr>
      <w:r w:rsidRPr="008E215E">
        <w:rPr>
          <w:bCs/>
          <w:sz w:val="22"/>
        </w:rPr>
        <w:t>Termin dostawy do 48 godzin od złożenia pisemnego zamówienia drogą elektroniczną.</w:t>
      </w:r>
    </w:p>
    <w:p w14:paraId="635FB2B8" w14:textId="77777777" w:rsidR="008E215E" w:rsidRDefault="008E215E" w:rsidP="004C613E">
      <w:pPr>
        <w:spacing w:after="120" w:line="276" w:lineRule="auto"/>
        <w:contextualSpacing/>
        <w:jc w:val="both"/>
        <w:rPr>
          <w:bCs/>
          <w:sz w:val="22"/>
        </w:rPr>
      </w:pPr>
    </w:p>
    <w:p w14:paraId="536E2B31" w14:textId="77777777" w:rsidR="004C613E" w:rsidRDefault="004C613E" w:rsidP="004C613E">
      <w:pPr>
        <w:jc w:val="both"/>
        <w:rPr>
          <w:b/>
          <w:sz w:val="22"/>
          <w:szCs w:val="22"/>
        </w:rPr>
      </w:pPr>
      <w:bookmarkStart w:id="8" w:name="_Hlk135816524"/>
      <w:bookmarkEnd w:id="7"/>
    </w:p>
    <w:bookmarkEnd w:id="2"/>
    <w:bookmarkEnd w:id="8"/>
    <w:bookmarkEnd w:id="6"/>
    <w:bookmarkEnd w:id="3"/>
    <w:bookmarkEnd w:id="4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43DD707" w14:textId="1DADB7C7" w:rsidR="005159EF" w:rsidRDefault="005159EF" w:rsidP="005159EF">
      <w:pPr>
        <w:numPr>
          <w:ilvl w:val="0"/>
          <w:numId w:val="2"/>
        </w:numPr>
        <w:jc w:val="both"/>
      </w:pPr>
      <w:r w:rsidRPr="005159EF">
        <w:t xml:space="preserve">oświadczam, że </w:t>
      </w:r>
      <w:r>
        <w:t xml:space="preserve">zaoferowane wyroby medyczne posiadają polską wersję językową opisu wyrobu. </w:t>
      </w:r>
    </w:p>
    <w:p w14:paraId="4E90B41B" w14:textId="536ECEBB" w:rsidR="005159EF" w:rsidRPr="00A14CA3" w:rsidRDefault="005159EF" w:rsidP="005159EF">
      <w:pPr>
        <w:ind w:left="644"/>
        <w:jc w:val="both"/>
      </w:pPr>
      <w:r>
        <w:t>W przypadku kiedy na jednostkowym opakowaniu wyrobu medycznego nie ma polskiej wersji językowej opisu taka wersja znajdować się będzie na opakowaniu zbiorczym.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B8D9A14" w:rsidR="00D74BC1" w:rsidRDefault="00281DC6">
    <w:pPr>
      <w:pStyle w:val="Nagwek"/>
    </w:pPr>
    <w:r>
      <w:t>Znak sprawy: SZW/DZP/</w:t>
    </w:r>
    <w:r w:rsidR="00D63A7A">
      <w:t>4/2026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1244"/>
    <w:rsid w:val="000859D9"/>
    <w:rsid w:val="000B7920"/>
    <w:rsid w:val="001143EA"/>
    <w:rsid w:val="0018410E"/>
    <w:rsid w:val="00195E99"/>
    <w:rsid w:val="001F5C81"/>
    <w:rsid w:val="002569A6"/>
    <w:rsid w:val="00281DC6"/>
    <w:rsid w:val="002B612F"/>
    <w:rsid w:val="002D0B11"/>
    <w:rsid w:val="002D2F12"/>
    <w:rsid w:val="00302047"/>
    <w:rsid w:val="0030391A"/>
    <w:rsid w:val="00312C2D"/>
    <w:rsid w:val="003A652F"/>
    <w:rsid w:val="003B01B5"/>
    <w:rsid w:val="003B13D5"/>
    <w:rsid w:val="004064EE"/>
    <w:rsid w:val="004127BF"/>
    <w:rsid w:val="00443C09"/>
    <w:rsid w:val="00460383"/>
    <w:rsid w:val="00464AF2"/>
    <w:rsid w:val="00467243"/>
    <w:rsid w:val="004858D2"/>
    <w:rsid w:val="00486294"/>
    <w:rsid w:val="004A2566"/>
    <w:rsid w:val="004C613E"/>
    <w:rsid w:val="005001EB"/>
    <w:rsid w:val="0050665F"/>
    <w:rsid w:val="0051587F"/>
    <w:rsid w:val="005159E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47686"/>
    <w:rsid w:val="006929C9"/>
    <w:rsid w:val="006A2CCB"/>
    <w:rsid w:val="006B0115"/>
    <w:rsid w:val="006D020A"/>
    <w:rsid w:val="006E552D"/>
    <w:rsid w:val="006E5589"/>
    <w:rsid w:val="007331CA"/>
    <w:rsid w:val="00740C0B"/>
    <w:rsid w:val="007717C3"/>
    <w:rsid w:val="007C17F7"/>
    <w:rsid w:val="007D1797"/>
    <w:rsid w:val="007F7F77"/>
    <w:rsid w:val="0080270C"/>
    <w:rsid w:val="00813379"/>
    <w:rsid w:val="008A0311"/>
    <w:rsid w:val="008B45C3"/>
    <w:rsid w:val="008D136D"/>
    <w:rsid w:val="008D29B6"/>
    <w:rsid w:val="008E215E"/>
    <w:rsid w:val="00925288"/>
    <w:rsid w:val="00925993"/>
    <w:rsid w:val="00942685"/>
    <w:rsid w:val="00963F6F"/>
    <w:rsid w:val="009971F0"/>
    <w:rsid w:val="009E5297"/>
    <w:rsid w:val="00A35DA2"/>
    <w:rsid w:val="00A45690"/>
    <w:rsid w:val="00AB3447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82FBE"/>
    <w:rsid w:val="00C90FD1"/>
    <w:rsid w:val="00CA0475"/>
    <w:rsid w:val="00CA17AF"/>
    <w:rsid w:val="00CA7C6C"/>
    <w:rsid w:val="00CB2BE7"/>
    <w:rsid w:val="00CC709E"/>
    <w:rsid w:val="00CE0E13"/>
    <w:rsid w:val="00D17FD4"/>
    <w:rsid w:val="00D200D8"/>
    <w:rsid w:val="00D63A7A"/>
    <w:rsid w:val="00D710C9"/>
    <w:rsid w:val="00D74BC1"/>
    <w:rsid w:val="00D76DE9"/>
    <w:rsid w:val="00D81677"/>
    <w:rsid w:val="00D910A1"/>
    <w:rsid w:val="00E106BC"/>
    <w:rsid w:val="00E57579"/>
    <w:rsid w:val="00E67A95"/>
    <w:rsid w:val="00E82D72"/>
    <w:rsid w:val="00E93CBB"/>
    <w:rsid w:val="00EE7D93"/>
    <w:rsid w:val="00EF48E6"/>
    <w:rsid w:val="00F14904"/>
    <w:rsid w:val="00F2537A"/>
    <w:rsid w:val="00F67712"/>
    <w:rsid w:val="00F96DAA"/>
    <w:rsid w:val="00FA46AF"/>
    <w:rsid w:val="00FB4850"/>
    <w:rsid w:val="00FE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C613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114</TotalTime>
  <Pages>4</Pages>
  <Words>764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46</cp:revision>
  <cp:lastPrinted>2007-10-05T06:59:00Z</cp:lastPrinted>
  <dcterms:created xsi:type="dcterms:W3CDTF">2022-10-05T12:38:00Z</dcterms:created>
  <dcterms:modified xsi:type="dcterms:W3CDTF">2026-01-16T08:55:00Z</dcterms:modified>
</cp:coreProperties>
</file>