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A15ED" w:rsidRDefault="00176887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EA15ED">
        <w:rPr>
          <w:rFonts w:ascii="Arial Narrow" w:hAnsi="Arial Narrow" w:cs="Arial"/>
        </w:rPr>
        <w:t>Bydgoszcz</w:t>
      </w:r>
      <w:r w:rsidR="00986737" w:rsidRPr="00EA15ED">
        <w:rPr>
          <w:rFonts w:ascii="Arial Narrow" w:hAnsi="Arial Narrow" w:cs="Arial"/>
        </w:rPr>
        <w:t xml:space="preserve"> dnia: </w:t>
      </w:r>
      <w:r w:rsidRPr="00EA15ED">
        <w:rPr>
          <w:rFonts w:ascii="Arial Narrow" w:hAnsi="Arial Narrow" w:cs="Arial"/>
        </w:rPr>
        <w:t>2026-01-19</w:t>
      </w:r>
    </w:p>
    <w:p w:rsidR="00986737" w:rsidRPr="00EA15ED" w:rsidRDefault="00176887" w:rsidP="00986737">
      <w:pPr>
        <w:spacing w:line="360" w:lineRule="auto"/>
        <w:rPr>
          <w:rFonts w:ascii="Arial Narrow" w:hAnsi="Arial Narrow" w:cs="Arial"/>
          <w:b/>
          <w:bCs/>
        </w:rPr>
      </w:pPr>
      <w:r w:rsidRPr="00EA15ED">
        <w:rPr>
          <w:rFonts w:ascii="Arial Narrow" w:hAnsi="Arial Narrow" w:cs="Arial"/>
          <w:b/>
          <w:bCs/>
        </w:rPr>
        <w:t>10</w:t>
      </w:r>
      <w:r w:rsidR="00A87DE6" w:rsidRPr="00EA15ED">
        <w:rPr>
          <w:rFonts w:ascii="Arial Narrow" w:hAnsi="Arial Narrow" w:cs="Arial"/>
          <w:b/>
          <w:bCs/>
        </w:rPr>
        <w:t>.</w:t>
      </w:r>
      <w:r w:rsidRPr="00EA15ED">
        <w:rPr>
          <w:rFonts w:ascii="Arial Narrow" w:hAnsi="Arial Narrow" w:cs="Arial"/>
          <w:b/>
          <w:bCs/>
        </w:rPr>
        <w:t>WSzKzP SPZOZ</w:t>
      </w:r>
    </w:p>
    <w:p w:rsidR="00986737" w:rsidRPr="00EA15ED" w:rsidRDefault="00176887" w:rsidP="00986737">
      <w:pPr>
        <w:spacing w:line="360" w:lineRule="auto"/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>Powstańców Warszawy</w:t>
      </w:r>
      <w:r w:rsidR="00986737" w:rsidRPr="00EA15ED">
        <w:rPr>
          <w:rFonts w:ascii="Arial Narrow" w:hAnsi="Arial Narrow" w:cs="Arial"/>
        </w:rPr>
        <w:t xml:space="preserve"> </w:t>
      </w:r>
      <w:r w:rsidRPr="00EA15ED">
        <w:rPr>
          <w:rFonts w:ascii="Arial Narrow" w:hAnsi="Arial Narrow" w:cs="Arial"/>
        </w:rPr>
        <w:t>5</w:t>
      </w:r>
    </w:p>
    <w:p w:rsidR="00986737" w:rsidRPr="00EA15ED" w:rsidRDefault="00176887" w:rsidP="00986737">
      <w:pPr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>85-681</w:t>
      </w:r>
      <w:r w:rsidR="00986737" w:rsidRPr="00EA15ED">
        <w:rPr>
          <w:rFonts w:ascii="Arial Narrow" w:hAnsi="Arial Narrow" w:cs="Arial"/>
        </w:rPr>
        <w:t xml:space="preserve"> </w:t>
      </w:r>
      <w:r w:rsidRPr="00EA15ED">
        <w:rPr>
          <w:rFonts w:ascii="Arial Narrow" w:hAnsi="Arial Narrow" w:cs="Arial"/>
        </w:rPr>
        <w:t>Bydgoszcz</w:t>
      </w:r>
    </w:p>
    <w:p w:rsidR="00986737" w:rsidRPr="00EA15ED" w:rsidRDefault="00986737" w:rsidP="00986737">
      <w:pPr>
        <w:jc w:val="both"/>
        <w:rPr>
          <w:rFonts w:ascii="Arial Narrow" w:hAnsi="Arial Narrow" w:cs="Arial"/>
          <w:bCs/>
        </w:rPr>
      </w:pPr>
      <w:r w:rsidRPr="00EA15ED">
        <w:rPr>
          <w:rFonts w:ascii="Arial Narrow" w:hAnsi="Arial Narrow" w:cs="Arial"/>
          <w:bCs/>
        </w:rPr>
        <w:t>……………………………………</w:t>
      </w:r>
    </w:p>
    <w:p w:rsidR="00986737" w:rsidRPr="00EA15ED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EA15ED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A15E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A15E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EA15ED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EA15E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ab/>
        <w:t xml:space="preserve"> </w:t>
      </w:r>
    </w:p>
    <w:p w:rsidR="00986737" w:rsidRPr="00EA15E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A15ED">
        <w:rPr>
          <w:rFonts w:ascii="Arial Narrow" w:eastAsia="Calibri" w:hAnsi="Arial Narrow" w:cs="Arial"/>
          <w:lang w:eastAsia="en-US"/>
        </w:rPr>
        <w:t xml:space="preserve">Dotyczy </w:t>
      </w:r>
      <w:r w:rsidRPr="00EA15ED">
        <w:rPr>
          <w:rFonts w:ascii="Arial Narrow" w:hAnsi="Arial Narrow" w:cs="Arial"/>
        </w:rPr>
        <w:t>postępowania o udzielenie zamówienia publicznego</w:t>
      </w:r>
      <w:r w:rsidRPr="00EA15E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A15ED" w:rsidTr="005A632E">
        <w:tc>
          <w:tcPr>
            <w:tcW w:w="2269" w:type="dxa"/>
            <w:shd w:val="clear" w:color="auto" w:fill="auto"/>
          </w:tcPr>
          <w:p w:rsidR="00986737" w:rsidRPr="00EA15E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A15ED" w:rsidRDefault="0017688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15ED">
              <w:rPr>
                <w:rFonts w:ascii="Arial Narrow" w:hAnsi="Arial Narrow" w:cs="Arial"/>
                <w:bCs/>
              </w:rPr>
              <w:t>Dostawa produktów leczniczych na 24 miesięcy</w:t>
            </w:r>
            <w:r w:rsidR="00986737" w:rsidRPr="00EA15ED">
              <w:rPr>
                <w:rFonts w:ascii="Arial Narrow" w:hAnsi="Arial Narrow" w:cs="Arial"/>
                <w:bCs/>
              </w:rPr>
              <w:t>.</w:t>
            </w:r>
          </w:p>
        </w:tc>
      </w:tr>
      <w:tr w:rsidR="00176887" w:rsidRPr="00EA15ED" w:rsidTr="00A87DE6">
        <w:tc>
          <w:tcPr>
            <w:tcW w:w="2269" w:type="dxa"/>
            <w:shd w:val="clear" w:color="auto" w:fill="auto"/>
          </w:tcPr>
          <w:p w:rsidR="00176887" w:rsidRPr="00EA15ED" w:rsidRDefault="00176887" w:rsidP="00A87D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6887" w:rsidRPr="00EA15ED" w:rsidRDefault="00176887" w:rsidP="00A87D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15ED">
              <w:rPr>
                <w:rFonts w:ascii="Arial Narrow" w:hAnsi="Arial Narrow" w:cs="Arial"/>
                <w:bCs/>
              </w:rPr>
              <w:t>145/2025</w:t>
            </w:r>
          </w:p>
        </w:tc>
      </w:tr>
    </w:tbl>
    <w:p w:rsidR="00A80738" w:rsidRPr="00EA15E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EA15E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>Zamawiający, działając na podstawie art. 22</w:t>
      </w:r>
      <w:r w:rsidR="00FC7F5E" w:rsidRPr="00EA15ED">
        <w:rPr>
          <w:rFonts w:ascii="Arial Narrow" w:hAnsi="Arial Narrow" w:cs="Arial"/>
        </w:rPr>
        <w:t>2</w:t>
      </w:r>
      <w:r w:rsidRPr="00EA15ED">
        <w:rPr>
          <w:rFonts w:ascii="Arial Narrow" w:hAnsi="Arial Narrow" w:cs="Arial"/>
        </w:rPr>
        <w:t xml:space="preserve"> ust. 5 </w:t>
      </w:r>
      <w:r w:rsidRPr="00EA15ED">
        <w:rPr>
          <w:rFonts w:ascii="Arial Narrow" w:hAnsi="Arial Narrow" w:cs="Arial"/>
          <w:bCs/>
        </w:rPr>
        <w:t>ustawy z dnia 11 września 2019 r. Prawo zamówień publicznych</w:t>
      </w:r>
      <w:r w:rsidRPr="00EA15ED">
        <w:rPr>
          <w:rFonts w:ascii="Arial Narrow" w:hAnsi="Arial Narrow" w:cs="Arial"/>
        </w:rPr>
        <w:t xml:space="preserve"> </w:t>
      </w:r>
      <w:r w:rsidR="00176887" w:rsidRPr="00EA15ED">
        <w:rPr>
          <w:rFonts w:ascii="Arial Narrow" w:hAnsi="Arial Narrow" w:cs="Arial"/>
        </w:rPr>
        <w:t>(</w:t>
      </w:r>
      <w:proofErr w:type="spellStart"/>
      <w:r w:rsidR="00176887" w:rsidRPr="00EA15ED">
        <w:rPr>
          <w:rFonts w:ascii="Arial Narrow" w:hAnsi="Arial Narrow" w:cs="Arial"/>
        </w:rPr>
        <w:t>t.j</w:t>
      </w:r>
      <w:proofErr w:type="spellEnd"/>
      <w:r w:rsidR="00176887" w:rsidRPr="00EA15ED">
        <w:rPr>
          <w:rFonts w:ascii="Arial Narrow" w:hAnsi="Arial Narrow" w:cs="Arial"/>
        </w:rPr>
        <w:t xml:space="preserve">. Dz. U. z 2024 r. poz. 1320 z </w:t>
      </w:r>
      <w:proofErr w:type="spellStart"/>
      <w:r w:rsidR="00176887" w:rsidRPr="00EA15ED">
        <w:rPr>
          <w:rFonts w:ascii="Arial Narrow" w:hAnsi="Arial Narrow" w:cs="Arial"/>
        </w:rPr>
        <w:t>późn</w:t>
      </w:r>
      <w:proofErr w:type="spellEnd"/>
      <w:r w:rsidR="00176887" w:rsidRPr="00EA15ED">
        <w:rPr>
          <w:rFonts w:ascii="Arial Narrow" w:hAnsi="Arial Narrow" w:cs="Arial"/>
        </w:rPr>
        <w:t>. zm.)</w:t>
      </w:r>
      <w:r w:rsidR="00490DC0" w:rsidRPr="00EA15ED">
        <w:rPr>
          <w:rFonts w:ascii="Arial Narrow" w:hAnsi="Arial Narrow" w:cs="Arial"/>
        </w:rPr>
        <w:t xml:space="preserve"> </w:t>
      </w:r>
      <w:r w:rsidRPr="00EA15ED">
        <w:rPr>
          <w:rFonts w:ascii="Arial Narrow" w:hAnsi="Arial Narrow" w:cs="Arial"/>
        </w:rPr>
        <w:t>udostępnia</w:t>
      </w:r>
      <w:r w:rsidR="00F95C33" w:rsidRPr="00EA15ED">
        <w:rPr>
          <w:rFonts w:ascii="Arial Narrow" w:hAnsi="Arial Narrow" w:cs="Arial"/>
        </w:rPr>
        <w:t xml:space="preserve"> </w:t>
      </w:r>
      <w:r w:rsidR="004C7E9B" w:rsidRPr="00EA15ED">
        <w:rPr>
          <w:rFonts w:ascii="Arial Narrow" w:hAnsi="Arial Narrow" w:cs="Arial"/>
        </w:rPr>
        <w:t>informacj</w:t>
      </w:r>
      <w:r w:rsidR="00577BC6" w:rsidRPr="00EA15ED">
        <w:rPr>
          <w:rFonts w:ascii="Arial Narrow" w:hAnsi="Arial Narrow" w:cs="Arial"/>
        </w:rPr>
        <w:t>ę</w:t>
      </w:r>
      <w:r w:rsidR="00035488" w:rsidRPr="00EA15ED">
        <w:rPr>
          <w:rFonts w:ascii="Arial Narrow" w:hAnsi="Arial Narrow" w:cs="Arial"/>
        </w:rPr>
        <w:t xml:space="preserve"> z otwarcia ofert</w:t>
      </w:r>
      <w:r w:rsidR="00577BC6" w:rsidRPr="00EA15ED">
        <w:rPr>
          <w:rFonts w:ascii="Arial Narrow" w:hAnsi="Arial Narrow" w:cs="Arial"/>
        </w:rPr>
        <w:t>.</w:t>
      </w:r>
    </w:p>
    <w:p w:rsidR="00A80738" w:rsidRPr="00EA15E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>Podczas otwarcia ofert, mającego miejsce</w:t>
      </w:r>
      <w:r w:rsidR="00FF4AB1" w:rsidRPr="00EA15ED">
        <w:rPr>
          <w:rFonts w:ascii="Arial Narrow" w:hAnsi="Arial Narrow" w:cs="Arial"/>
        </w:rPr>
        <w:t xml:space="preserve"> w dniu </w:t>
      </w:r>
      <w:r w:rsidR="00176887" w:rsidRPr="00EA15ED">
        <w:rPr>
          <w:rFonts w:ascii="Arial Narrow" w:hAnsi="Arial Narrow" w:cs="Arial"/>
        </w:rPr>
        <w:t>19/01/2026</w:t>
      </w:r>
      <w:r w:rsidR="00FF4AB1" w:rsidRPr="00EA15ED">
        <w:rPr>
          <w:rFonts w:ascii="Arial Narrow" w:hAnsi="Arial Narrow" w:cs="Arial"/>
        </w:rPr>
        <w:t xml:space="preserve"> o godz. </w:t>
      </w:r>
      <w:r w:rsidR="00176887" w:rsidRPr="00EA15ED">
        <w:rPr>
          <w:rFonts w:ascii="Arial Narrow" w:hAnsi="Arial Narrow" w:cs="Arial"/>
        </w:rPr>
        <w:t>08:30</w:t>
      </w:r>
      <w:r w:rsidRPr="00EA15E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A15ED" w:rsidTr="005A632E">
        <w:tc>
          <w:tcPr>
            <w:tcW w:w="1276" w:type="dxa"/>
            <w:shd w:val="clear" w:color="auto" w:fill="F2F2F2"/>
            <w:vAlign w:val="center"/>
          </w:tcPr>
          <w:p w:rsidR="006B27ED" w:rsidRPr="00EA15E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Oferta n</w:t>
            </w:r>
            <w:r w:rsidR="006B27ED" w:rsidRPr="00EA15E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A15E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A15E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A15E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Cena oferty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Amgen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Puławska 145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02-715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580 694.40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Medicus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Spółka z ograniczoną odpowiedzialnością Spółka komandytowo-akcyjna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Browarowa 21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43 210.80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Medicus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Spółka z ograniczoną odpowiedzialnością Spółka komandytowo-akcyjna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Browarowa 21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12 592.80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Sanofi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Kasprzaka 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01-211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261 566.28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BERYL MED  POLAND Sp.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RTM. Witolda Pileckiego 59/151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69 751.80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5 109.48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2 160.00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378 432.00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28 199.34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10 584.00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10 345.32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106 790.40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1 857.60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14 904.00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Medyk-Lek Panek Spółka Komandytowa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Pawła Włodkowica 2 c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03-262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7 290.00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ARTIVION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Dziekońskiego 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86 616.00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CSL </w:t>
            </w:r>
            <w:proofErr w:type="spellStart"/>
            <w:r w:rsidRPr="00EA15ED">
              <w:rPr>
                <w:rFonts w:ascii="Arial Narrow" w:hAnsi="Arial Narrow" w:cs="Arial"/>
              </w:rPr>
              <w:t>Behring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A. Branickiego 17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2 313 360.00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24 175.80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31 104.00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28 522.80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103 464.00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64 000.26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Delfarma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Św. Teresy od Dzieciątka Jezus 111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74 354.76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Aesculap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Chifa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Tysiąclecia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113 724.00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Takeda Pharma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Prosta 68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2 265 165.00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Takeda Pharma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Prosta 68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00-838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108 108.00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82 134.00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161 838.00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370 915.20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311 202.00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342 900.00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Baxter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Kruczkowskiego 8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41 472.00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IMED Poland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Puławska 314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02-819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5 961.60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IMED Poland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Puławska 314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02-819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195 307.20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IMED Poland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Puławska 314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02-819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22 680.00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Neomed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Orężna 6A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36 882.00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Neomed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Orężna 6A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32 740.20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149 958.00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357 402.24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349 488.00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224 579.52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75 816.00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145 605.60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28 512.00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287 715.24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97 632.00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359 424.00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393 120.00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27 000.00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10 875.60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74 649.60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74 649.60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177 552.00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14 223.60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108 756.00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54 410.40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Fresenius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Kabi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Polska Sp. 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Al. Jerozolimskie 134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100 893.60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67 300.20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149 581.62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2 416 708.39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28 537.11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1 430 951.56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415 588.32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514 799.22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286 416.00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330 690.60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26 649.00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565 920.00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CENTRALA FARMACEUTYCZNA CEFARM SA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UL.JANA KAZIMIERZA 16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102 060.00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AstraZeneca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Kereskedelmi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és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Szolgáltató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Korlátolt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Felelősségű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Társaság</w:t>
            </w:r>
            <w:proofErr w:type="spellEnd"/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Alíz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utca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4. B. </w:t>
            </w:r>
            <w:proofErr w:type="spellStart"/>
            <w:r w:rsidRPr="00EA15ED">
              <w:rPr>
                <w:rFonts w:ascii="Arial Narrow" w:hAnsi="Arial Narrow" w:cs="Arial"/>
              </w:rPr>
              <w:t>ép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.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1117 Budapeszt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232 804.53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59 729.94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367 934.40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162 763.15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2 415 840.71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29 761.94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1 494 276.84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259 038.00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29 035.80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37 343.27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97 245.90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72 666.18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35 858.16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88 452.00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20 142.57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Neuca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Forteczna 35-37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206 802.95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2A17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54-6</w:t>
            </w:r>
            <w:r w:rsidR="002A17F5" w:rsidRPr="00EA15ED">
              <w:rPr>
                <w:rFonts w:ascii="Arial Narrow" w:hAnsi="Arial Narrow" w:cs="Arial"/>
              </w:rPr>
              <w:t>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411 859.98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2A17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54-6</w:t>
            </w:r>
            <w:r w:rsidR="002A17F5" w:rsidRPr="00EA15ED">
              <w:rPr>
                <w:rFonts w:ascii="Arial Narrow" w:hAnsi="Arial Narrow" w:cs="Arial"/>
              </w:rPr>
              <w:t>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38 892.84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140 443.45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51 516.00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891 389.90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60 332.58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370 310.40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623 626.55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2 888 119.80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149 334.84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54 478.87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2 417 492.63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2A17F5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31 455.00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532 059.69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1 554 621.71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1 462 857.07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4 359.42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517 789.84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75 278.74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75 689.06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247 104.00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29 241.00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64 411.20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325 408.43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152 162.50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12 563.10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311 344.21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126 768.24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169 540.10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18 030.98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210 380.06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23 849.10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82 515.24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94 584.67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Urtica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Krzemieniecka 120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54-</w:t>
            </w:r>
            <w:r w:rsidR="00845573" w:rsidRPr="00EA15ED">
              <w:rPr>
                <w:rFonts w:ascii="Arial Narrow" w:hAnsi="Arial Narrow" w:cs="Arial"/>
              </w:rPr>
              <w:t>613</w:t>
            </w:r>
            <w:r w:rsidRPr="00EA15ED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26 179.20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Komtur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Plac Farmacji 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117 936.00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Komtur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Plac Farmacji 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02-699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98 330.54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375 724.39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38 651.94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719 656.71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130 187.35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4 476.60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2 179.46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64 235.70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400 291.20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101 701.01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180 111.60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56 007.57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2 450 162.74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30 555.58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1 709 269.73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1 492 505.27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251 260.49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99 854.64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418 854.24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2 006 074.36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524 854.19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82 793.89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1 443 320.03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79 734.75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284 731.20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48 988.80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22 604.40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31 968.00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41 156.87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128 630.48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92 907.65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120 113.28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84 551.04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333 516.64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26 697.60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68 017.70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24 732.00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176 682.71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271 164.09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740 880.00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124 182.72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199 726.72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10 340.79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216 673.14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31 798.71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82 962.36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34 706.88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Salus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International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Pułaskiego 9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416.34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2 243.81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2 335 392.00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4 205.52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249 687.36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113 724.00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8 100.00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37 543.72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90 153.00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Bialmed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Kazimierzowska 46/48/35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92 102.40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38 820.01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495 119.52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400 464.00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146 209.54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384 231.60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2 478 600.00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32 405.40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1 553 297.49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117 799.92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1 521 511.93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254 393.57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100 818.00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1 967 194.34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14 767.92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524 817.17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1 457 748.91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394 243.20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42 865.20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13 230.00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98 280.00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32 616.00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50 618.79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104 273.57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94 711.68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86 209.92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339 982.49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lastRenderedPageBreak/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171 290.70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137 781.00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197 486.48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92 242.80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Asclepios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S.A.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Hubska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44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51 405.08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5 794.20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1 058.40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12 555.00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14 580.00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GENESIS PHARM Sp. z o. o. Sp. K.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Obywatelska 128/152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94-104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10 800.00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5 173.20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376 401.60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1 426 943.43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89 404.56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1 947 777.73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397 784.43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1 458 218.83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23 436.00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29 613.60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7 424.95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Tramco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</w:t>
            </w:r>
            <w:proofErr w:type="spellStart"/>
            <w:r w:rsidRPr="00EA15ED">
              <w:rPr>
                <w:rFonts w:ascii="Arial Narrow" w:hAnsi="Arial Narrow" w:cs="Arial"/>
              </w:rPr>
              <w:t>Sp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z o. 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Wolskie, </w:t>
            </w:r>
            <w:proofErr w:type="spellStart"/>
            <w:r w:rsidRPr="00EA15ED">
              <w:rPr>
                <w:rFonts w:ascii="Arial Narrow" w:hAnsi="Arial Narrow" w:cs="Arial"/>
              </w:rPr>
              <w:t>ul.Wolska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14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73 442.25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MIP Pharma Polska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Orzechowa 5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80-175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85 546.80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Inpharm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Strumykowa 28/11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03-138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22 728.60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Inpharm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Strumykowa 28/11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03-138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22 572.00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EA15ED">
              <w:rPr>
                <w:rFonts w:ascii="Arial Narrow" w:hAnsi="Arial Narrow" w:cs="Arial"/>
              </w:rPr>
              <w:t>Inpharm</w:t>
            </w:r>
            <w:proofErr w:type="spellEnd"/>
            <w:r w:rsidRPr="00EA15ED">
              <w:rPr>
                <w:rFonts w:ascii="Arial Narrow" w:hAnsi="Arial Narrow" w:cs="Arial"/>
              </w:rPr>
              <w:t xml:space="preserve">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Strumykowa 28/11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03-138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64 004.85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364 447.16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135 973.92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2 124.21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898 568.59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71 331.84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392 126.40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138 332.02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175 154.40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54 487.58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2 420 259.70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1 537 345.34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112 266.00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1 504 196.88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244 795.93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482 070.96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2 016 031.67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5 848.20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521 135.88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1 498 497.34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73 987.05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241 207.20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40 926.06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31 131.00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90 385.78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63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80 507.52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325 171.69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78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264 841.57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81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126 807.12 zł</w:t>
            </w:r>
          </w:p>
        </w:tc>
      </w:tr>
      <w:tr w:rsidR="00176887" w:rsidRPr="00EA15ED" w:rsidTr="00A87DE6"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84</w:t>
            </w:r>
          </w:p>
        </w:tc>
        <w:tc>
          <w:tcPr>
            <w:tcW w:w="3969" w:type="dxa"/>
            <w:shd w:val="clear" w:color="auto" w:fill="auto"/>
          </w:tcPr>
          <w:p w:rsidR="00176887" w:rsidRPr="00EA15ED" w:rsidRDefault="00176887" w:rsidP="00A87DE6">
            <w:pPr>
              <w:spacing w:before="80" w:after="40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Farmacol Logistyka Sp. z o.o.</w:t>
            </w:r>
          </w:p>
          <w:p w:rsidR="00176887" w:rsidRPr="00EA15ED" w:rsidRDefault="00176887" w:rsidP="00A87DE6">
            <w:pPr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 xml:space="preserve">Szopienicka 77 </w:t>
            </w:r>
          </w:p>
          <w:p w:rsidR="00176887" w:rsidRPr="00EA15ED" w:rsidRDefault="00176887" w:rsidP="00A87DE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76887" w:rsidRPr="00EA15ED" w:rsidRDefault="00176887" w:rsidP="00A87DE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A15ED">
              <w:rPr>
                <w:rFonts w:ascii="Arial Narrow" w:hAnsi="Arial Narrow" w:cs="Arial"/>
              </w:rPr>
              <w:t>231 868.54 zł</w:t>
            </w:r>
          </w:p>
        </w:tc>
      </w:tr>
    </w:tbl>
    <w:p w:rsidR="00A80738" w:rsidRPr="00EA15ED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A15ED">
        <w:rPr>
          <w:rFonts w:ascii="Arial Narrow" w:hAnsi="Arial Narrow" w:cs="Arial"/>
          <w:i/>
          <w:sz w:val="20"/>
        </w:rPr>
        <w:t>Zamawiający</w:t>
      </w:r>
    </w:p>
    <w:p w:rsidR="00D40C7C" w:rsidRDefault="00176887" w:rsidP="00173B20">
      <w:pPr>
        <w:jc w:val="right"/>
        <w:rPr>
          <w:rFonts w:ascii="Arial Narrow" w:hAnsi="Arial Narrow" w:cs="Arial"/>
        </w:rPr>
      </w:pPr>
      <w:r w:rsidRPr="00EA15ED">
        <w:rPr>
          <w:rFonts w:ascii="Arial Narrow" w:hAnsi="Arial Narrow" w:cs="Arial"/>
        </w:rPr>
        <w:t xml:space="preserve">  </w:t>
      </w:r>
      <w:bookmarkEnd w:id="0"/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Pr="00D40C7C" w:rsidRDefault="00D40C7C" w:rsidP="00D40C7C">
      <w:pPr>
        <w:rPr>
          <w:rFonts w:ascii="Arial Narrow" w:hAnsi="Arial Narrow" w:cs="Arial"/>
        </w:rPr>
      </w:pPr>
    </w:p>
    <w:p w:rsidR="00D40C7C" w:rsidRDefault="00D40C7C" w:rsidP="00D40C7C">
      <w:pPr>
        <w:rPr>
          <w:rFonts w:ascii="Arial Narrow" w:hAnsi="Arial Narrow" w:cs="Arial"/>
        </w:rPr>
      </w:pPr>
    </w:p>
    <w:p w:rsidR="00D40C7C" w:rsidRDefault="00D40C7C" w:rsidP="00D40C7C">
      <w:pPr>
        <w:rPr>
          <w:rFonts w:ascii="Arial Narrow" w:hAnsi="Arial Narrow" w:cs="Arial"/>
        </w:rPr>
      </w:pPr>
    </w:p>
    <w:p w:rsidR="00D40C7C" w:rsidRPr="00906D68" w:rsidRDefault="00D40C7C" w:rsidP="00D40C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9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D40C7C" w:rsidRPr="00906D68" w:rsidRDefault="00D40C7C" w:rsidP="00D40C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D40C7C" w:rsidRPr="00906D68" w:rsidRDefault="00D40C7C" w:rsidP="00D40C7C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D40C7C" w:rsidRPr="00BB547B" w:rsidRDefault="00D40C7C" w:rsidP="00D40C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i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19-01-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p w:rsidR="00C236D3" w:rsidRPr="00D40C7C" w:rsidRDefault="00C236D3" w:rsidP="00D40C7C">
      <w:pPr>
        <w:rPr>
          <w:rFonts w:ascii="Arial Narrow" w:hAnsi="Arial Narrow" w:cs="Arial"/>
        </w:rPr>
      </w:pPr>
    </w:p>
    <w:sectPr w:rsidR="00C236D3" w:rsidRPr="00D40C7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DE6" w:rsidRDefault="00A87DE6">
      <w:r>
        <w:separator/>
      </w:r>
    </w:p>
  </w:endnote>
  <w:endnote w:type="continuationSeparator" w:id="1">
    <w:p w:rsidR="00A87DE6" w:rsidRDefault="00A87D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Default="008321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87DE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7D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87DE6" w:rsidRDefault="00A87DE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Pr="00986737" w:rsidRDefault="0083215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A87DE6" w:rsidRPr="00986737" w:rsidRDefault="00A87DE6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40C7C">
      <w:rPr>
        <w:rFonts w:ascii="Arial" w:eastAsia="Calibri" w:hAnsi="Arial"/>
        <w:noProof/>
        <w:sz w:val="18"/>
        <w:szCs w:val="18"/>
        <w:lang w:eastAsia="en-US"/>
      </w:rPr>
      <w:t>18</w: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40C7C">
      <w:rPr>
        <w:rFonts w:ascii="Arial" w:eastAsia="Calibri" w:hAnsi="Arial"/>
        <w:noProof/>
        <w:sz w:val="18"/>
        <w:szCs w:val="18"/>
        <w:lang w:eastAsia="en-US"/>
      </w:rPr>
      <w:t>18</w:t>
    </w:r>
    <w:r w:rsidR="00832154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Default="00A87DE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87DE6" w:rsidRDefault="00A87DE6">
    <w:pPr>
      <w:pStyle w:val="Stopka"/>
      <w:tabs>
        <w:tab w:val="clear" w:pos="4536"/>
      </w:tabs>
      <w:jc w:val="center"/>
    </w:pPr>
  </w:p>
  <w:p w:rsidR="00A87DE6" w:rsidRDefault="00A87DE6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3215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2154">
      <w:rPr>
        <w:rStyle w:val="Numerstrony"/>
      </w:rPr>
      <w:fldChar w:fldCharType="separate"/>
    </w:r>
    <w:r>
      <w:rPr>
        <w:rStyle w:val="Numerstrony"/>
        <w:noProof/>
      </w:rPr>
      <w:t>1</w:t>
    </w:r>
    <w:r w:rsidR="00832154">
      <w:rPr>
        <w:rStyle w:val="Numerstrony"/>
      </w:rPr>
      <w:fldChar w:fldCharType="end"/>
    </w:r>
    <w:r>
      <w:rPr>
        <w:rStyle w:val="Numerstrony"/>
      </w:rPr>
      <w:t>/</w:t>
    </w:r>
    <w:r w:rsidR="0083215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2154">
      <w:rPr>
        <w:rStyle w:val="Numerstrony"/>
      </w:rPr>
      <w:fldChar w:fldCharType="separate"/>
    </w:r>
    <w:r>
      <w:rPr>
        <w:rStyle w:val="Numerstrony"/>
        <w:noProof/>
      </w:rPr>
      <w:t>1</w:t>
    </w:r>
    <w:r w:rsidR="0083215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DE6" w:rsidRDefault="00A87DE6">
      <w:r>
        <w:separator/>
      </w:r>
    </w:p>
  </w:footnote>
  <w:footnote w:type="continuationSeparator" w:id="1">
    <w:p w:rsidR="00A87DE6" w:rsidRDefault="00A87D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Default="00A87D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Default="00A87D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DE6" w:rsidRDefault="00A87D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887"/>
    <w:rsid w:val="00002ADD"/>
    <w:rsid w:val="00007727"/>
    <w:rsid w:val="00017720"/>
    <w:rsid w:val="00035488"/>
    <w:rsid w:val="000D7F25"/>
    <w:rsid w:val="000E00E5"/>
    <w:rsid w:val="00173B20"/>
    <w:rsid w:val="00176887"/>
    <w:rsid w:val="001C69FF"/>
    <w:rsid w:val="0023318D"/>
    <w:rsid w:val="002A17F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A6A29"/>
    <w:rsid w:val="00832154"/>
    <w:rsid w:val="00843263"/>
    <w:rsid w:val="00845573"/>
    <w:rsid w:val="00861E75"/>
    <w:rsid w:val="008D1AF3"/>
    <w:rsid w:val="00986737"/>
    <w:rsid w:val="009D19BD"/>
    <w:rsid w:val="009F189D"/>
    <w:rsid w:val="00A80738"/>
    <w:rsid w:val="00A87DE6"/>
    <w:rsid w:val="00BB547B"/>
    <w:rsid w:val="00C236D3"/>
    <w:rsid w:val="00C659E2"/>
    <w:rsid w:val="00C82837"/>
    <w:rsid w:val="00CA3D66"/>
    <w:rsid w:val="00CB0802"/>
    <w:rsid w:val="00D40C7C"/>
    <w:rsid w:val="00D665F5"/>
    <w:rsid w:val="00D7128F"/>
    <w:rsid w:val="00EA15E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0C7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0C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D40C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18</Pages>
  <Words>3704</Words>
  <Characters>17725</Characters>
  <Application>Microsoft Office Word</Application>
  <DocSecurity>0</DocSecurity>
  <Lines>147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2026-01-19T11:06:00Z</dcterms:created>
  <dcterms:modified xsi:type="dcterms:W3CDTF">2026-01-19T12:01:00Z</dcterms:modified>
</cp:coreProperties>
</file>