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DF91675" w14:textId="77777777" w:rsidR="005A58F5" w:rsidRPr="00BB5BCB" w:rsidRDefault="005A58F5" w:rsidP="004D70B8">
      <w:pPr>
        <w:pStyle w:val="Tekstpodstawowy"/>
        <w:spacing w:after="0"/>
        <w:jc w:val="right"/>
        <w:rPr>
          <w:b/>
          <w:caps/>
          <w:sz w:val="24"/>
          <w:szCs w:val="24"/>
        </w:rPr>
      </w:pPr>
      <w:r w:rsidRPr="00BB5BCB">
        <w:rPr>
          <w:b/>
          <w:sz w:val="24"/>
          <w:szCs w:val="24"/>
        </w:rPr>
        <w:t xml:space="preserve">Załącznik </w:t>
      </w:r>
      <w:r w:rsidR="00067366" w:rsidRPr="00BB5BCB">
        <w:rPr>
          <w:b/>
          <w:sz w:val="24"/>
          <w:szCs w:val="24"/>
        </w:rPr>
        <w:t>N</w:t>
      </w:r>
      <w:r w:rsidRPr="00BB5BCB">
        <w:rPr>
          <w:b/>
          <w:sz w:val="24"/>
          <w:szCs w:val="24"/>
        </w:rPr>
        <w:t>r 1</w:t>
      </w:r>
      <w:r w:rsidR="009A4F47" w:rsidRPr="00BB5BCB">
        <w:rPr>
          <w:b/>
          <w:sz w:val="24"/>
          <w:szCs w:val="24"/>
        </w:rPr>
        <w:t xml:space="preserve"> </w:t>
      </w:r>
    </w:p>
    <w:p w14:paraId="37DF771F" w14:textId="77777777" w:rsidR="005A58F5" w:rsidRPr="00BB5BCB" w:rsidRDefault="005A58F5" w:rsidP="004D70B8">
      <w:pPr>
        <w:keepLines/>
        <w:tabs>
          <w:tab w:val="center" w:pos="4536"/>
        </w:tabs>
        <w:ind w:left="4111"/>
        <w:rPr>
          <w:rFonts w:ascii="Times New Roman" w:hAnsi="Times New Roman"/>
          <w:sz w:val="24"/>
          <w:szCs w:val="24"/>
        </w:rPr>
      </w:pPr>
      <w:r w:rsidRPr="00BB5BCB">
        <w:rPr>
          <w:rFonts w:ascii="Times New Roman" w:hAnsi="Times New Roman"/>
          <w:sz w:val="24"/>
          <w:szCs w:val="24"/>
        </w:rPr>
        <w:t xml:space="preserve">  /wzór/</w:t>
      </w:r>
    </w:p>
    <w:p w14:paraId="12E9BA54" w14:textId="77777777" w:rsidR="005A58F5" w:rsidRPr="00BB5BCB" w:rsidRDefault="005A58F5" w:rsidP="004D70B8">
      <w:pPr>
        <w:pStyle w:val="Tekstpodstawowy"/>
        <w:keepLines/>
        <w:spacing w:after="0"/>
        <w:jc w:val="center"/>
        <w:rPr>
          <w:b/>
          <w:bCs/>
          <w:sz w:val="24"/>
          <w:szCs w:val="24"/>
          <w:u w:val="single"/>
        </w:rPr>
      </w:pPr>
      <w:r w:rsidRPr="00BB5BCB">
        <w:rPr>
          <w:b/>
          <w:bCs/>
          <w:sz w:val="24"/>
          <w:szCs w:val="24"/>
          <w:u w:val="single"/>
        </w:rPr>
        <w:t>FORMULARZ OFERTY</w:t>
      </w:r>
      <w:r w:rsidR="000D416F" w:rsidRPr="00BB5BCB">
        <w:rPr>
          <w:b/>
          <w:bCs/>
          <w:sz w:val="24"/>
          <w:szCs w:val="24"/>
          <w:u w:val="single"/>
        </w:rPr>
        <w:t xml:space="preserve"> </w:t>
      </w:r>
    </w:p>
    <w:p w14:paraId="2B9DE8BB" w14:textId="77777777" w:rsidR="005A58F5" w:rsidRPr="00BB5BCB" w:rsidRDefault="005A58F5" w:rsidP="004D70B8">
      <w:pPr>
        <w:pStyle w:val="Tekstpodstawowy"/>
        <w:keepLines/>
        <w:spacing w:after="0"/>
        <w:rPr>
          <w:sz w:val="24"/>
          <w:szCs w:val="24"/>
        </w:rPr>
      </w:pPr>
      <w:r w:rsidRPr="00BB5BCB">
        <w:rPr>
          <w:b/>
          <w:bCs/>
          <w:sz w:val="24"/>
          <w:szCs w:val="24"/>
        </w:rPr>
        <w:tab/>
      </w:r>
    </w:p>
    <w:p w14:paraId="63F61AF5" w14:textId="77777777" w:rsidR="005A58F5" w:rsidRPr="00BB5BCB" w:rsidRDefault="005A58F5" w:rsidP="004D70B8">
      <w:pPr>
        <w:pStyle w:val="Listownik"/>
        <w:rPr>
          <w:rFonts w:ascii="Times New Roman" w:hAnsi="Times New Roman"/>
          <w:sz w:val="24"/>
          <w:szCs w:val="24"/>
        </w:rPr>
      </w:pPr>
      <w:r w:rsidRPr="00BB5BCB">
        <w:rPr>
          <w:rFonts w:ascii="Times New Roman" w:hAnsi="Times New Roman"/>
          <w:sz w:val="24"/>
          <w:szCs w:val="24"/>
        </w:rPr>
        <w:t>NAZWA WYKONAWCY: .......................................................................................................</w:t>
      </w:r>
    </w:p>
    <w:p w14:paraId="73751EB7" w14:textId="77777777" w:rsidR="005A58F5" w:rsidRPr="00BB5BCB" w:rsidRDefault="005A58F5" w:rsidP="004D70B8">
      <w:pPr>
        <w:rPr>
          <w:rFonts w:ascii="Times New Roman" w:hAnsi="Times New Roman"/>
          <w:sz w:val="24"/>
          <w:szCs w:val="24"/>
        </w:rPr>
      </w:pPr>
      <w:r w:rsidRPr="00BB5BCB">
        <w:rPr>
          <w:rFonts w:ascii="Times New Roman" w:hAnsi="Times New Roman"/>
          <w:sz w:val="24"/>
          <w:szCs w:val="24"/>
        </w:rPr>
        <w:t>ADRES WYKONAWCY: ...........................................................................................................</w:t>
      </w:r>
    </w:p>
    <w:p w14:paraId="6F283A07" w14:textId="77777777" w:rsidR="005A58F5" w:rsidRPr="00BB5BCB" w:rsidRDefault="005A58F5" w:rsidP="004D70B8">
      <w:pPr>
        <w:rPr>
          <w:rFonts w:ascii="Times New Roman" w:hAnsi="Times New Roman"/>
          <w:sz w:val="24"/>
          <w:szCs w:val="24"/>
        </w:rPr>
      </w:pPr>
      <w:r w:rsidRPr="00BB5BCB">
        <w:rPr>
          <w:rFonts w:ascii="Times New Roman" w:hAnsi="Times New Roman"/>
          <w:sz w:val="24"/>
          <w:szCs w:val="24"/>
        </w:rPr>
        <w:t>NR TELEFONU: ..................................................... EMAL: .....................................................</w:t>
      </w:r>
    </w:p>
    <w:p w14:paraId="75471FF1" w14:textId="77777777" w:rsidR="005A58F5" w:rsidRPr="00BB5BCB" w:rsidRDefault="005A58F5" w:rsidP="004D70B8">
      <w:pPr>
        <w:rPr>
          <w:rFonts w:ascii="Times New Roman" w:hAnsi="Times New Roman"/>
          <w:sz w:val="24"/>
          <w:szCs w:val="24"/>
        </w:rPr>
      </w:pPr>
      <w:r w:rsidRPr="00BB5BCB">
        <w:rPr>
          <w:rFonts w:ascii="Times New Roman" w:hAnsi="Times New Roman"/>
          <w:sz w:val="24"/>
          <w:szCs w:val="24"/>
        </w:rPr>
        <w:t>NIP:   ..........................................................REGON:  ................................................................</w:t>
      </w:r>
    </w:p>
    <w:p w14:paraId="44A15510" w14:textId="77777777" w:rsidR="004A0081" w:rsidRPr="00BB5BCB" w:rsidRDefault="004A0081" w:rsidP="004D70B8">
      <w:pPr>
        <w:pStyle w:val="Tekstpodstawowy"/>
        <w:keepLines/>
        <w:spacing w:after="0"/>
        <w:rPr>
          <w:b/>
          <w:bCs/>
          <w:sz w:val="24"/>
          <w:szCs w:val="24"/>
        </w:rPr>
      </w:pPr>
    </w:p>
    <w:p w14:paraId="7C493208" w14:textId="77777777" w:rsidR="00067366" w:rsidRDefault="005A58F5" w:rsidP="004D70B8">
      <w:pPr>
        <w:pStyle w:val="Tekstpodstawowy21"/>
        <w:jc w:val="center"/>
      </w:pPr>
      <w:r w:rsidRPr="00BB5BCB">
        <w:t xml:space="preserve">W związku z </w:t>
      </w:r>
      <w:r w:rsidR="00712923">
        <w:t>zapytaniem ofertowym</w:t>
      </w:r>
      <w:r w:rsidRPr="00BB5BCB">
        <w:t xml:space="preserve"> na:</w:t>
      </w:r>
      <w:r w:rsidR="00FA3CC9" w:rsidRPr="00BB5BCB">
        <w:t xml:space="preserve"> </w:t>
      </w:r>
    </w:p>
    <w:p w14:paraId="1F115A57" w14:textId="77777777" w:rsidR="00712103" w:rsidRPr="00712103" w:rsidRDefault="00BB77D6" w:rsidP="00712103">
      <w:pPr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BB77D6">
        <w:rPr>
          <w:rFonts w:ascii="Times New Roman" w:hAnsi="Times New Roman"/>
          <w:b/>
          <w:bCs/>
          <w:sz w:val="24"/>
          <w:szCs w:val="24"/>
          <w:u w:val="single"/>
        </w:rPr>
        <w:t xml:space="preserve">Pełnienie roli asystenta administracyjnego Studiów Podyplomowych Seksuologia Kliniczna - Opiniowanie, Edukacja, Terapia </w:t>
      </w:r>
    </w:p>
    <w:p w14:paraId="77C371C7" w14:textId="77777777" w:rsidR="00067540" w:rsidRDefault="00067540" w:rsidP="009336B6">
      <w:pPr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</w:p>
    <w:p w14:paraId="1FF0C5A6" w14:textId="77777777" w:rsidR="00C55EED" w:rsidRDefault="00C55EED" w:rsidP="004D70B8">
      <w:pPr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72DB2993" w14:textId="77777777" w:rsidR="00C55EED" w:rsidRPr="00BB5BCB" w:rsidRDefault="00C55EED" w:rsidP="004D70B8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CD6D60D" w14:textId="77777777" w:rsidR="00712103" w:rsidRPr="00712103" w:rsidRDefault="00A0486F" w:rsidP="00712103">
      <w:pPr>
        <w:pStyle w:val="Tekstpodstawowy"/>
        <w:numPr>
          <w:ilvl w:val="0"/>
          <w:numId w:val="20"/>
        </w:numPr>
        <w:tabs>
          <w:tab w:val="left" w:pos="426"/>
        </w:tabs>
        <w:overflowPunct/>
        <w:autoSpaceDE/>
        <w:spacing w:after="0"/>
        <w:ind w:left="426"/>
        <w:jc w:val="both"/>
        <w:rPr>
          <w:b/>
          <w:sz w:val="24"/>
          <w:szCs w:val="24"/>
        </w:rPr>
      </w:pPr>
      <w:r w:rsidRPr="00451FE8">
        <w:rPr>
          <w:sz w:val="24"/>
          <w:szCs w:val="24"/>
        </w:rPr>
        <w:t>Oferujemy wykonanie prac objętych przedmiotem zamówienia za cen</w:t>
      </w:r>
      <w:r w:rsidR="00067540">
        <w:rPr>
          <w:sz w:val="24"/>
          <w:szCs w:val="24"/>
        </w:rPr>
        <w:t xml:space="preserve">ę wyliczoną                   </w:t>
      </w:r>
      <w:r w:rsidR="0026614C" w:rsidRPr="0026614C">
        <w:rPr>
          <w:sz w:val="24"/>
          <w:szCs w:val="24"/>
        </w:rPr>
        <w:t xml:space="preserve"> </w:t>
      </w:r>
      <w:r w:rsidRPr="00451FE8">
        <w:rPr>
          <w:sz w:val="24"/>
          <w:szCs w:val="24"/>
        </w:rPr>
        <w:t>w wysokości</w:t>
      </w:r>
      <w:r w:rsidR="00712103">
        <w:rPr>
          <w:sz w:val="24"/>
          <w:szCs w:val="24"/>
        </w:rPr>
        <w:t>:</w:t>
      </w:r>
    </w:p>
    <w:p w14:paraId="38DE8F0F" w14:textId="77777777" w:rsidR="00712103" w:rsidRDefault="00BB77D6" w:rsidP="00BB77D6">
      <w:pPr>
        <w:pStyle w:val="Tekstpodstawowy"/>
        <w:tabs>
          <w:tab w:val="left" w:pos="426"/>
          <w:tab w:val="left" w:pos="6810"/>
        </w:tabs>
        <w:overflowPunct/>
        <w:autoSpaceDE/>
        <w:spacing w:after="0"/>
        <w:ind w:left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4D230039" w14:textId="14793CBC" w:rsidR="00A0486F" w:rsidRPr="00067540" w:rsidRDefault="00712103" w:rsidP="00712103">
      <w:pPr>
        <w:pStyle w:val="Tekstpodstawowy"/>
        <w:tabs>
          <w:tab w:val="left" w:pos="426"/>
        </w:tabs>
        <w:overflowPunct/>
        <w:autoSpaceDE/>
        <w:spacing w:after="0"/>
        <w:ind w:left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……………………zł brutto/1h x </w:t>
      </w:r>
      <w:r w:rsidR="00193BAC">
        <w:rPr>
          <w:b/>
          <w:sz w:val="24"/>
          <w:szCs w:val="24"/>
        </w:rPr>
        <w:t xml:space="preserve">128 </w:t>
      </w:r>
      <w:r w:rsidR="0007785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h </w:t>
      </w:r>
      <w:r w:rsidR="00077854">
        <w:rPr>
          <w:b/>
          <w:sz w:val="24"/>
          <w:szCs w:val="24"/>
        </w:rPr>
        <w:t>zegarowych</w:t>
      </w:r>
      <w:r>
        <w:rPr>
          <w:b/>
          <w:sz w:val="24"/>
          <w:szCs w:val="24"/>
        </w:rPr>
        <w:t xml:space="preserve">= </w:t>
      </w:r>
      <w:r w:rsidR="00A0486F" w:rsidRPr="00067540">
        <w:rPr>
          <w:b/>
          <w:sz w:val="24"/>
          <w:szCs w:val="24"/>
        </w:rPr>
        <w:t>…………………</w:t>
      </w:r>
      <w:r w:rsidR="00451FE8" w:rsidRPr="00067540">
        <w:rPr>
          <w:b/>
          <w:sz w:val="24"/>
          <w:szCs w:val="24"/>
        </w:rPr>
        <w:t xml:space="preserve"> </w:t>
      </w:r>
      <w:r w:rsidR="00A0486F" w:rsidRPr="00067540">
        <w:rPr>
          <w:b/>
          <w:sz w:val="24"/>
          <w:szCs w:val="24"/>
        </w:rPr>
        <w:t xml:space="preserve"> zł brutto</w:t>
      </w:r>
      <w:r w:rsidR="00067540">
        <w:rPr>
          <w:b/>
          <w:sz w:val="24"/>
          <w:szCs w:val="24"/>
        </w:rPr>
        <w:t xml:space="preserve"> </w:t>
      </w:r>
    </w:p>
    <w:p w14:paraId="52CC7960" w14:textId="77777777" w:rsidR="00451FE8" w:rsidRDefault="00451FE8" w:rsidP="004D70B8">
      <w:pPr>
        <w:jc w:val="both"/>
        <w:rPr>
          <w:rFonts w:ascii="Times New Roman" w:hAnsi="Times New Roman"/>
          <w:b/>
          <w:sz w:val="24"/>
          <w:szCs w:val="24"/>
        </w:rPr>
      </w:pPr>
    </w:p>
    <w:p w14:paraId="09593C95" w14:textId="77777777" w:rsidR="00364AAF" w:rsidRPr="00364AAF" w:rsidRDefault="00364AAF" w:rsidP="00712103">
      <w:pPr>
        <w:pStyle w:val="Tekstpodstawowy"/>
        <w:numPr>
          <w:ilvl w:val="0"/>
          <w:numId w:val="20"/>
        </w:numPr>
        <w:overflowPunct/>
        <w:autoSpaceDE/>
        <w:spacing w:after="0"/>
        <w:ind w:left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Zajęcia dydaktyczne objęte przedmiotem zamówienia przeprowadzi: …………</w:t>
      </w:r>
      <w:r w:rsidR="003E4D05">
        <w:rPr>
          <w:bCs/>
          <w:sz w:val="24"/>
          <w:szCs w:val="24"/>
        </w:rPr>
        <w:t>…………………………………….</w:t>
      </w:r>
      <w:r>
        <w:rPr>
          <w:bCs/>
          <w:sz w:val="24"/>
          <w:szCs w:val="24"/>
        </w:rPr>
        <w:t>……. (imię i nazwisko)</w:t>
      </w:r>
    </w:p>
    <w:p w14:paraId="3F75D867" w14:textId="77777777" w:rsidR="005A58F5" w:rsidRPr="00BB5BCB" w:rsidRDefault="005A58F5" w:rsidP="00712103">
      <w:pPr>
        <w:pStyle w:val="Tekstpodstawowy"/>
        <w:numPr>
          <w:ilvl w:val="0"/>
          <w:numId w:val="20"/>
        </w:numPr>
        <w:tabs>
          <w:tab w:val="num" w:pos="426"/>
        </w:tabs>
        <w:overflowPunct/>
        <w:autoSpaceDE/>
        <w:spacing w:after="0"/>
        <w:ind w:left="426"/>
        <w:jc w:val="both"/>
        <w:rPr>
          <w:bCs/>
          <w:sz w:val="24"/>
          <w:szCs w:val="24"/>
        </w:rPr>
      </w:pPr>
      <w:r w:rsidRPr="00BB5BCB">
        <w:rPr>
          <w:sz w:val="24"/>
          <w:szCs w:val="24"/>
        </w:rPr>
        <w:t xml:space="preserve">Oświadczamy, że akceptujemy termin realizacji zamówienia określony w </w:t>
      </w:r>
      <w:r w:rsidR="00712923">
        <w:rPr>
          <w:sz w:val="24"/>
          <w:szCs w:val="24"/>
        </w:rPr>
        <w:t>zapytaniu ofertowym</w:t>
      </w:r>
      <w:r w:rsidRPr="00BB5BCB">
        <w:rPr>
          <w:b/>
          <w:bCs/>
          <w:sz w:val="24"/>
          <w:szCs w:val="24"/>
        </w:rPr>
        <w:t>.</w:t>
      </w:r>
    </w:p>
    <w:p w14:paraId="26FBAAB5" w14:textId="77777777" w:rsidR="005A58F5" w:rsidRPr="00BB5BCB" w:rsidRDefault="005A58F5" w:rsidP="00712103">
      <w:pPr>
        <w:pStyle w:val="Tekstpodstawowy"/>
        <w:numPr>
          <w:ilvl w:val="0"/>
          <w:numId w:val="20"/>
        </w:numPr>
        <w:tabs>
          <w:tab w:val="num" w:pos="426"/>
        </w:tabs>
        <w:overflowPunct/>
        <w:autoSpaceDE/>
        <w:spacing w:after="0"/>
        <w:ind w:left="426"/>
        <w:jc w:val="both"/>
        <w:rPr>
          <w:bCs/>
          <w:sz w:val="24"/>
          <w:szCs w:val="24"/>
        </w:rPr>
      </w:pPr>
      <w:r w:rsidRPr="00BB5BCB">
        <w:rPr>
          <w:sz w:val="24"/>
          <w:szCs w:val="24"/>
        </w:rPr>
        <w:t xml:space="preserve">Oświadczamy, że czujemy się związani ofertą przez okres </w:t>
      </w:r>
      <w:r w:rsidR="00712923">
        <w:rPr>
          <w:b/>
          <w:bCs/>
          <w:sz w:val="24"/>
          <w:szCs w:val="24"/>
        </w:rPr>
        <w:t>3</w:t>
      </w:r>
      <w:r w:rsidRPr="00BB5BCB">
        <w:rPr>
          <w:b/>
          <w:bCs/>
          <w:sz w:val="24"/>
          <w:szCs w:val="24"/>
        </w:rPr>
        <w:t>0 dni</w:t>
      </w:r>
      <w:r w:rsidRPr="00BB5BCB">
        <w:rPr>
          <w:sz w:val="24"/>
          <w:szCs w:val="24"/>
        </w:rPr>
        <w:t xml:space="preserve"> od daty upływu terminu składania ofert</w:t>
      </w:r>
      <w:r w:rsidRPr="00BB5BCB">
        <w:rPr>
          <w:b/>
          <w:bCs/>
          <w:sz w:val="24"/>
          <w:szCs w:val="24"/>
        </w:rPr>
        <w:t>.</w:t>
      </w:r>
    </w:p>
    <w:p w14:paraId="1FD09994" w14:textId="77777777" w:rsidR="004D70B8" w:rsidRPr="004D70B8" w:rsidRDefault="005A58F5" w:rsidP="00712103">
      <w:pPr>
        <w:pStyle w:val="Tekstpodstawowy"/>
        <w:numPr>
          <w:ilvl w:val="0"/>
          <w:numId w:val="20"/>
        </w:numPr>
        <w:tabs>
          <w:tab w:val="num" w:pos="426"/>
        </w:tabs>
        <w:overflowPunct/>
        <w:autoSpaceDE/>
        <w:spacing w:after="0"/>
        <w:ind w:left="426"/>
        <w:jc w:val="both"/>
        <w:rPr>
          <w:bCs/>
          <w:sz w:val="24"/>
          <w:szCs w:val="24"/>
        </w:rPr>
      </w:pPr>
      <w:r w:rsidRPr="00E463A7">
        <w:rPr>
          <w:sz w:val="24"/>
          <w:szCs w:val="24"/>
        </w:rPr>
        <w:t>Oświadczamy, że w cenie naszej oferty zostały uwzględnione wszystkie koszty wykonania  zamówienia i realizacji przyszłego świadczenia umownego.</w:t>
      </w:r>
    </w:p>
    <w:p w14:paraId="20A0829B" w14:textId="77777777" w:rsidR="0026614C" w:rsidRDefault="004D70B8" w:rsidP="00712103">
      <w:pPr>
        <w:pStyle w:val="Tekstpodstawowy"/>
        <w:numPr>
          <w:ilvl w:val="0"/>
          <w:numId w:val="20"/>
        </w:numPr>
        <w:tabs>
          <w:tab w:val="num" w:pos="426"/>
        </w:tabs>
        <w:overflowPunct/>
        <w:autoSpaceDE/>
        <w:spacing w:after="0"/>
        <w:ind w:left="426"/>
        <w:jc w:val="both"/>
        <w:rPr>
          <w:bCs/>
          <w:sz w:val="24"/>
          <w:szCs w:val="24"/>
        </w:rPr>
      </w:pPr>
      <w:r w:rsidRPr="004D70B8">
        <w:rPr>
          <w:bCs/>
          <w:sz w:val="24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48BF44DB" w14:textId="77777777" w:rsidR="0026614C" w:rsidRDefault="0026614C" w:rsidP="00712103">
      <w:pPr>
        <w:pStyle w:val="Tekstpodstawowy"/>
        <w:numPr>
          <w:ilvl w:val="0"/>
          <w:numId w:val="20"/>
        </w:numPr>
        <w:tabs>
          <w:tab w:val="num" w:pos="426"/>
        </w:tabs>
        <w:overflowPunct/>
        <w:autoSpaceDE/>
        <w:spacing w:after="0"/>
        <w:ind w:left="426"/>
        <w:jc w:val="both"/>
        <w:rPr>
          <w:bCs/>
          <w:sz w:val="24"/>
          <w:szCs w:val="24"/>
        </w:rPr>
      </w:pPr>
      <w:r w:rsidRPr="0026614C">
        <w:rPr>
          <w:bCs/>
          <w:sz w:val="24"/>
          <w:szCs w:val="24"/>
        </w:rPr>
        <w:t>Przedmiot zamówienia wykonam samodzielnie / z udziałem podwykonawców* niepotrzebne skreślić)</w:t>
      </w:r>
    </w:p>
    <w:p w14:paraId="6CC16983" w14:textId="77777777" w:rsidR="0026614C" w:rsidRDefault="0026614C" w:rsidP="00712103">
      <w:pPr>
        <w:pStyle w:val="Tekstpodstawowy"/>
        <w:numPr>
          <w:ilvl w:val="0"/>
          <w:numId w:val="20"/>
        </w:numPr>
        <w:tabs>
          <w:tab w:val="num" w:pos="426"/>
        </w:tabs>
        <w:overflowPunct/>
        <w:autoSpaceDE/>
        <w:spacing w:after="0"/>
        <w:ind w:left="426"/>
        <w:jc w:val="both"/>
        <w:rPr>
          <w:bCs/>
          <w:sz w:val="24"/>
          <w:szCs w:val="24"/>
        </w:rPr>
      </w:pPr>
      <w:r w:rsidRPr="0026614C">
        <w:rPr>
          <w:bCs/>
          <w:sz w:val="24"/>
          <w:szCs w:val="24"/>
        </w:rPr>
        <w:t>Podwykonawcom zostaną powierzone do wykonania następujące części zamówienia**:</w:t>
      </w:r>
    </w:p>
    <w:p w14:paraId="52F9AC44" w14:textId="77777777" w:rsidR="0026614C" w:rsidRDefault="0026614C" w:rsidP="00712103">
      <w:pPr>
        <w:pStyle w:val="Tekstpodstawowy"/>
        <w:tabs>
          <w:tab w:val="num" w:pos="426"/>
        </w:tabs>
        <w:overflowPunct/>
        <w:autoSpaceDE/>
        <w:spacing w:after="0"/>
        <w:ind w:left="426"/>
        <w:jc w:val="both"/>
        <w:rPr>
          <w:bCs/>
          <w:sz w:val="24"/>
          <w:szCs w:val="24"/>
        </w:rPr>
      </w:pPr>
      <w:r w:rsidRPr="0026614C">
        <w:rPr>
          <w:bCs/>
          <w:sz w:val="24"/>
          <w:szCs w:val="24"/>
        </w:rPr>
        <w:t>……………………………………………………………………………………………………………...……………………………………………………………</w:t>
      </w:r>
      <w:r w:rsidR="00712103">
        <w:rPr>
          <w:bCs/>
          <w:sz w:val="24"/>
          <w:szCs w:val="24"/>
        </w:rPr>
        <w:t>……………</w:t>
      </w:r>
      <w:r w:rsidRPr="0026614C">
        <w:rPr>
          <w:bCs/>
          <w:sz w:val="24"/>
          <w:szCs w:val="24"/>
        </w:rPr>
        <w:t>…… (opis czynności zlecanych podwykonawcy oraz wskazanie firm podwykonawców)</w:t>
      </w:r>
    </w:p>
    <w:p w14:paraId="4F529946" w14:textId="77777777" w:rsidR="0026614C" w:rsidRPr="004D70B8" w:rsidRDefault="0026614C" w:rsidP="00712103">
      <w:pPr>
        <w:pStyle w:val="Tekstpodstawowy"/>
        <w:tabs>
          <w:tab w:val="num" w:pos="426"/>
        </w:tabs>
        <w:overflowPunct/>
        <w:autoSpaceDE/>
        <w:spacing w:after="0"/>
        <w:ind w:left="426"/>
        <w:jc w:val="both"/>
        <w:rPr>
          <w:bCs/>
          <w:sz w:val="24"/>
          <w:szCs w:val="24"/>
        </w:rPr>
      </w:pPr>
      <w:r w:rsidRPr="0026614C">
        <w:rPr>
          <w:bCs/>
          <w:sz w:val="24"/>
          <w:szCs w:val="24"/>
        </w:rPr>
        <w:t>………………………………………………………………………………………………</w:t>
      </w:r>
    </w:p>
    <w:p w14:paraId="2ECEF3D6" w14:textId="77777777" w:rsidR="00E463A7" w:rsidRPr="00E463A7" w:rsidRDefault="00E463A7" w:rsidP="00712103">
      <w:pPr>
        <w:pStyle w:val="Tekstpodstawowy"/>
        <w:numPr>
          <w:ilvl w:val="0"/>
          <w:numId w:val="20"/>
        </w:numPr>
        <w:tabs>
          <w:tab w:val="num" w:pos="426"/>
        </w:tabs>
        <w:overflowPunct/>
        <w:autoSpaceDE/>
        <w:spacing w:after="0"/>
        <w:ind w:left="426"/>
        <w:jc w:val="both"/>
        <w:rPr>
          <w:bCs/>
          <w:sz w:val="24"/>
          <w:szCs w:val="24"/>
        </w:rPr>
      </w:pPr>
      <w:r w:rsidRPr="00E463A7">
        <w:rPr>
          <w:bCs/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46D37AD" w14:textId="77777777" w:rsidR="00DE2BF7" w:rsidRPr="00BB5BCB" w:rsidRDefault="00DE2BF7" w:rsidP="004D70B8">
      <w:pPr>
        <w:suppressAutoHyphens w:val="0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CFDC701" w14:textId="77777777" w:rsidR="00132657" w:rsidRDefault="00132657" w:rsidP="004D70B8">
      <w:pPr>
        <w:widowControl w:val="0"/>
        <w:rPr>
          <w:rFonts w:ascii="Times New Roman" w:hAnsi="Times New Roman"/>
          <w:lang w:eastAsia="x-none"/>
        </w:rPr>
      </w:pPr>
    </w:p>
    <w:p w14:paraId="2EC8656E" w14:textId="77777777" w:rsidR="00712923" w:rsidRDefault="00712923" w:rsidP="004D70B8">
      <w:pPr>
        <w:widowControl w:val="0"/>
        <w:rPr>
          <w:rFonts w:ascii="Times New Roman" w:hAnsi="Times New Roman"/>
          <w:lang w:eastAsia="x-none"/>
        </w:rPr>
      </w:pPr>
    </w:p>
    <w:p w14:paraId="58E7EE5F" w14:textId="77777777" w:rsidR="00712923" w:rsidRDefault="00712923" w:rsidP="004D70B8">
      <w:pPr>
        <w:widowControl w:val="0"/>
        <w:rPr>
          <w:rFonts w:ascii="Times New Roman" w:hAnsi="Times New Roman"/>
          <w:lang w:eastAsia="x-none"/>
        </w:rPr>
      </w:pPr>
    </w:p>
    <w:p w14:paraId="54B0A24E" w14:textId="77777777" w:rsidR="00712923" w:rsidRDefault="00712923" w:rsidP="004D70B8">
      <w:pPr>
        <w:widowControl w:val="0"/>
        <w:rPr>
          <w:rFonts w:ascii="Times New Roman" w:hAnsi="Times New Roman"/>
          <w:lang w:eastAsia="x-none"/>
        </w:rPr>
      </w:pPr>
    </w:p>
    <w:p w14:paraId="174F647A" w14:textId="77777777" w:rsidR="00712923" w:rsidRDefault="00712923" w:rsidP="004D70B8">
      <w:pPr>
        <w:widowControl w:val="0"/>
        <w:ind w:left="4820"/>
        <w:jc w:val="center"/>
        <w:rPr>
          <w:rFonts w:ascii="Times New Roman" w:hAnsi="Times New Roman"/>
          <w:lang w:eastAsia="x-none"/>
        </w:rPr>
      </w:pPr>
      <w:r>
        <w:rPr>
          <w:rFonts w:ascii="Times New Roman" w:hAnsi="Times New Roman"/>
          <w:lang w:eastAsia="x-none"/>
        </w:rPr>
        <w:t>…………………………………………………..</w:t>
      </w:r>
    </w:p>
    <w:p w14:paraId="5BCE6380" w14:textId="77777777" w:rsidR="00712923" w:rsidRPr="00132657" w:rsidRDefault="00712923" w:rsidP="004D70B8">
      <w:pPr>
        <w:widowControl w:val="0"/>
        <w:ind w:left="4820"/>
        <w:jc w:val="center"/>
        <w:rPr>
          <w:rFonts w:ascii="Times New Roman" w:hAnsi="Times New Roman"/>
          <w:lang w:eastAsia="x-none"/>
        </w:rPr>
      </w:pPr>
      <w:r>
        <w:rPr>
          <w:rFonts w:ascii="Times New Roman" w:hAnsi="Times New Roman"/>
          <w:lang w:eastAsia="x-none"/>
        </w:rPr>
        <w:t>Podpis osoby upoważnionej</w:t>
      </w:r>
    </w:p>
    <w:sectPr w:rsidR="00712923" w:rsidRPr="00132657" w:rsidSect="004D70B8">
      <w:headerReference w:type="default" r:id="rId8"/>
      <w:footnotePr>
        <w:pos w:val="beneathText"/>
      </w:footnotePr>
      <w:pgSz w:w="11905" w:h="16837"/>
      <w:pgMar w:top="1135" w:right="1417" w:bottom="567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388A0" w14:textId="77777777" w:rsidR="003F4FEA" w:rsidRDefault="003F4FEA">
      <w:r>
        <w:separator/>
      </w:r>
    </w:p>
  </w:endnote>
  <w:endnote w:type="continuationSeparator" w:id="0">
    <w:p w14:paraId="1282639D" w14:textId="77777777" w:rsidR="003F4FEA" w:rsidRDefault="003F4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08526" w14:textId="77777777" w:rsidR="003F4FEA" w:rsidRDefault="003F4FEA">
      <w:r>
        <w:separator/>
      </w:r>
    </w:p>
  </w:footnote>
  <w:footnote w:type="continuationSeparator" w:id="0">
    <w:p w14:paraId="5FB47CBA" w14:textId="77777777" w:rsidR="003F4FEA" w:rsidRDefault="003F4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11A1F" w14:textId="77777777" w:rsidR="00DE1263" w:rsidRPr="00381656" w:rsidRDefault="00DE1263" w:rsidP="00606509">
    <w:pPr>
      <w:pStyle w:val="Tytu"/>
      <w:jc w:val="left"/>
      <w:rPr>
        <w:rFonts w:ascii="Arial" w:hAnsi="Arial" w:cs="Arial"/>
        <w:b w:val="0"/>
        <w:sz w:val="22"/>
        <w:szCs w:val="22"/>
      </w:rPr>
    </w:pPr>
  </w:p>
  <w:p w14:paraId="5AB40A46" w14:textId="77777777"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DE08CD">
      <w:rPr>
        <w:rFonts w:eastAsia="Times New Roman" w:cs="Arial"/>
        <w:noProof/>
        <w:sz w:val="20"/>
        <w:szCs w:val="20"/>
      </w:rPr>
      <w:t>1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DE08CD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</w:p>
  <w:p w14:paraId="47FB18AA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0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1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8D2ED6"/>
    <w:multiLevelType w:val="hybridMultilevel"/>
    <w:tmpl w:val="7450C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7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1" w15:restartNumberingAfterBreak="0">
    <w:nsid w:val="69B16F6E"/>
    <w:multiLevelType w:val="hybridMultilevel"/>
    <w:tmpl w:val="9B90677E"/>
    <w:lvl w:ilvl="0" w:tplc="D8E45230">
      <w:start w:val="1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5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7357984">
    <w:abstractNumId w:val="1"/>
  </w:num>
  <w:num w:numId="2" w16cid:durableId="1305550956">
    <w:abstractNumId w:val="2"/>
  </w:num>
  <w:num w:numId="3" w16cid:durableId="2061587883">
    <w:abstractNumId w:val="3"/>
  </w:num>
  <w:num w:numId="4" w16cid:durableId="962082441">
    <w:abstractNumId w:val="6"/>
  </w:num>
  <w:num w:numId="5" w16cid:durableId="1362323073">
    <w:abstractNumId w:val="21"/>
  </w:num>
  <w:num w:numId="6" w16cid:durableId="1032152531">
    <w:abstractNumId w:val="14"/>
  </w:num>
  <w:num w:numId="7" w16cid:durableId="553930387">
    <w:abstractNumId w:val="13"/>
  </w:num>
  <w:num w:numId="8" w16cid:durableId="720321450">
    <w:abstractNumId w:val="9"/>
  </w:num>
  <w:num w:numId="9" w16cid:durableId="678431600">
    <w:abstractNumId w:val="8"/>
  </w:num>
  <w:num w:numId="10" w16cid:durableId="1835797442">
    <w:abstractNumId w:val="22"/>
  </w:num>
  <w:num w:numId="11" w16cid:durableId="1194080167">
    <w:abstractNumId w:val="11"/>
  </w:num>
  <w:num w:numId="12" w16cid:durableId="1129515839">
    <w:abstractNumId w:val="19"/>
  </w:num>
  <w:num w:numId="13" w16cid:durableId="508182919">
    <w:abstractNumId w:val="10"/>
  </w:num>
  <w:num w:numId="14" w16cid:durableId="208684899">
    <w:abstractNumId w:val="25"/>
  </w:num>
  <w:num w:numId="15" w16cid:durableId="1818381360">
    <w:abstractNumId w:val="16"/>
  </w:num>
  <w:num w:numId="16" w16cid:durableId="38445188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63293860">
    <w:abstractNumId w:val="12"/>
  </w:num>
  <w:num w:numId="18" w16cid:durableId="2007240334">
    <w:abstractNumId w:val="20"/>
  </w:num>
  <w:num w:numId="19" w16cid:durableId="2190540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37319900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AC"/>
    <w:rsid w:val="00000288"/>
    <w:rsid w:val="00001A35"/>
    <w:rsid w:val="000048E3"/>
    <w:rsid w:val="00006D1E"/>
    <w:rsid w:val="00007297"/>
    <w:rsid w:val="00011564"/>
    <w:rsid w:val="0002106D"/>
    <w:rsid w:val="00025D44"/>
    <w:rsid w:val="00034A76"/>
    <w:rsid w:val="00050DCC"/>
    <w:rsid w:val="00050DD2"/>
    <w:rsid w:val="00055C95"/>
    <w:rsid w:val="00061C10"/>
    <w:rsid w:val="00063C41"/>
    <w:rsid w:val="000654C9"/>
    <w:rsid w:val="00066F71"/>
    <w:rsid w:val="00067366"/>
    <w:rsid w:val="00067540"/>
    <w:rsid w:val="00072329"/>
    <w:rsid w:val="00073010"/>
    <w:rsid w:val="000753A2"/>
    <w:rsid w:val="00077854"/>
    <w:rsid w:val="00085A5F"/>
    <w:rsid w:val="000862D0"/>
    <w:rsid w:val="00090874"/>
    <w:rsid w:val="00093C24"/>
    <w:rsid w:val="0009674B"/>
    <w:rsid w:val="00097708"/>
    <w:rsid w:val="000A7881"/>
    <w:rsid w:val="000B199A"/>
    <w:rsid w:val="000B2305"/>
    <w:rsid w:val="000C723D"/>
    <w:rsid w:val="000C7F24"/>
    <w:rsid w:val="000D416F"/>
    <w:rsid w:val="000E19F2"/>
    <w:rsid w:val="000E7C3F"/>
    <w:rsid w:val="00104A0E"/>
    <w:rsid w:val="00105CE5"/>
    <w:rsid w:val="00106463"/>
    <w:rsid w:val="00132657"/>
    <w:rsid w:val="00144519"/>
    <w:rsid w:val="00154E58"/>
    <w:rsid w:val="00161687"/>
    <w:rsid w:val="00164806"/>
    <w:rsid w:val="00180881"/>
    <w:rsid w:val="00182457"/>
    <w:rsid w:val="00193BAC"/>
    <w:rsid w:val="00195C98"/>
    <w:rsid w:val="001A1548"/>
    <w:rsid w:val="001A23B8"/>
    <w:rsid w:val="001A250A"/>
    <w:rsid w:val="001A6446"/>
    <w:rsid w:val="001B1377"/>
    <w:rsid w:val="001B6357"/>
    <w:rsid w:val="001C18BC"/>
    <w:rsid w:val="001C2A36"/>
    <w:rsid w:val="001C4794"/>
    <w:rsid w:val="001C7744"/>
    <w:rsid w:val="001D252C"/>
    <w:rsid w:val="001D4333"/>
    <w:rsid w:val="001D640A"/>
    <w:rsid w:val="001E100E"/>
    <w:rsid w:val="001F5997"/>
    <w:rsid w:val="002005FF"/>
    <w:rsid w:val="00204545"/>
    <w:rsid w:val="002119AA"/>
    <w:rsid w:val="0021649F"/>
    <w:rsid w:val="0022316B"/>
    <w:rsid w:val="0023082F"/>
    <w:rsid w:val="002443C3"/>
    <w:rsid w:val="00244AD4"/>
    <w:rsid w:val="00255C07"/>
    <w:rsid w:val="00257588"/>
    <w:rsid w:val="0026614C"/>
    <w:rsid w:val="00266D3A"/>
    <w:rsid w:val="002815EB"/>
    <w:rsid w:val="00283C96"/>
    <w:rsid w:val="002844E3"/>
    <w:rsid w:val="002860AA"/>
    <w:rsid w:val="00287C82"/>
    <w:rsid w:val="00287CA1"/>
    <w:rsid w:val="00291E66"/>
    <w:rsid w:val="002929A2"/>
    <w:rsid w:val="00292E9B"/>
    <w:rsid w:val="002A58B4"/>
    <w:rsid w:val="002A5FE9"/>
    <w:rsid w:val="002B680F"/>
    <w:rsid w:val="002C41D3"/>
    <w:rsid w:val="002C5D7D"/>
    <w:rsid w:val="002D1FFF"/>
    <w:rsid w:val="002D2E28"/>
    <w:rsid w:val="002D47F1"/>
    <w:rsid w:val="002E0A54"/>
    <w:rsid w:val="002E42E5"/>
    <w:rsid w:val="002F57A7"/>
    <w:rsid w:val="002F676B"/>
    <w:rsid w:val="0030684F"/>
    <w:rsid w:val="0031013A"/>
    <w:rsid w:val="003168FB"/>
    <w:rsid w:val="003223D5"/>
    <w:rsid w:val="00324674"/>
    <w:rsid w:val="00325206"/>
    <w:rsid w:val="00331A1E"/>
    <w:rsid w:val="003344EA"/>
    <w:rsid w:val="00340580"/>
    <w:rsid w:val="0034720D"/>
    <w:rsid w:val="003548EA"/>
    <w:rsid w:val="00362C78"/>
    <w:rsid w:val="00364AAF"/>
    <w:rsid w:val="00366771"/>
    <w:rsid w:val="00367A26"/>
    <w:rsid w:val="00370583"/>
    <w:rsid w:val="003706F8"/>
    <w:rsid w:val="00372C96"/>
    <w:rsid w:val="00381656"/>
    <w:rsid w:val="003835BD"/>
    <w:rsid w:val="00386427"/>
    <w:rsid w:val="003878B1"/>
    <w:rsid w:val="00397916"/>
    <w:rsid w:val="003A3D0E"/>
    <w:rsid w:val="003B18DB"/>
    <w:rsid w:val="003C658D"/>
    <w:rsid w:val="003D2F6E"/>
    <w:rsid w:val="003D712F"/>
    <w:rsid w:val="003E4754"/>
    <w:rsid w:val="003E4D05"/>
    <w:rsid w:val="003E6680"/>
    <w:rsid w:val="003E7289"/>
    <w:rsid w:val="003F4FEA"/>
    <w:rsid w:val="003F6526"/>
    <w:rsid w:val="003F6B6A"/>
    <w:rsid w:val="00401B09"/>
    <w:rsid w:val="0040694C"/>
    <w:rsid w:val="00415362"/>
    <w:rsid w:val="00422DC8"/>
    <w:rsid w:val="004256CA"/>
    <w:rsid w:val="0043210B"/>
    <w:rsid w:val="00440472"/>
    <w:rsid w:val="0044212E"/>
    <w:rsid w:val="00444E73"/>
    <w:rsid w:val="00447A1E"/>
    <w:rsid w:val="00451FE8"/>
    <w:rsid w:val="00452347"/>
    <w:rsid w:val="00456A79"/>
    <w:rsid w:val="004613F2"/>
    <w:rsid w:val="00461EE8"/>
    <w:rsid w:val="004644D9"/>
    <w:rsid w:val="00467702"/>
    <w:rsid w:val="00483D76"/>
    <w:rsid w:val="00490A6A"/>
    <w:rsid w:val="004A0081"/>
    <w:rsid w:val="004A5867"/>
    <w:rsid w:val="004A6996"/>
    <w:rsid w:val="004A74B7"/>
    <w:rsid w:val="004C10AE"/>
    <w:rsid w:val="004D70B8"/>
    <w:rsid w:val="004E103C"/>
    <w:rsid w:val="004E2B01"/>
    <w:rsid w:val="004E3C04"/>
    <w:rsid w:val="004F17FC"/>
    <w:rsid w:val="004F2F23"/>
    <w:rsid w:val="004F38F3"/>
    <w:rsid w:val="004F43A0"/>
    <w:rsid w:val="00503B0C"/>
    <w:rsid w:val="00511BF9"/>
    <w:rsid w:val="0051270D"/>
    <w:rsid w:val="005141C9"/>
    <w:rsid w:val="00514922"/>
    <w:rsid w:val="0051634E"/>
    <w:rsid w:val="005266DB"/>
    <w:rsid w:val="00540707"/>
    <w:rsid w:val="00540D7A"/>
    <w:rsid w:val="0054322F"/>
    <w:rsid w:val="00543CFA"/>
    <w:rsid w:val="00550D01"/>
    <w:rsid w:val="005559B6"/>
    <w:rsid w:val="0056506A"/>
    <w:rsid w:val="00566861"/>
    <w:rsid w:val="00572529"/>
    <w:rsid w:val="00573829"/>
    <w:rsid w:val="00583A53"/>
    <w:rsid w:val="00586916"/>
    <w:rsid w:val="00590C8C"/>
    <w:rsid w:val="005A214C"/>
    <w:rsid w:val="005A41D5"/>
    <w:rsid w:val="005A58F5"/>
    <w:rsid w:val="005B3B34"/>
    <w:rsid w:val="005B5F1F"/>
    <w:rsid w:val="005C623D"/>
    <w:rsid w:val="005C6D01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7A4E"/>
    <w:rsid w:val="0060554F"/>
    <w:rsid w:val="00606509"/>
    <w:rsid w:val="00621279"/>
    <w:rsid w:val="00626983"/>
    <w:rsid w:val="006359B1"/>
    <w:rsid w:val="0064728D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6E8B"/>
    <w:rsid w:val="006B0C3C"/>
    <w:rsid w:val="006C1F0C"/>
    <w:rsid w:val="006C328D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EAD"/>
    <w:rsid w:val="0070776D"/>
    <w:rsid w:val="00710F32"/>
    <w:rsid w:val="00712103"/>
    <w:rsid w:val="00712923"/>
    <w:rsid w:val="00721065"/>
    <w:rsid w:val="00745B7D"/>
    <w:rsid w:val="00747223"/>
    <w:rsid w:val="00747551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A7ECB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F1D6E"/>
    <w:rsid w:val="007F4035"/>
    <w:rsid w:val="007F417B"/>
    <w:rsid w:val="0080221E"/>
    <w:rsid w:val="008040E6"/>
    <w:rsid w:val="00811262"/>
    <w:rsid w:val="00813865"/>
    <w:rsid w:val="008142F4"/>
    <w:rsid w:val="008155DD"/>
    <w:rsid w:val="008209DA"/>
    <w:rsid w:val="00823737"/>
    <w:rsid w:val="00832E81"/>
    <w:rsid w:val="00836B54"/>
    <w:rsid w:val="0084101E"/>
    <w:rsid w:val="0084442C"/>
    <w:rsid w:val="008446A2"/>
    <w:rsid w:val="0084783F"/>
    <w:rsid w:val="00850697"/>
    <w:rsid w:val="00876047"/>
    <w:rsid w:val="00880E25"/>
    <w:rsid w:val="008854CB"/>
    <w:rsid w:val="00885A0B"/>
    <w:rsid w:val="00886960"/>
    <w:rsid w:val="00892D18"/>
    <w:rsid w:val="0089351E"/>
    <w:rsid w:val="00894DC8"/>
    <w:rsid w:val="008957E0"/>
    <w:rsid w:val="00895E9B"/>
    <w:rsid w:val="008A3B9B"/>
    <w:rsid w:val="008B255D"/>
    <w:rsid w:val="008B3756"/>
    <w:rsid w:val="008C4F9C"/>
    <w:rsid w:val="008D5215"/>
    <w:rsid w:val="008D61BE"/>
    <w:rsid w:val="008E03A6"/>
    <w:rsid w:val="008F05B5"/>
    <w:rsid w:val="008F1B40"/>
    <w:rsid w:val="008F7E11"/>
    <w:rsid w:val="00915C8C"/>
    <w:rsid w:val="0092690A"/>
    <w:rsid w:val="00932E07"/>
    <w:rsid w:val="009336B6"/>
    <w:rsid w:val="0093572C"/>
    <w:rsid w:val="00936D9A"/>
    <w:rsid w:val="00941ADA"/>
    <w:rsid w:val="0094436C"/>
    <w:rsid w:val="0094726C"/>
    <w:rsid w:val="00953448"/>
    <w:rsid w:val="00953FA7"/>
    <w:rsid w:val="0095671F"/>
    <w:rsid w:val="00962C67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B426C"/>
    <w:rsid w:val="009D24CD"/>
    <w:rsid w:val="009D32B1"/>
    <w:rsid w:val="009D370E"/>
    <w:rsid w:val="009D4A70"/>
    <w:rsid w:val="009E3486"/>
    <w:rsid w:val="009E656A"/>
    <w:rsid w:val="009F0150"/>
    <w:rsid w:val="009F1AAA"/>
    <w:rsid w:val="009F3448"/>
    <w:rsid w:val="009F4780"/>
    <w:rsid w:val="00A0155C"/>
    <w:rsid w:val="00A0486F"/>
    <w:rsid w:val="00A15003"/>
    <w:rsid w:val="00A20BA9"/>
    <w:rsid w:val="00A25301"/>
    <w:rsid w:val="00A2681D"/>
    <w:rsid w:val="00A3353B"/>
    <w:rsid w:val="00A34AE1"/>
    <w:rsid w:val="00A403F5"/>
    <w:rsid w:val="00A4174E"/>
    <w:rsid w:val="00A43B03"/>
    <w:rsid w:val="00A543FD"/>
    <w:rsid w:val="00A806B9"/>
    <w:rsid w:val="00A836B2"/>
    <w:rsid w:val="00A86FA6"/>
    <w:rsid w:val="00A94FC8"/>
    <w:rsid w:val="00AA4146"/>
    <w:rsid w:val="00AA506C"/>
    <w:rsid w:val="00AA575A"/>
    <w:rsid w:val="00AA6269"/>
    <w:rsid w:val="00AC1C07"/>
    <w:rsid w:val="00AC54DF"/>
    <w:rsid w:val="00AC574D"/>
    <w:rsid w:val="00AD0D76"/>
    <w:rsid w:val="00AD632F"/>
    <w:rsid w:val="00AD79A4"/>
    <w:rsid w:val="00AD7D6B"/>
    <w:rsid w:val="00AE5BF4"/>
    <w:rsid w:val="00AE5C78"/>
    <w:rsid w:val="00AE7D1D"/>
    <w:rsid w:val="00AF2B45"/>
    <w:rsid w:val="00B1205E"/>
    <w:rsid w:val="00B14116"/>
    <w:rsid w:val="00B147E4"/>
    <w:rsid w:val="00B2717D"/>
    <w:rsid w:val="00B43620"/>
    <w:rsid w:val="00B549B5"/>
    <w:rsid w:val="00B55460"/>
    <w:rsid w:val="00B61E72"/>
    <w:rsid w:val="00B61F3F"/>
    <w:rsid w:val="00B663A9"/>
    <w:rsid w:val="00B74D10"/>
    <w:rsid w:val="00B76F5F"/>
    <w:rsid w:val="00B918B0"/>
    <w:rsid w:val="00BA06FD"/>
    <w:rsid w:val="00BA2BAF"/>
    <w:rsid w:val="00BA7B8C"/>
    <w:rsid w:val="00BB5BCB"/>
    <w:rsid w:val="00BB77D6"/>
    <w:rsid w:val="00BC3E6F"/>
    <w:rsid w:val="00BD2B5B"/>
    <w:rsid w:val="00BD3253"/>
    <w:rsid w:val="00BD42EF"/>
    <w:rsid w:val="00BD5BED"/>
    <w:rsid w:val="00BD640F"/>
    <w:rsid w:val="00BE60B3"/>
    <w:rsid w:val="00BF04FA"/>
    <w:rsid w:val="00BF3B3D"/>
    <w:rsid w:val="00C00120"/>
    <w:rsid w:val="00C0340B"/>
    <w:rsid w:val="00C11C04"/>
    <w:rsid w:val="00C1285C"/>
    <w:rsid w:val="00C14C94"/>
    <w:rsid w:val="00C15365"/>
    <w:rsid w:val="00C16E64"/>
    <w:rsid w:val="00C2398C"/>
    <w:rsid w:val="00C260D9"/>
    <w:rsid w:val="00C26378"/>
    <w:rsid w:val="00C2765D"/>
    <w:rsid w:val="00C32B80"/>
    <w:rsid w:val="00C35047"/>
    <w:rsid w:val="00C37A8A"/>
    <w:rsid w:val="00C44C54"/>
    <w:rsid w:val="00C469AF"/>
    <w:rsid w:val="00C55EED"/>
    <w:rsid w:val="00C607AA"/>
    <w:rsid w:val="00C6499D"/>
    <w:rsid w:val="00C64D2A"/>
    <w:rsid w:val="00C67560"/>
    <w:rsid w:val="00C67B89"/>
    <w:rsid w:val="00C7159A"/>
    <w:rsid w:val="00C7694F"/>
    <w:rsid w:val="00C76C42"/>
    <w:rsid w:val="00C778CF"/>
    <w:rsid w:val="00CA2320"/>
    <w:rsid w:val="00CB2DA9"/>
    <w:rsid w:val="00CC3B29"/>
    <w:rsid w:val="00CC3CD1"/>
    <w:rsid w:val="00CC5DF5"/>
    <w:rsid w:val="00CD25D2"/>
    <w:rsid w:val="00CD38F6"/>
    <w:rsid w:val="00CD5FEC"/>
    <w:rsid w:val="00CD6F9E"/>
    <w:rsid w:val="00CE29B0"/>
    <w:rsid w:val="00CE440A"/>
    <w:rsid w:val="00CF0A32"/>
    <w:rsid w:val="00D13015"/>
    <w:rsid w:val="00D14856"/>
    <w:rsid w:val="00D16AD6"/>
    <w:rsid w:val="00D21D8C"/>
    <w:rsid w:val="00D31EFD"/>
    <w:rsid w:val="00D362B4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A0B7D"/>
    <w:rsid w:val="00DA3D7E"/>
    <w:rsid w:val="00DA5F2F"/>
    <w:rsid w:val="00DB76A0"/>
    <w:rsid w:val="00DC7791"/>
    <w:rsid w:val="00DD4F5F"/>
    <w:rsid w:val="00DD6C5B"/>
    <w:rsid w:val="00DE08CD"/>
    <w:rsid w:val="00DE1263"/>
    <w:rsid w:val="00DE2BF7"/>
    <w:rsid w:val="00DE2E26"/>
    <w:rsid w:val="00DE5F2D"/>
    <w:rsid w:val="00DF0C1E"/>
    <w:rsid w:val="00DF65EC"/>
    <w:rsid w:val="00E11382"/>
    <w:rsid w:val="00E237B6"/>
    <w:rsid w:val="00E24632"/>
    <w:rsid w:val="00E31806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7EAD"/>
    <w:rsid w:val="00E72395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E4E4F"/>
    <w:rsid w:val="00EE6E30"/>
    <w:rsid w:val="00EE7D1A"/>
    <w:rsid w:val="00EF5E1A"/>
    <w:rsid w:val="00EF7203"/>
    <w:rsid w:val="00F008AF"/>
    <w:rsid w:val="00F03C8D"/>
    <w:rsid w:val="00F068C5"/>
    <w:rsid w:val="00F12BE6"/>
    <w:rsid w:val="00F13153"/>
    <w:rsid w:val="00F14B98"/>
    <w:rsid w:val="00F1751E"/>
    <w:rsid w:val="00F17ABC"/>
    <w:rsid w:val="00F220E8"/>
    <w:rsid w:val="00F24FE8"/>
    <w:rsid w:val="00F347D2"/>
    <w:rsid w:val="00F34973"/>
    <w:rsid w:val="00F36C35"/>
    <w:rsid w:val="00F46BF4"/>
    <w:rsid w:val="00F55422"/>
    <w:rsid w:val="00F56A80"/>
    <w:rsid w:val="00F57916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3CC9"/>
    <w:rsid w:val="00FA6083"/>
    <w:rsid w:val="00FB2991"/>
    <w:rsid w:val="00FB359B"/>
    <w:rsid w:val="00FB66A6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512B6"/>
  <w15:chartTrackingRefBased/>
  <w15:docId w15:val="{8461FBB2-9D3E-470F-BDFA-0D06C1F49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067540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character" w:customStyle="1" w:styleId="Nagwek8Znak">
    <w:name w:val="Nagłówek 8 Znak"/>
    <w:link w:val="Nagwek8"/>
    <w:semiHidden/>
    <w:rsid w:val="00067540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styleId="Odwoaniedokomentarza">
    <w:name w:val="annotation reference"/>
    <w:rsid w:val="003E4D0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E4D05"/>
  </w:style>
  <w:style w:type="character" w:customStyle="1" w:styleId="TekstkomentarzaZnak">
    <w:name w:val="Tekst komentarza Znak"/>
    <w:link w:val="Tekstkomentarza"/>
    <w:rsid w:val="003E4D05"/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3E4D05"/>
    <w:rPr>
      <w:b/>
      <w:bCs/>
    </w:rPr>
  </w:style>
  <w:style w:type="character" w:customStyle="1" w:styleId="TematkomentarzaZnak">
    <w:name w:val="Temat komentarza Znak"/>
    <w:link w:val="Tematkomentarza"/>
    <w:rsid w:val="003E4D05"/>
    <w:rPr>
      <w:rFonts w:ascii="Tahoma" w:hAnsi="Tahoma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Dzia&#322;%20Zam&#243;wie&#324;%20Publicznych\Karo\BEZ%20STOSOWANIA%20USTAWY\2026\Asystent%20administracyjny\Za&#322;&#261;cznik%201%20-%20Formularz%20ofert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06609-2E51-498E-BE86-39F7711C7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Załącznik 1 - Formularz ofertowy</Template>
  <TotalTime>1</TotalTime>
  <Pages>1</Pages>
  <Words>222</Words>
  <Characters>2015</Characters>
  <Application>Microsoft Office Word</Application>
  <DocSecurity>0</DocSecurity>
  <Lines>50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Karolina Ciechanowska</dc:creator>
  <cp:keywords/>
  <cp:lastModifiedBy>Karolina Ciechanowska</cp:lastModifiedBy>
  <cp:revision>1</cp:revision>
  <cp:lastPrinted>2020-07-02T10:50:00Z</cp:lastPrinted>
  <dcterms:created xsi:type="dcterms:W3CDTF">2026-01-19T12:23:00Z</dcterms:created>
  <dcterms:modified xsi:type="dcterms:W3CDTF">2026-01-19T12:24:00Z</dcterms:modified>
</cp:coreProperties>
</file>