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9856C" w14:textId="77777777" w:rsidR="00EE5D9B" w:rsidRPr="00A2492B" w:rsidRDefault="00EE5D9B" w:rsidP="00520657">
      <w:pPr>
        <w:jc w:val="center"/>
        <w:rPr>
          <w:color w:val="FF0000"/>
          <w:sz w:val="22"/>
          <w:szCs w:val="22"/>
        </w:rPr>
      </w:pPr>
    </w:p>
    <w:p w14:paraId="0FA026FA" w14:textId="77777777" w:rsidR="008D035C" w:rsidRPr="00A2492B" w:rsidRDefault="008D035C" w:rsidP="00A15C00">
      <w:pPr>
        <w:pStyle w:val="Tekstpodstawowywcity"/>
        <w:ind w:left="4962" w:firstLine="0"/>
        <w:rPr>
          <w:sz w:val="22"/>
          <w:szCs w:val="22"/>
        </w:rPr>
      </w:pPr>
      <w:r w:rsidRPr="00A2492B">
        <w:rPr>
          <w:sz w:val="22"/>
          <w:szCs w:val="22"/>
        </w:rPr>
        <w:t xml:space="preserve">     Załącznik nr </w:t>
      </w:r>
      <w:r w:rsidR="00D938DA" w:rsidRPr="00A2492B">
        <w:rPr>
          <w:sz w:val="22"/>
          <w:szCs w:val="22"/>
        </w:rPr>
        <w:t>2</w:t>
      </w:r>
      <w:r w:rsidRPr="00A2492B">
        <w:rPr>
          <w:sz w:val="22"/>
          <w:szCs w:val="22"/>
        </w:rPr>
        <w:t xml:space="preserve"> do </w:t>
      </w:r>
      <w:r w:rsidR="00A15C00">
        <w:rPr>
          <w:sz w:val="22"/>
          <w:szCs w:val="22"/>
        </w:rPr>
        <w:t>zapytania ofertowego</w:t>
      </w:r>
    </w:p>
    <w:p w14:paraId="0E03F4C7" w14:textId="77777777" w:rsidR="00520657" w:rsidRPr="00A2492B" w:rsidRDefault="00520657" w:rsidP="00520657">
      <w:pPr>
        <w:rPr>
          <w:sz w:val="22"/>
          <w:szCs w:val="22"/>
        </w:rPr>
      </w:pPr>
    </w:p>
    <w:p w14:paraId="48D2335C" w14:textId="77777777" w:rsidR="00A84AE8" w:rsidRPr="00A2492B" w:rsidRDefault="00A84AE8">
      <w:pPr>
        <w:pStyle w:val="Tekstpodstawowywcity"/>
        <w:ind w:left="0"/>
        <w:rPr>
          <w:sz w:val="22"/>
          <w:szCs w:val="22"/>
        </w:rPr>
      </w:pPr>
    </w:p>
    <w:p w14:paraId="43092BAF" w14:textId="77777777" w:rsidR="00132FE4" w:rsidRPr="00A2492B" w:rsidRDefault="00132FE4">
      <w:pPr>
        <w:pStyle w:val="Tekstpodstawowywcity"/>
        <w:ind w:left="0"/>
        <w:rPr>
          <w:sz w:val="22"/>
          <w:szCs w:val="22"/>
        </w:rPr>
      </w:pPr>
      <w:r w:rsidRPr="00A2492B">
        <w:rPr>
          <w:sz w:val="22"/>
          <w:szCs w:val="22"/>
        </w:rPr>
        <w:t xml:space="preserve">..............................................                                          </w:t>
      </w:r>
      <w:r w:rsidR="00520657" w:rsidRPr="00A2492B">
        <w:rPr>
          <w:sz w:val="22"/>
          <w:szCs w:val="22"/>
        </w:rPr>
        <w:t xml:space="preserve">          </w:t>
      </w:r>
      <w:r w:rsidR="008D035C" w:rsidRPr="00A2492B">
        <w:rPr>
          <w:sz w:val="22"/>
          <w:szCs w:val="22"/>
        </w:rPr>
        <w:t xml:space="preserve">     </w:t>
      </w:r>
    </w:p>
    <w:p w14:paraId="51DDBB8E" w14:textId="77777777" w:rsidR="00D24147" w:rsidRPr="00A2492B" w:rsidRDefault="00BB1E25" w:rsidP="00D24147">
      <w:pPr>
        <w:jc w:val="both"/>
        <w:rPr>
          <w:sz w:val="22"/>
          <w:szCs w:val="22"/>
        </w:rPr>
      </w:pPr>
      <w:r w:rsidRPr="00A2492B">
        <w:rPr>
          <w:i/>
          <w:sz w:val="22"/>
          <w:szCs w:val="22"/>
        </w:rPr>
        <w:t xml:space="preserve">     Oznaczenie Wykonawcy</w:t>
      </w:r>
    </w:p>
    <w:p w14:paraId="42710E67" w14:textId="77777777" w:rsidR="008D035C" w:rsidRPr="00A2492B" w:rsidRDefault="008D035C" w:rsidP="008D035C">
      <w:pPr>
        <w:pStyle w:val="Tekstpodstawowywcity"/>
        <w:ind w:left="0"/>
        <w:rPr>
          <w:i/>
          <w:sz w:val="22"/>
          <w:szCs w:val="22"/>
        </w:rPr>
      </w:pPr>
    </w:p>
    <w:p w14:paraId="06425AC4" w14:textId="77777777" w:rsidR="00A84AE8" w:rsidRPr="00A2492B" w:rsidRDefault="00A84AE8" w:rsidP="008D035C">
      <w:pPr>
        <w:pStyle w:val="Tekstpodstawowywcity"/>
        <w:ind w:left="0"/>
        <w:rPr>
          <w:i/>
          <w:sz w:val="22"/>
          <w:szCs w:val="22"/>
        </w:rPr>
      </w:pPr>
    </w:p>
    <w:p w14:paraId="3AA0C069" w14:textId="77777777" w:rsidR="00132FE4" w:rsidRPr="00A2492B" w:rsidRDefault="00132FE4">
      <w:pPr>
        <w:pStyle w:val="Tekstpodstawowywcity"/>
        <w:ind w:left="0"/>
        <w:jc w:val="center"/>
        <w:rPr>
          <w:i/>
          <w:sz w:val="22"/>
          <w:szCs w:val="22"/>
          <w:u w:val="single"/>
        </w:rPr>
      </w:pPr>
      <w:r w:rsidRPr="00A2492B">
        <w:rPr>
          <w:i/>
          <w:sz w:val="22"/>
          <w:szCs w:val="22"/>
          <w:u w:val="single"/>
        </w:rPr>
        <w:t>Wzór</w:t>
      </w:r>
      <w:r w:rsidR="00167C67" w:rsidRPr="00A2492B">
        <w:rPr>
          <w:i/>
          <w:sz w:val="22"/>
          <w:szCs w:val="22"/>
          <w:u w:val="single"/>
        </w:rPr>
        <w:t xml:space="preserve"> </w:t>
      </w:r>
    </w:p>
    <w:p w14:paraId="44024041" w14:textId="77777777" w:rsidR="00167C67" w:rsidRPr="00A2492B" w:rsidRDefault="00167C67">
      <w:pPr>
        <w:pStyle w:val="Tekstpodstawowywcity"/>
        <w:ind w:left="0"/>
        <w:jc w:val="center"/>
        <w:rPr>
          <w:i/>
          <w:sz w:val="22"/>
          <w:szCs w:val="22"/>
          <w:u w:val="single"/>
        </w:rPr>
      </w:pPr>
    </w:p>
    <w:p w14:paraId="2567DBBA" w14:textId="77777777" w:rsidR="00A2492B" w:rsidRDefault="00A2492B" w:rsidP="00590201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b/>
          <w:sz w:val="22"/>
          <w:szCs w:val="22"/>
          <w:highlight w:val="lightGray"/>
        </w:rPr>
      </w:pPr>
    </w:p>
    <w:p w14:paraId="1C652772" w14:textId="77777777" w:rsidR="00AC3C19" w:rsidRDefault="00AC3C19" w:rsidP="00590201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b/>
          <w:sz w:val="22"/>
          <w:szCs w:val="22"/>
          <w:highlight w:val="lightGray"/>
        </w:rPr>
      </w:pPr>
      <w:r w:rsidRPr="00A2492B">
        <w:rPr>
          <w:b/>
          <w:sz w:val="22"/>
          <w:szCs w:val="22"/>
          <w:highlight w:val="lightGray"/>
        </w:rPr>
        <w:t xml:space="preserve">Wykaz osób, skierowanych przez Wykonawcę do realizacji zamówienia </w:t>
      </w:r>
    </w:p>
    <w:p w14:paraId="6FA6EEB8" w14:textId="77777777" w:rsidR="00A2492B" w:rsidRPr="00A2492B" w:rsidRDefault="00A2492B" w:rsidP="00590201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b/>
          <w:sz w:val="22"/>
          <w:szCs w:val="22"/>
          <w:highlight w:val="lightGray"/>
        </w:rPr>
      </w:pPr>
    </w:p>
    <w:p w14:paraId="7220EC6C" w14:textId="77777777" w:rsidR="00AC3C19" w:rsidRPr="00A2492B" w:rsidRDefault="00AC3C19" w:rsidP="00AC3C19">
      <w:pPr>
        <w:overflowPunct w:val="0"/>
        <w:autoSpaceDE w:val="0"/>
        <w:autoSpaceDN w:val="0"/>
        <w:adjustRightInd w:val="0"/>
        <w:jc w:val="center"/>
        <w:rPr>
          <w:b/>
          <w:color w:val="FF0000"/>
          <w:sz w:val="22"/>
          <w:szCs w:val="22"/>
        </w:rPr>
      </w:pPr>
    </w:p>
    <w:p w14:paraId="741AD481" w14:textId="77777777" w:rsidR="00A2492B" w:rsidRPr="00A2492B" w:rsidRDefault="007B5CAB" w:rsidP="00BB1E25">
      <w:pPr>
        <w:jc w:val="center"/>
        <w:rPr>
          <w:i/>
          <w:color w:val="FF0000"/>
          <w:sz w:val="22"/>
          <w:szCs w:val="22"/>
        </w:rPr>
      </w:pPr>
      <w:r w:rsidRPr="007B5CAB">
        <w:rPr>
          <w:b/>
          <w:bCs/>
          <w:i/>
          <w:sz w:val="22"/>
          <w:szCs w:val="22"/>
          <w:u w:val="single"/>
        </w:rPr>
        <w:t xml:space="preserve">Pełnienie roli sekretarza </w:t>
      </w:r>
      <w:r w:rsidR="00081C5A">
        <w:rPr>
          <w:b/>
          <w:bCs/>
          <w:i/>
          <w:sz w:val="22"/>
          <w:szCs w:val="22"/>
          <w:u w:val="single"/>
        </w:rPr>
        <w:t xml:space="preserve">I </w:t>
      </w:r>
      <w:proofErr w:type="spellStart"/>
      <w:r w:rsidR="00081C5A">
        <w:rPr>
          <w:b/>
          <w:bCs/>
          <w:i/>
          <w:sz w:val="22"/>
          <w:szCs w:val="22"/>
          <w:u w:val="single"/>
        </w:rPr>
        <w:t>i</w:t>
      </w:r>
      <w:proofErr w:type="spellEnd"/>
      <w:r w:rsidR="00081C5A">
        <w:rPr>
          <w:b/>
          <w:bCs/>
          <w:i/>
          <w:sz w:val="22"/>
          <w:szCs w:val="22"/>
          <w:u w:val="single"/>
        </w:rPr>
        <w:t xml:space="preserve"> </w:t>
      </w:r>
      <w:r w:rsidRPr="007B5CAB">
        <w:rPr>
          <w:b/>
          <w:bCs/>
          <w:i/>
          <w:sz w:val="22"/>
          <w:szCs w:val="22"/>
          <w:u w:val="single"/>
        </w:rPr>
        <w:t>II roku Studiów Podyplomowych Seksuologia Kliniczna - Opiniowanie, Edukacja, Terapia</w:t>
      </w:r>
    </w:p>
    <w:p w14:paraId="44576102" w14:textId="77777777" w:rsidR="00A84AE8" w:rsidRPr="00A2492B" w:rsidRDefault="00A84AE8" w:rsidP="00AC3C19">
      <w:pPr>
        <w:overflowPunct w:val="0"/>
        <w:autoSpaceDE w:val="0"/>
        <w:autoSpaceDN w:val="0"/>
        <w:adjustRightInd w:val="0"/>
        <w:jc w:val="center"/>
        <w:rPr>
          <w:color w:val="FF0000"/>
          <w:sz w:val="22"/>
          <w:szCs w:val="22"/>
        </w:rPr>
      </w:pPr>
    </w:p>
    <w:p w14:paraId="67316536" w14:textId="77777777" w:rsidR="00A84AE8" w:rsidRPr="00A2492B" w:rsidRDefault="00A84AE8" w:rsidP="00AC3C19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</w:p>
    <w:tbl>
      <w:tblPr>
        <w:tblW w:w="9072" w:type="dxa"/>
        <w:tblInd w:w="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58"/>
        <w:gridCol w:w="2036"/>
        <w:gridCol w:w="2268"/>
        <w:gridCol w:w="4110"/>
      </w:tblGrid>
      <w:tr w:rsidR="00A2492B" w:rsidRPr="005B525B" w14:paraId="4FD1C813" w14:textId="77777777" w:rsidTr="005B525B">
        <w:tc>
          <w:tcPr>
            <w:tcW w:w="658" w:type="dxa"/>
            <w:tcBorders>
              <w:bottom w:val="single" w:sz="1" w:space="0" w:color="auto"/>
            </w:tcBorders>
            <w:vAlign w:val="center"/>
          </w:tcPr>
          <w:p w14:paraId="6D04C080" w14:textId="77777777" w:rsidR="00A2492B" w:rsidRDefault="00A2492B" w:rsidP="005B525B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2036" w:type="dxa"/>
            <w:tcBorders>
              <w:bottom w:val="single" w:sz="1" w:space="0" w:color="auto"/>
            </w:tcBorders>
            <w:vAlign w:val="center"/>
          </w:tcPr>
          <w:p w14:paraId="6A59E050" w14:textId="77777777" w:rsidR="00A2492B" w:rsidRPr="005B525B" w:rsidRDefault="00A2492B" w:rsidP="005B525B">
            <w:pPr>
              <w:pStyle w:val="tableCenter"/>
              <w:spacing w:after="200"/>
              <w:rPr>
                <w:sz w:val="20"/>
                <w:szCs w:val="20"/>
              </w:rPr>
            </w:pPr>
            <w:r w:rsidRPr="005B525B">
              <w:rPr>
                <w:rStyle w:val="bold"/>
                <w:sz w:val="20"/>
                <w:szCs w:val="20"/>
              </w:rPr>
              <w:t>Nazwisko i imię</w:t>
            </w:r>
          </w:p>
        </w:tc>
        <w:tc>
          <w:tcPr>
            <w:tcW w:w="2268" w:type="dxa"/>
            <w:tcBorders>
              <w:bottom w:val="single" w:sz="1" w:space="0" w:color="auto"/>
            </w:tcBorders>
            <w:vAlign w:val="center"/>
          </w:tcPr>
          <w:p w14:paraId="14FF59F9" w14:textId="77777777" w:rsidR="00A2492B" w:rsidRPr="005B525B" w:rsidRDefault="00A2492B" w:rsidP="005B525B">
            <w:pPr>
              <w:pStyle w:val="tableCenter"/>
              <w:spacing w:after="200"/>
              <w:rPr>
                <w:sz w:val="20"/>
                <w:szCs w:val="20"/>
              </w:rPr>
            </w:pPr>
            <w:r w:rsidRPr="005B525B">
              <w:rPr>
                <w:rStyle w:val="bold"/>
                <w:sz w:val="20"/>
                <w:szCs w:val="20"/>
              </w:rPr>
              <w:t>Wykształcenie</w:t>
            </w:r>
          </w:p>
        </w:tc>
        <w:tc>
          <w:tcPr>
            <w:tcW w:w="4110" w:type="dxa"/>
            <w:tcBorders>
              <w:bottom w:val="single" w:sz="1" w:space="0" w:color="auto"/>
            </w:tcBorders>
            <w:vAlign w:val="center"/>
          </w:tcPr>
          <w:p w14:paraId="232B5111" w14:textId="4566855E" w:rsidR="00A2492B" w:rsidRPr="00417A64" w:rsidRDefault="00A2492B" w:rsidP="00417A64">
            <w:pPr>
              <w:pStyle w:val="tableCenter"/>
              <w:spacing w:after="200"/>
              <w:rPr>
                <w:b/>
                <w:sz w:val="20"/>
                <w:szCs w:val="20"/>
              </w:rPr>
            </w:pPr>
            <w:r w:rsidRPr="005B525B">
              <w:rPr>
                <w:rStyle w:val="bold"/>
                <w:sz w:val="20"/>
                <w:szCs w:val="20"/>
              </w:rPr>
              <w:t>Doświadczenie zawodowe potwierdzające spełnianie warunku udziału w postępowaniu określonego w zapytani</w:t>
            </w:r>
            <w:r w:rsidR="00E548FF">
              <w:rPr>
                <w:rStyle w:val="bold"/>
                <w:sz w:val="20"/>
                <w:szCs w:val="20"/>
              </w:rPr>
              <w:t>u</w:t>
            </w:r>
            <w:r w:rsidRPr="005B525B">
              <w:rPr>
                <w:rStyle w:val="bold"/>
                <w:sz w:val="20"/>
                <w:szCs w:val="20"/>
              </w:rPr>
              <w:t xml:space="preserve"> ofertow</w:t>
            </w:r>
            <w:r w:rsidR="00E548FF">
              <w:rPr>
                <w:rStyle w:val="bold"/>
                <w:sz w:val="20"/>
                <w:szCs w:val="20"/>
              </w:rPr>
              <w:t>y</w:t>
            </w:r>
            <w:r w:rsidR="00E548FF">
              <w:rPr>
                <w:rStyle w:val="bold"/>
              </w:rPr>
              <w:t>m</w:t>
            </w:r>
            <w:r w:rsidRPr="005B525B">
              <w:rPr>
                <w:rStyle w:val="bold"/>
                <w:sz w:val="20"/>
                <w:szCs w:val="20"/>
              </w:rPr>
              <w:t xml:space="preserve"> wraz ze wskazaniem da</w:t>
            </w:r>
            <w:r w:rsidR="00417A64">
              <w:rPr>
                <w:rStyle w:val="bold"/>
                <w:sz w:val="20"/>
                <w:szCs w:val="20"/>
              </w:rPr>
              <w:t>t</w:t>
            </w:r>
          </w:p>
        </w:tc>
      </w:tr>
      <w:tr w:rsidR="00A2492B" w14:paraId="7FF9175D" w14:textId="77777777" w:rsidTr="007B5CAB">
        <w:trPr>
          <w:trHeight w:val="2204"/>
        </w:trPr>
        <w:tc>
          <w:tcPr>
            <w:tcW w:w="658" w:type="dxa"/>
            <w:vAlign w:val="center"/>
          </w:tcPr>
          <w:p w14:paraId="3DF56502" w14:textId="77777777" w:rsidR="00A2492B" w:rsidRPr="005B525B" w:rsidRDefault="00A2492B" w:rsidP="005B525B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5B525B">
              <w:rPr>
                <w:rFonts w:ascii="Arial Narrow" w:eastAsia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036" w:type="dxa"/>
            <w:vAlign w:val="center"/>
          </w:tcPr>
          <w:p w14:paraId="0A30CAFB" w14:textId="77777777" w:rsidR="00A2492B" w:rsidRDefault="00A2492B" w:rsidP="005B525B">
            <w:pPr>
              <w:pStyle w:val="p"/>
              <w:spacing w:after="200"/>
              <w:jc w:val="center"/>
            </w:pPr>
          </w:p>
        </w:tc>
        <w:tc>
          <w:tcPr>
            <w:tcW w:w="2268" w:type="dxa"/>
            <w:vAlign w:val="center"/>
          </w:tcPr>
          <w:p w14:paraId="0CE7BD14" w14:textId="77777777" w:rsidR="00A2492B" w:rsidRDefault="00A2492B" w:rsidP="005B525B">
            <w:pPr>
              <w:pStyle w:val="p"/>
              <w:spacing w:after="200"/>
              <w:jc w:val="center"/>
            </w:pPr>
          </w:p>
        </w:tc>
        <w:tc>
          <w:tcPr>
            <w:tcW w:w="4110" w:type="dxa"/>
            <w:vAlign w:val="center"/>
          </w:tcPr>
          <w:p w14:paraId="314D5D17" w14:textId="77777777" w:rsidR="00A2492B" w:rsidRDefault="00A2492B" w:rsidP="005B525B">
            <w:pPr>
              <w:pStyle w:val="p"/>
              <w:spacing w:after="200"/>
              <w:jc w:val="center"/>
            </w:pPr>
          </w:p>
        </w:tc>
      </w:tr>
    </w:tbl>
    <w:p w14:paraId="12024D17" w14:textId="77777777" w:rsidR="00167C67" w:rsidRPr="00A2492B" w:rsidRDefault="00167C67" w:rsidP="00AC3C19">
      <w:pPr>
        <w:widowControl w:val="0"/>
        <w:suppressAutoHyphens/>
        <w:rPr>
          <w:sz w:val="22"/>
          <w:szCs w:val="22"/>
        </w:rPr>
      </w:pPr>
    </w:p>
    <w:p w14:paraId="7D541A08" w14:textId="77777777" w:rsidR="00167C67" w:rsidRPr="00A2492B" w:rsidRDefault="00167C67" w:rsidP="00AC3C19">
      <w:pPr>
        <w:widowControl w:val="0"/>
        <w:suppressAutoHyphens/>
        <w:rPr>
          <w:sz w:val="22"/>
          <w:szCs w:val="22"/>
        </w:rPr>
      </w:pPr>
    </w:p>
    <w:p w14:paraId="1E77AB54" w14:textId="77777777" w:rsidR="00167C67" w:rsidRPr="00A2492B" w:rsidRDefault="00167C67" w:rsidP="00AC3C19">
      <w:pPr>
        <w:widowControl w:val="0"/>
        <w:suppressAutoHyphens/>
        <w:rPr>
          <w:sz w:val="22"/>
          <w:szCs w:val="22"/>
        </w:rPr>
      </w:pPr>
    </w:p>
    <w:p w14:paraId="6FF48A42" w14:textId="77777777" w:rsidR="00167C67" w:rsidRPr="00A2492B" w:rsidRDefault="00167C67" w:rsidP="00AC3C19">
      <w:pPr>
        <w:widowControl w:val="0"/>
        <w:suppressAutoHyphens/>
        <w:rPr>
          <w:sz w:val="22"/>
          <w:szCs w:val="22"/>
        </w:rPr>
      </w:pPr>
    </w:p>
    <w:p w14:paraId="1368F087" w14:textId="77777777" w:rsidR="00167C67" w:rsidRPr="00A2492B" w:rsidRDefault="00167C67" w:rsidP="00AC3C19">
      <w:pPr>
        <w:widowControl w:val="0"/>
        <w:suppressAutoHyphens/>
        <w:rPr>
          <w:sz w:val="22"/>
          <w:szCs w:val="22"/>
        </w:rPr>
      </w:pPr>
    </w:p>
    <w:p w14:paraId="3BE029E9" w14:textId="77777777" w:rsidR="00167C67" w:rsidRPr="00A2492B" w:rsidRDefault="00167C67" w:rsidP="00AC3C19">
      <w:pPr>
        <w:widowControl w:val="0"/>
        <w:suppressAutoHyphens/>
        <w:rPr>
          <w:sz w:val="22"/>
          <w:szCs w:val="22"/>
        </w:rPr>
      </w:pPr>
    </w:p>
    <w:p w14:paraId="21B49255" w14:textId="77777777" w:rsidR="00167C67" w:rsidRPr="00A2492B" w:rsidRDefault="00167C67" w:rsidP="00AC3C19">
      <w:pPr>
        <w:widowControl w:val="0"/>
        <w:suppressAutoHyphens/>
        <w:rPr>
          <w:sz w:val="22"/>
          <w:szCs w:val="22"/>
        </w:rPr>
      </w:pPr>
    </w:p>
    <w:p w14:paraId="275E93AF" w14:textId="77777777" w:rsidR="00A2492B" w:rsidRDefault="00A2492B" w:rsidP="00AC3C19">
      <w:pPr>
        <w:widowControl w:val="0"/>
        <w:suppressAutoHyphens/>
        <w:rPr>
          <w:sz w:val="22"/>
          <w:szCs w:val="22"/>
        </w:rPr>
      </w:pPr>
    </w:p>
    <w:p w14:paraId="72545B04" w14:textId="77777777" w:rsidR="00A2492B" w:rsidRDefault="00A2492B" w:rsidP="00A2492B">
      <w:pPr>
        <w:rPr>
          <w:sz w:val="22"/>
          <w:szCs w:val="22"/>
        </w:rPr>
      </w:pPr>
    </w:p>
    <w:p w14:paraId="29349C5E" w14:textId="77777777" w:rsidR="00167C67" w:rsidRDefault="00A2492B" w:rsidP="00A2492B">
      <w:pPr>
        <w:tabs>
          <w:tab w:val="left" w:pos="5790"/>
        </w:tabs>
        <w:ind w:left="5387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</w:t>
      </w:r>
    </w:p>
    <w:p w14:paraId="625F9BFC" w14:textId="77777777" w:rsidR="00A2492B" w:rsidRDefault="00A2492B" w:rsidP="00A2492B">
      <w:pPr>
        <w:tabs>
          <w:tab w:val="left" w:pos="5790"/>
        </w:tabs>
        <w:ind w:left="5387"/>
        <w:jc w:val="center"/>
        <w:rPr>
          <w:sz w:val="22"/>
          <w:szCs w:val="22"/>
        </w:rPr>
      </w:pPr>
      <w:r>
        <w:rPr>
          <w:sz w:val="22"/>
          <w:szCs w:val="22"/>
        </w:rPr>
        <w:t>podpis</w:t>
      </w:r>
    </w:p>
    <w:p w14:paraId="08F00A96" w14:textId="77777777" w:rsidR="00A2492B" w:rsidRPr="00A2492B" w:rsidRDefault="00A2492B" w:rsidP="00A2492B">
      <w:pPr>
        <w:tabs>
          <w:tab w:val="left" w:pos="5790"/>
        </w:tabs>
        <w:rPr>
          <w:sz w:val="22"/>
          <w:szCs w:val="22"/>
        </w:rPr>
      </w:pPr>
    </w:p>
    <w:sectPr w:rsidR="00A2492B" w:rsidRPr="00A2492B" w:rsidSect="00167C67">
      <w:headerReference w:type="default" r:id="rId7"/>
      <w:pgSz w:w="11907" w:h="16840" w:code="9"/>
      <w:pgMar w:top="1135" w:right="1418" w:bottom="993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019BF" w14:textId="77777777" w:rsidR="002F4BE6" w:rsidRDefault="002F4BE6">
      <w:r>
        <w:separator/>
      </w:r>
    </w:p>
  </w:endnote>
  <w:endnote w:type="continuationSeparator" w:id="0">
    <w:p w14:paraId="39C39934" w14:textId="77777777" w:rsidR="002F4BE6" w:rsidRDefault="002F4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33BD5" w14:textId="77777777" w:rsidR="002F4BE6" w:rsidRDefault="002F4BE6">
      <w:r>
        <w:separator/>
      </w:r>
    </w:p>
  </w:footnote>
  <w:footnote w:type="continuationSeparator" w:id="0">
    <w:p w14:paraId="45B41D10" w14:textId="77777777" w:rsidR="002F4BE6" w:rsidRDefault="002F4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0BFD0" w14:textId="77777777" w:rsidR="00132FE4" w:rsidRPr="00F300AD" w:rsidRDefault="00132FE4" w:rsidP="00F300AD">
    <w:pPr>
      <w:pStyle w:val="Nagwek"/>
      <w:pBdr>
        <w:bottom w:val="single" w:sz="4" w:space="1" w:color="auto"/>
      </w:pBdr>
      <w:rPr>
        <w:rFonts w:ascii="Arial" w:hAnsi="Arial" w:cs="Arial"/>
        <w:bCs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8791422">
    <w:abstractNumId w:val="2"/>
  </w:num>
  <w:num w:numId="2" w16cid:durableId="86464184">
    <w:abstractNumId w:val="4"/>
  </w:num>
  <w:num w:numId="3" w16cid:durableId="109591731">
    <w:abstractNumId w:val="1"/>
  </w:num>
  <w:num w:numId="4" w16cid:durableId="1444151742">
    <w:abstractNumId w:val="3"/>
  </w:num>
  <w:num w:numId="5" w16cid:durableId="1938632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FF"/>
    <w:rsid w:val="000033D5"/>
    <w:rsid w:val="000156B7"/>
    <w:rsid w:val="000232C7"/>
    <w:rsid w:val="00052A78"/>
    <w:rsid w:val="0006595A"/>
    <w:rsid w:val="00081C5A"/>
    <w:rsid w:val="000A4D93"/>
    <w:rsid w:val="000E0E15"/>
    <w:rsid w:val="000E3393"/>
    <w:rsid w:val="000F4E55"/>
    <w:rsid w:val="0010484E"/>
    <w:rsid w:val="00132FE4"/>
    <w:rsid w:val="0016510D"/>
    <w:rsid w:val="00167C67"/>
    <w:rsid w:val="001B206B"/>
    <w:rsid w:val="001B3596"/>
    <w:rsid w:val="001E762F"/>
    <w:rsid w:val="002577C8"/>
    <w:rsid w:val="00285FD1"/>
    <w:rsid w:val="002A3D5C"/>
    <w:rsid w:val="002A6A8C"/>
    <w:rsid w:val="002B40FA"/>
    <w:rsid w:val="002D2C57"/>
    <w:rsid w:val="002D4ABE"/>
    <w:rsid w:val="002E6FA7"/>
    <w:rsid w:val="002F4BE6"/>
    <w:rsid w:val="003103C4"/>
    <w:rsid w:val="003117AC"/>
    <w:rsid w:val="003249F7"/>
    <w:rsid w:val="00325956"/>
    <w:rsid w:val="00342566"/>
    <w:rsid w:val="00343D20"/>
    <w:rsid w:val="003D78E5"/>
    <w:rsid w:val="003F48B2"/>
    <w:rsid w:val="00417A64"/>
    <w:rsid w:val="00423459"/>
    <w:rsid w:val="004466DB"/>
    <w:rsid w:val="004565AC"/>
    <w:rsid w:val="004775D8"/>
    <w:rsid w:val="004A580E"/>
    <w:rsid w:val="004B62AC"/>
    <w:rsid w:val="004E5674"/>
    <w:rsid w:val="00503DE9"/>
    <w:rsid w:val="00513ED9"/>
    <w:rsid w:val="00520657"/>
    <w:rsid w:val="0052295B"/>
    <w:rsid w:val="005348EA"/>
    <w:rsid w:val="00583335"/>
    <w:rsid w:val="00590201"/>
    <w:rsid w:val="005B4761"/>
    <w:rsid w:val="005B525B"/>
    <w:rsid w:val="005E3C87"/>
    <w:rsid w:val="00631EE3"/>
    <w:rsid w:val="006435E1"/>
    <w:rsid w:val="006478E4"/>
    <w:rsid w:val="006A4D64"/>
    <w:rsid w:val="006A6C38"/>
    <w:rsid w:val="006E12FB"/>
    <w:rsid w:val="006F3E13"/>
    <w:rsid w:val="00726A5A"/>
    <w:rsid w:val="00727427"/>
    <w:rsid w:val="00732DC0"/>
    <w:rsid w:val="00760143"/>
    <w:rsid w:val="00780D7D"/>
    <w:rsid w:val="007B5CAB"/>
    <w:rsid w:val="007B7B29"/>
    <w:rsid w:val="007C3A6A"/>
    <w:rsid w:val="007E4AF8"/>
    <w:rsid w:val="007E6375"/>
    <w:rsid w:val="007F0D7B"/>
    <w:rsid w:val="007F2D08"/>
    <w:rsid w:val="007F34D7"/>
    <w:rsid w:val="00803DDF"/>
    <w:rsid w:val="00833BF2"/>
    <w:rsid w:val="0084764B"/>
    <w:rsid w:val="00852628"/>
    <w:rsid w:val="00861C05"/>
    <w:rsid w:val="00866297"/>
    <w:rsid w:val="00876086"/>
    <w:rsid w:val="00892809"/>
    <w:rsid w:val="008B1EC7"/>
    <w:rsid w:val="008D035C"/>
    <w:rsid w:val="008E595B"/>
    <w:rsid w:val="00907798"/>
    <w:rsid w:val="00925BB9"/>
    <w:rsid w:val="009263D9"/>
    <w:rsid w:val="009648FA"/>
    <w:rsid w:val="00A0259B"/>
    <w:rsid w:val="00A15C00"/>
    <w:rsid w:val="00A2492B"/>
    <w:rsid w:val="00A336B0"/>
    <w:rsid w:val="00A36820"/>
    <w:rsid w:val="00A36E0B"/>
    <w:rsid w:val="00A61D02"/>
    <w:rsid w:val="00A64DF6"/>
    <w:rsid w:val="00A740EF"/>
    <w:rsid w:val="00A778AF"/>
    <w:rsid w:val="00A80BED"/>
    <w:rsid w:val="00A82A45"/>
    <w:rsid w:val="00A84AE8"/>
    <w:rsid w:val="00A91DE3"/>
    <w:rsid w:val="00AB4F30"/>
    <w:rsid w:val="00AC3C19"/>
    <w:rsid w:val="00AF3F2B"/>
    <w:rsid w:val="00B23C55"/>
    <w:rsid w:val="00B317EF"/>
    <w:rsid w:val="00B46E42"/>
    <w:rsid w:val="00B924F9"/>
    <w:rsid w:val="00B96AC5"/>
    <w:rsid w:val="00BB1E25"/>
    <w:rsid w:val="00BC278E"/>
    <w:rsid w:val="00BE5146"/>
    <w:rsid w:val="00BE752E"/>
    <w:rsid w:val="00C066C2"/>
    <w:rsid w:val="00C1649C"/>
    <w:rsid w:val="00C27552"/>
    <w:rsid w:val="00C5448B"/>
    <w:rsid w:val="00C65588"/>
    <w:rsid w:val="00CA04FA"/>
    <w:rsid w:val="00CA33A9"/>
    <w:rsid w:val="00CD0C10"/>
    <w:rsid w:val="00CE340C"/>
    <w:rsid w:val="00CE7F93"/>
    <w:rsid w:val="00CF34C0"/>
    <w:rsid w:val="00CF6652"/>
    <w:rsid w:val="00D01DD7"/>
    <w:rsid w:val="00D24147"/>
    <w:rsid w:val="00D31991"/>
    <w:rsid w:val="00D35A29"/>
    <w:rsid w:val="00D47B0B"/>
    <w:rsid w:val="00D70B4A"/>
    <w:rsid w:val="00D938DA"/>
    <w:rsid w:val="00DE70B6"/>
    <w:rsid w:val="00E548FF"/>
    <w:rsid w:val="00E767DB"/>
    <w:rsid w:val="00EA4DDC"/>
    <w:rsid w:val="00EB5813"/>
    <w:rsid w:val="00ED1A78"/>
    <w:rsid w:val="00EE4B9F"/>
    <w:rsid w:val="00EE5D9B"/>
    <w:rsid w:val="00EF12A3"/>
    <w:rsid w:val="00EF4A04"/>
    <w:rsid w:val="00EF6420"/>
    <w:rsid w:val="00F0165B"/>
    <w:rsid w:val="00F052C6"/>
    <w:rsid w:val="00F300AD"/>
    <w:rsid w:val="00F60CAE"/>
    <w:rsid w:val="00F71CC7"/>
    <w:rsid w:val="00F725BB"/>
    <w:rsid w:val="00F9013D"/>
    <w:rsid w:val="00FA2B15"/>
    <w:rsid w:val="00FD041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B8BD8A"/>
  <w15:chartTrackingRefBased/>
  <w15:docId w15:val="{8EC12189-22C8-41E4-BE94-0FCD1B090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67C67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C3C1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Znak">
    <w:name w:val="Nagłówek Znak"/>
    <w:link w:val="Nagwek"/>
    <w:rsid w:val="008D035C"/>
  </w:style>
  <w:style w:type="paragraph" w:styleId="Tekstpodstawowy">
    <w:name w:val="Body Text"/>
    <w:basedOn w:val="Normalny"/>
    <w:link w:val="TekstpodstawowyZnak"/>
    <w:unhideWhenUsed/>
    <w:rsid w:val="008D035C"/>
    <w:pPr>
      <w:spacing w:after="120"/>
    </w:pPr>
  </w:style>
  <w:style w:type="character" w:customStyle="1" w:styleId="TekstpodstawowyZnak">
    <w:name w:val="Tekst podstawowy Znak"/>
    <w:link w:val="Tekstpodstawowy"/>
    <w:rsid w:val="008D035C"/>
    <w:rPr>
      <w:sz w:val="24"/>
      <w:szCs w:val="24"/>
    </w:rPr>
  </w:style>
  <w:style w:type="character" w:customStyle="1" w:styleId="Nagwek6Znak">
    <w:name w:val="Nagłówek 6 Znak"/>
    <w:link w:val="Nagwek6"/>
    <w:semiHidden/>
    <w:rsid w:val="00AC3C19"/>
    <w:rPr>
      <w:rFonts w:ascii="Calibri" w:eastAsia="Times New Roman" w:hAnsi="Calibri" w:cs="Times New Roman"/>
      <w:b/>
      <w:bCs/>
      <w:sz w:val="22"/>
      <w:szCs w:val="22"/>
    </w:rPr>
  </w:style>
  <w:style w:type="character" w:styleId="Odwoanieprzypisudolnego">
    <w:name w:val="footnote reference"/>
    <w:rsid w:val="00AC3C19"/>
    <w:rPr>
      <w:vertAlign w:val="superscript"/>
    </w:rPr>
  </w:style>
  <w:style w:type="character" w:styleId="Uwydatnienie">
    <w:name w:val="Emphasis"/>
    <w:uiPriority w:val="20"/>
    <w:qFormat/>
    <w:rsid w:val="00052A78"/>
    <w:rPr>
      <w:i/>
      <w:iCs/>
    </w:rPr>
  </w:style>
  <w:style w:type="character" w:customStyle="1" w:styleId="TekstprzypisudolnegoZnak">
    <w:name w:val="Tekst przypisu dolnego Znak"/>
    <w:link w:val="Tekstprzypisudolnego"/>
    <w:semiHidden/>
    <w:rsid w:val="00167C67"/>
  </w:style>
  <w:style w:type="paragraph" w:customStyle="1" w:styleId="p">
    <w:name w:val="p"/>
    <w:rsid w:val="00A2492B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A2492B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A2492B"/>
    <w:rPr>
      <w:b/>
    </w:rPr>
  </w:style>
  <w:style w:type="table" w:customStyle="1" w:styleId="standard">
    <w:name w:val="standard"/>
    <w:uiPriority w:val="99"/>
    <w:rsid w:val="00A2492B"/>
    <w:pPr>
      <w:spacing w:after="200" w:line="276" w:lineRule="auto"/>
    </w:pPr>
    <w:rPr>
      <w:rFonts w:ascii="Arial Narrow" w:eastAsia="Arial Narrow" w:hAnsi="Arial Narrow" w:cs="Arial Narrow"/>
      <w:sz w:val="22"/>
      <w:szCs w:val="22"/>
    </w:r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Dzia&#322;%20Zam&#243;wie&#324;%20Publicznych\Karo\BEZ%20STOSOWANIA%20USTAWY\2026\Sekretarz%20studi&#243;w\Za&#322;&#261;cznik%202%20-%20Wykaz%20os&#243;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Załącznik 2 - Wykaz osób</Template>
  <TotalTime>1</TotalTime>
  <Pages>1</Pages>
  <Words>69</Words>
  <Characters>517</Characters>
  <Application>Microsoft Office Word</Application>
  <DocSecurity>0</DocSecurity>
  <Lines>47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ZP/80/D/04                                                                                 Poznań, dnia 7 czerwca 2004 r</vt:lpstr>
    </vt:vector>
  </TitlesOfParts>
  <Company>UAM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Karolina Ciechanowska</dc:creator>
  <cp:keywords/>
  <cp:lastModifiedBy>Karolina Ciechanowska</cp:lastModifiedBy>
  <cp:revision>1</cp:revision>
  <cp:lastPrinted>2023-04-21T08:52:00Z</cp:lastPrinted>
  <dcterms:created xsi:type="dcterms:W3CDTF">2026-01-19T12:35:00Z</dcterms:created>
  <dcterms:modified xsi:type="dcterms:W3CDTF">2026-01-19T12:36:00Z</dcterms:modified>
</cp:coreProperties>
</file>