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58306BD0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1794EE6C" w:rsidR="00281DC6" w:rsidRPr="00281DC6" w:rsidRDefault="00281DC6" w:rsidP="006E552D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9F039A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686096E9" w14:textId="7CD8FC7D" w:rsidR="00D63A7A" w:rsidRDefault="009F039A" w:rsidP="002D2F12">
      <w:pPr>
        <w:jc w:val="center"/>
        <w:rPr>
          <w:b/>
          <w:sz w:val="28"/>
          <w:szCs w:val="28"/>
        </w:rPr>
      </w:pPr>
      <w:r w:rsidRPr="009F039A">
        <w:rPr>
          <w:b/>
          <w:sz w:val="28"/>
          <w:szCs w:val="28"/>
        </w:rPr>
        <w:t>Usługi listowne i kurierskie</w:t>
      </w:r>
    </w:p>
    <w:p w14:paraId="3CCEC880" w14:textId="3F40CA40" w:rsidR="00281DC6" w:rsidRPr="00281DC6" w:rsidRDefault="009F039A" w:rsidP="009F039A">
      <w:pPr>
        <w:rPr>
          <w:sz w:val="22"/>
          <w:szCs w:val="22"/>
        </w:rPr>
      </w:pPr>
      <w:r>
        <w:rPr>
          <w:b/>
          <w:sz w:val="28"/>
          <w:szCs w:val="28"/>
        </w:rPr>
        <w:br/>
      </w:r>
      <w:r w:rsidR="00281DC6"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233FF064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D910A1">
        <w:rPr>
          <w:sz w:val="22"/>
        </w:rPr>
        <w:t xml:space="preserve">na wykonanie </w:t>
      </w:r>
      <w:r w:rsidRPr="00281DC6">
        <w:rPr>
          <w:sz w:val="22"/>
        </w:rPr>
        <w:t xml:space="preserve">przedmiotu zamówienia </w:t>
      </w:r>
      <w:r w:rsidR="00647686" w:rsidRPr="001F5C81">
        <w:rPr>
          <w:sz w:val="22"/>
          <w:u w:val="single"/>
        </w:rPr>
        <w:t xml:space="preserve">uwzględniającą dojazd </w:t>
      </w:r>
      <w:r w:rsidR="00647686">
        <w:rPr>
          <w:sz w:val="22"/>
          <w:u w:val="single"/>
        </w:rPr>
        <w:br/>
      </w:r>
      <w:r w:rsidR="00647686" w:rsidRPr="001F5C81">
        <w:rPr>
          <w:sz w:val="22"/>
          <w:u w:val="single"/>
        </w:rPr>
        <w:t>do Zamawiającego</w:t>
      </w:r>
      <w:r w:rsidR="00647686">
        <w:rPr>
          <w:sz w:val="22"/>
        </w:rPr>
        <w:t xml:space="preserve"> </w:t>
      </w:r>
      <w:r w:rsidRPr="00281DC6">
        <w:rPr>
          <w:sz w:val="22"/>
        </w:rPr>
        <w:t>zgodnie ze Specyfikacją Warunków Zamówienia</w:t>
      </w:r>
      <w:r w:rsidR="00C90FD1">
        <w:rPr>
          <w:sz w:val="22"/>
        </w:rPr>
        <w:t>, Opisem Przedmiotu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7964B208" w14:textId="60C0A45C" w:rsidR="004C613E" w:rsidRPr="000D2EDF" w:rsidRDefault="004C613E" w:rsidP="004C613E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42306947"/>
      <w:bookmarkStart w:id="3" w:name="_Hlk51753816"/>
      <w:bookmarkStart w:id="4" w:name="_Hlk50105795"/>
      <w:r w:rsidRPr="000D2EDF">
        <w:rPr>
          <w:bCs/>
          <w:sz w:val="22"/>
          <w:u w:val="single"/>
          <w:lang w:val="en-US"/>
        </w:rPr>
        <w:t xml:space="preserve">Zadanie nr 1: </w:t>
      </w:r>
      <w:bookmarkStart w:id="5" w:name="_Hlk67910880"/>
      <w:r w:rsidR="00E9043F">
        <w:rPr>
          <w:bCs/>
          <w:sz w:val="22"/>
          <w:u w:val="single"/>
          <w:lang w:val="en-US"/>
        </w:rPr>
        <w:t xml:space="preserve">Usługi listowne  </w:t>
      </w:r>
    </w:p>
    <w:p w14:paraId="270EE594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95781591"/>
      <w:bookmarkEnd w:id="5"/>
      <w:r w:rsidRPr="007A62B1">
        <w:rPr>
          <w:bCs/>
          <w:sz w:val="22"/>
        </w:rPr>
        <w:t>Cena oferty wynosi: ________________________________________________________  zł netto</w:t>
      </w:r>
    </w:p>
    <w:p w14:paraId="018A1E3C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2AB69181" w14:textId="1667811A" w:rsidR="004C613E" w:rsidRPr="007A62B1" w:rsidRDefault="004C613E" w:rsidP="004C613E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lastRenderedPageBreak/>
        <w:t xml:space="preserve">_____________________________________________________________________  zł brutto </w:t>
      </w:r>
    </w:p>
    <w:p w14:paraId="38F8D410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3CEC32C1" w14:textId="067441AE" w:rsidR="004C613E" w:rsidRPr="000272DA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cenowego, stanowiącego załącznik nr 2 do SWZ / załącznik nr</w:t>
      </w:r>
      <w:r w:rsidR="00D63A7A">
        <w:rPr>
          <w:bCs/>
          <w:sz w:val="22"/>
        </w:rPr>
        <w:t xml:space="preserve"> </w:t>
      </w:r>
      <w:r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4C63FC77" w14:textId="5376DEBE" w:rsidR="004C613E" w:rsidRDefault="004C613E" w:rsidP="004C613E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="00D63A7A">
        <w:rPr>
          <w:b/>
          <w:sz w:val="22"/>
        </w:rPr>
        <w:t xml:space="preserve">12 </w:t>
      </w:r>
      <w:r w:rsidR="006E552D">
        <w:rPr>
          <w:b/>
          <w:sz w:val="22"/>
        </w:rPr>
        <w:t>miesi</w:t>
      </w:r>
      <w:r w:rsidR="00D63A7A">
        <w:rPr>
          <w:b/>
          <w:sz w:val="22"/>
        </w:rPr>
        <w:t>ęcy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32D93FB7" w14:textId="75572EE1" w:rsidR="004C613E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 xml:space="preserve">arunki płatności: </w:t>
      </w:r>
      <w:r w:rsidR="009F039A">
        <w:rPr>
          <w:bCs/>
          <w:sz w:val="22"/>
        </w:rPr>
        <w:t>14</w:t>
      </w:r>
      <w:r w:rsidRPr="00281DC6">
        <w:rPr>
          <w:bCs/>
          <w:sz w:val="22"/>
        </w:rPr>
        <w:t xml:space="preserve"> dni</w:t>
      </w:r>
    </w:p>
    <w:p w14:paraId="536E2B31" w14:textId="77777777" w:rsidR="004C613E" w:rsidRDefault="004C613E" w:rsidP="004C613E">
      <w:pPr>
        <w:jc w:val="both"/>
        <w:rPr>
          <w:b/>
          <w:sz w:val="22"/>
          <w:szCs w:val="22"/>
        </w:rPr>
      </w:pPr>
      <w:bookmarkStart w:id="8" w:name="_Hlk135816524"/>
      <w:bookmarkEnd w:id="7"/>
    </w:p>
    <w:bookmarkEnd w:id="2"/>
    <w:bookmarkEnd w:id="8"/>
    <w:bookmarkEnd w:id="6"/>
    <w:p w14:paraId="2771DA0E" w14:textId="77777777" w:rsidR="009F039A" w:rsidRDefault="009F039A" w:rsidP="009F039A">
      <w:pPr>
        <w:spacing w:after="120" w:line="276" w:lineRule="auto"/>
        <w:contextualSpacing/>
        <w:jc w:val="both"/>
        <w:rPr>
          <w:sz w:val="22"/>
        </w:rPr>
      </w:pPr>
    </w:p>
    <w:p w14:paraId="55C703BB" w14:textId="35402D0F" w:rsidR="009F039A" w:rsidRPr="000D2EDF" w:rsidRDefault="009F039A" w:rsidP="009F039A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="00E9043F">
        <w:rPr>
          <w:bCs/>
          <w:sz w:val="22"/>
          <w:u w:val="single"/>
          <w:lang w:val="en-US"/>
        </w:rPr>
        <w:t>Usługi kurierskie i paczkowe</w:t>
      </w:r>
    </w:p>
    <w:p w14:paraId="4EE7030F" w14:textId="77777777" w:rsidR="009F039A" w:rsidRPr="007A62B1" w:rsidRDefault="009F039A" w:rsidP="009F039A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0F6D4665" w14:textId="77777777" w:rsidR="009F039A" w:rsidRPr="007A62B1" w:rsidRDefault="009F039A" w:rsidP="009F039A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6E325267" w14:textId="77777777" w:rsidR="009F039A" w:rsidRPr="007A62B1" w:rsidRDefault="009F039A" w:rsidP="009F039A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</w:p>
    <w:p w14:paraId="1B901EB9" w14:textId="77777777" w:rsidR="009F039A" w:rsidRPr="007A62B1" w:rsidRDefault="009F039A" w:rsidP="009F039A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02F768DE" w14:textId="12A651B1" w:rsidR="009F039A" w:rsidRPr="000272DA" w:rsidRDefault="009F039A" w:rsidP="009F039A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cenowego, stanowiącego załącznik nr 2 do SWZ / załącznik nr</w:t>
      </w:r>
      <w:r>
        <w:rPr>
          <w:bCs/>
          <w:sz w:val="22"/>
        </w:rPr>
        <w:t xml:space="preserve"> 1</w:t>
      </w:r>
      <w:r w:rsidRPr="000272DA">
        <w:rPr>
          <w:bCs/>
          <w:sz w:val="22"/>
        </w:rPr>
        <w:t xml:space="preserve"> do umowy</w:t>
      </w:r>
    </w:p>
    <w:p w14:paraId="687EAEF7" w14:textId="77777777" w:rsidR="009F039A" w:rsidRDefault="009F039A" w:rsidP="009F039A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12 miesięcy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5F0B1AEA" w14:textId="4FA1C3C0" w:rsidR="009F039A" w:rsidRDefault="009F039A" w:rsidP="009F039A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</w:t>
      </w:r>
      <w:r>
        <w:rPr>
          <w:bCs/>
          <w:sz w:val="22"/>
        </w:rPr>
        <w:t xml:space="preserve"> 21</w:t>
      </w:r>
      <w:r w:rsidRPr="00281DC6">
        <w:rPr>
          <w:bCs/>
          <w:sz w:val="22"/>
        </w:rPr>
        <w:t xml:space="preserve"> dni</w:t>
      </w:r>
    </w:p>
    <w:p w14:paraId="54AA31F9" w14:textId="204BFB7F" w:rsidR="00925288" w:rsidRDefault="00925288" w:rsidP="00925288">
      <w:pPr>
        <w:jc w:val="both"/>
      </w:pPr>
    </w:p>
    <w:bookmarkEnd w:id="3"/>
    <w:bookmarkEnd w:id="4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115B3A8B" w14:textId="77777777" w:rsidR="005A56FB" w:rsidRDefault="005A56FB" w:rsidP="005A56FB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73E19267" w14:textId="77777777" w:rsidR="005A56FB" w:rsidRPr="00A14CA3" w:rsidRDefault="005A56FB" w:rsidP="005A56FB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6F17E19D" w:rsidR="00D74BC1" w:rsidRDefault="00281DC6">
    <w:pPr>
      <w:pStyle w:val="Nagwek"/>
    </w:pPr>
    <w:r>
      <w:t>Znak sprawy: SZW/DZP/</w:t>
    </w:r>
    <w:r w:rsidR="009F039A">
      <w:t>3</w:t>
    </w:r>
    <w:r w:rsidR="00D63A7A">
      <w:t>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1244"/>
    <w:rsid w:val="000859D9"/>
    <w:rsid w:val="000B7920"/>
    <w:rsid w:val="001143EA"/>
    <w:rsid w:val="0018410E"/>
    <w:rsid w:val="00195E99"/>
    <w:rsid w:val="001D622D"/>
    <w:rsid w:val="001F5C81"/>
    <w:rsid w:val="002569A6"/>
    <w:rsid w:val="00281DC6"/>
    <w:rsid w:val="002B612F"/>
    <w:rsid w:val="002D0B11"/>
    <w:rsid w:val="002D2F12"/>
    <w:rsid w:val="002D3181"/>
    <w:rsid w:val="00302047"/>
    <w:rsid w:val="0030391A"/>
    <w:rsid w:val="00312C2D"/>
    <w:rsid w:val="003A652F"/>
    <w:rsid w:val="003B13D5"/>
    <w:rsid w:val="004064EE"/>
    <w:rsid w:val="004127BF"/>
    <w:rsid w:val="00443C09"/>
    <w:rsid w:val="00460383"/>
    <w:rsid w:val="00467243"/>
    <w:rsid w:val="004858D2"/>
    <w:rsid w:val="00486294"/>
    <w:rsid w:val="004A2566"/>
    <w:rsid w:val="004C613E"/>
    <w:rsid w:val="005001EB"/>
    <w:rsid w:val="0050665F"/>
    <w:rsid w:val="0051587F"/>
    <w:rsid w:val="00535E57"/>
    <w:rsid w:val="0054209F"/>
    <w:rsid w:val="005624F2"/>
    <w:rsid w:val="005877F5"/>
    <w:rsid w:val="00592545"/>
    <w:rsid w:val="005A56FB"/>
    <w:rsid w:val="005A70C7"/>
    <w:rsid w:val="00613B65"/>
    <w:rsid w:val="00614D84"/>
    <w:rsid w:val="00635C6E"/>
    <w:rsid w:val="00647686"/>
    <w:rsid w:val="006929C9"/>
    <w:rsid w:val="006A2CCB"/>
    <w:rsid w:val="006B0115"/>
    <w:rsid w:val="006D020A"/>
    <w:rsid w:val="006E552D"/>
    <w:rsid w:val="006E5589"/>
    <w:rsid w:val="007331CA"/>
    <w:rsid w:val="00740C0B"/>
    <w:rsid w:val="007717C3"/>
    <w:rsid w:val="007C17F7"/>
    <w:rsid w:val="007D1797"/>
    <w:rsid w:val="007F7F77"/>
    <w:rsid w:val="0080270C"/>
    <w:rsid w:val="00813379"/>
    <w:rsid w:val="008A0311"/>
    <w:rsid w:val="008D136D"/>
    <w:rsid w:val="008D29B6"/>
    <w:rsid w:val="00925288"/>
    <w:rsid w:val="00925993"/>
    <w:rsid w:val="00942685"/>
    <w:rsid w:val="00963F6F"/>
    <w:rsid w:val="009971F0"/>
    <w:rsid w:val="009E5297"/>
    <w:rsid w:val="009F039A"/>
    <w:rsid w:val="00A35DA2"/>
    <w:rsid w:val="00A45690"/>
    <w:rsid w:val="00AB3447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90FD1"/>
    <w:rsid w:val="00CA0475"/>
    <w:rsid w:val="00CA17AF"/>
    <w:rsid w:val="00CA7C6C"/>
    <w:rsid w:val="00CB2BE7"/>
    <w:rsid w:val="00CC709E"/>
    <w:rsid w:val="00CE0E13"/>
    <w:rsid w:val="00D17FD4"/>
    <w:rsid w:val="00D200D8"/>
    <w:rsid w:val="00D502E3"/>
    <w:rsid w:val="00D63A7A"/>
    <w:rsid w:val="00D710C9"/>
    <w:rsid w:val="00D74BC1"/>
    <w:rsid w:val="00D76DE9"/>
    <w:rsid w:val="00D81677"/>
    <w:rsid w:val="00D910A1"/>
    <w:rsid w:val="00E106BC"/>
    <w:rsid w:val="00E57579"/>
    <w:rsid w:val="00E67A95"/>
    <w:rsid w:val="00E82D72"/>
    <w:rsid w:val="00E9043F"/>
    <w:rsid w:val="00E93CBB"/>
    <w:rsid w:val="00EE7D93"/>
    <w:rsid w:val="00EF48E6"/>
    <w:rsid w:val="00F14904"/>
    <w:rsid w:val="00F2537A"/>
    <w:rsid w:val="00F67712"/>
    <w:rsid w:val="00F96DAA"/>
    <w:rsid w:val="00FA46AF"/>
    <w:rsid w:val="00FB4850"/>
    <w:rsid w:val="00FE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039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118</TotalTime>
  <Pages>4</Pages>
  <Words>786</Words>
  <Characters>4720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46</cp:revision>
  <cp:lastPrinted>2007-10-05T06:59:00Z</cp:lastPrinted>
  <dcterms:created xsi:type="dcterms:W3CDTF">2022-10-05T12:38:00Z</dcterms:created>
  <dcterms:modified xsi:type="dcterms:W3CDTF">2026-01-19T12:07:00Z</dcterms:modified>
</cp:coreProperties>
</file>