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99D347" w14:textId="77777777" w:rsidR="005103B9" w:rsidRPr="007265CA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7265C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8724A" w:rsidRPr="007265CA">
        <w:rPr>
          <w:rFonts w:ascii="Arial Narrow" w:hAnsi="Arial Narrow" w:cs="Arial"/>
          <w:bCs/>
          <w:i w:val="0"/>
          <w:szCs w:val="24"/>
        </w:rPr>
        <w:t>1</w:t>
      </w:r>
      <w:r w:rsidR="00B36ABD" w:rsidRPr="007265CA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0E4B0B62" w14:textId="77777777" w:rsidR="00C4103F" w:rsidRPr="007265CA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7265CA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7265CA">
        <w:rPr>
          <w:rFonts w:ascii="Arial Narrow" w:hAnsi="Arial Narrow" w:cs="Arial"/>
          <w:b/>
          <w:sz w:val="24"/>
          <w:szCs w:val="24"/>
        </w:rPr>
        <w:t>:</w:t>
      </w:r>
    </w:p>
    <w:p w14:paraId="7000781B" w14:textId="54D5E47E" w:rsidR="006676AE" w:rsidRPr="007265CA" w:rsidRDefault="0098724A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265CA">
        <w:rPr>
          <w:rFonts w:ascii="Arial Narrow" w:hAnsi="Arial Narrow" w:cs="Arial"/>
        </w:rPr>
        <w:t>10</w:t>
      </w:r>
      <w:r w:rsidR="006141C9">
        <w:rPr>
          <w:rFonts w:ascii="Arial Narrow" w:hAnsi="Arial Narrow" w:cs="Arial"/>
        </w:rPr>
        <w:t>.</w:t>
      </w:r>
      <w:r w:rsidRPr="007265CA">
        <w:rPr>
          <w:rFonts w:ascii="Arial Narrow" w:hAnsi="Arial Narrow" w:cs="Arial"/>
        </w:rPr>
        <w:t xml:space="preserve"> Wojskowy Szpital Kliniczny z Polikliniką Samodzielny Publiczny Zakład Opieki Zdrowotnej w Bydgoszczy</w:t>
      </w:r>
    </w:p>
    <w:p w14:paraId="5D0C84EA" w14:textId="77777777" w:rsidR="006676AE" w:rsidRPr="007265CA" w:rsidRDefault="0098724A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265CA">
        <w:rPr>
          <w:rFonts w:ascii="Arial Narrow" w:hAnsi="Arial Narrow" w:cs="Arial"/>
        </w:rPr>
        <w:t>ul. Powstańców Warszawy</w:t>
      </w:r>
      <w:r w:rsidR="006676AE" w:rsidRPr="007265CA">
        <w:rPr>
          <w:rFonts w:ascii="Arial Narrow" w:hAnsi="Arial Narrow" w:cs="Arial"/>
        </w:rPr>
        <w:t xml:space="preserve"> </w:t>
      </w:r>
      <w:r w:rsidRPr="007265CA">
        <w:rPr>
          <w:rFonts w:ascii="Arial Narrow" w:hAnsi="Arial Narrow" w:cs="Arial"/>
        </w:rPr>
        <w:t>5</w:t>
      </w:r>
      <w:r w:rsidR="006676AE" w:rsidRPr="007265CA">
        <w:rPr>
          <w:rFonts w:ascii="Arial Narrow" w:hAnsi="Arial Narrow" w:cs="Arial"/>
        </w:rPr>
        <w:t xml:space="preserve"> </w:t>
      </w:r>
    </w:p>
    <w:p w14:paraId="4453EE6F" w14:textId="77777777" w:rsidR="00F90CD1" w:rsidRPr="007265CA" w:rsidRDefault="0098724A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265CA">
        <w:rPr>
          <w:rFonts w:ascii="Arial Narrow" w:hAnsi="Arial Narrow" w:cs="Arial"/>
        </w:rPr>
        <w:t>85-681</w:t>
      </w:r>
      <w:r w:rsidR="006676AE" w:rsidRPr="007265CA">
        <w:rPr>
          <w:rFonts w:ascii="Arial Narrow" w:hAnsi="Arial Narrow" w:cs="Arial"/>
        </w:rPr>
        <w:t xml:space="preserve"> </w:t>
      </w:r>
      <w:r w:rsidRPr="007265CA">
        <w:rPr>
          <w:rFonts w:ascii="Arial Narrow" w:hAnsi="Arial Narrow" w:cs="Arial"/>
        </w:rPr>
        <w:t>Bydgoszcz</w:t>
      </w:r>
    </w:p>
    <w:p w14:paraId="62EEE19A" w14:textId="77777777" w:rsidR="009169D4" w:rsidRPr="007265C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7265CA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0151C384" w14:textId="77777777" w:rsidR="00C4103F" w:rsidRPr="007265CA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7265CA">
        <w:rPr>
          <w:rFonts w:ascii="Arial Narrow" w:hAnsi="Arial Narrow" w:cs="Arial"/>
          <w:iCs/>
          <w:sz w:val="16"/>
          <w:szCs w:val="16"/>
        </w:rPr>
        <w:t>[</w:t>
      </w:r>
      <w:r w:rsidR="009169D4" w:rsidRPr="007265CA">
        <w:rPr>
          <w:rFonts w:ascii="Arial Narrow" w:hAnsi="Arial Narrow" w:cs="Arial"/>
          <w:iCs/>
          <w:sz w:val="16"/>
          <w:szCs w:val="16"/>
        </w:rPr>
        <w:t>pełna nazwa, adres</w:t>
      </w:r>
      <w:r w:rsidRPr="007265CA">
        <w:rPr>
          <w:rFonts w:ascii="Arial Narrow" w:hAnsi="Arial Narrow" w:cs="Arial"/>
          <w:iCs/>
          <w:sz w:val="16"/>
          <w:szCs w:val="16"/>
        </w:rPr>
        <w:t>]</w:t>
      </w:r>
    </w:p>
    <w:p w14:paraId="38C64804" w14:textId="77777777" w:rsidR="002578E4" w:rsidRPr="007265CA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7265CA" w14:paraId="2F58A7DF" w14:textId="77777777" w:rsidTr="0018769E">
        <w:tc>
          <w:tcPr>
            <w:tcW w:w="2800" w:type="dxa"/>
          </w:tcPr>
          <w:p w14:paraId="29C5899D" w14:textId="77777777" w:rsidR="002578E4" w:rsidRPr="007265CA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265CA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7265C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A3D07E8" w14:textId="77777777" w:rsidR="002578E4" w:rsidRPr="007265C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26507C7" w14:textId="77777777" w:rsidR="002578E4" w:rsidRPr="007265C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265C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8E8357B" w14:textId="77777777" w:rsidR="002578E4" w:rsidRPr="007265CA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265C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265C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265C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7265CA" w14:paraId="1CBA5AF4" w14:textId="77777777" w:rsidTr="0018769E">
        <w:tc>
          <w:tcPr>
            <w:tcW w:w="2800" w:type="dxa"/>
          </w:tcPr>
          <w:p w14:paraId="772CD6F9" w14:textId="77777777" w:rsidR="002578E4" w:rsidRPr="007265CA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265C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E3FFACF" w14:textId="77777777" w:rsidR="002578E4" w:rsidRPr="007265C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7857D7D" w14:textId="77777777" w:rsidR="002578E4" w:rsidRPr="007265C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265C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2BF747" w14:textId="77777777" w:rsidR="002578E4" w:rsidRPr="007265CA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265C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265CA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7265C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43FF54B" w14:textId="77777777" w:rsidR="002578E4" w:rsidRPr="007265CA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8724A" w:rsidRPr="007265CA" w14:paraId="39BC2F7A" w14:textId="77777777" w:rsidTr="0013783E">
        <w:tc>
          <w:tcPr>
            <w:tcW w:w="9104" w:type="dxa"/>
            <w:shd w:val="clear" w:color="auto" w:fill="D9D9D9"/>
          </w:tcPr>
          <w:p w14:paraId="14B20FFF" w14:textId="77777777" w:rsidR="0098724A" w:rsidRPr="007265CA" w:rsidRDefault="0098724A" w:rsidP="0013783E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265CA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0E1C63A2" w14:textId="77777777" w:rsidR="0098724A" w:rsidRPr="007265CA" w:rsidRDefault="0098724A" w:rsidP="0013783E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265CA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Prawo zamówień publicznych (t.j. Dz. U. z 2024 r. poz. 1320 z późn. zm.) (dalej jako: ustawa Pzp), dotyczące:</w:t>
            </w:r>
          </w:p>
          <w:p w14:paraId="722707F4" w14:textId="77777777" w:rsidR="0098724A" w:rsidRPr="007265CA" w:rsidRDefault="0098724A" w:rsidP="0013783E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265CA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5E690E21" w14:textId="77777777" w:rsidR="0098724A" w:rsidRPr="007265CA" w:rsidRDefault="0098724A" w:rsidP="0013783E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265CA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7F4FF6CE" w14:textId="77777777" w:rsidR="0098724A" w:rsidRPr="007265CA" w:rsidRDefault="0098724A" w:rsidP="0013783E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7265CA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37631DE" w14:textId="77777777" w:rsidR="00E50194" w:rsidRPr="007265CA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265CA">
        <w:rPr>
          <w:rFonts w:ascii="Arial Narrow" w:hAnsi="Arial Narrow" w:cs="Arial"/>
          <w:sz w:val="24"/>
          <w:szCs w:val="24"/>
        </w:rPr>
        <w:t>Na potrzeby postę</w:t>
      </w:r>
      <w:r w:rsidR="008D0487" w:rsidRPr="007265CA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7265CA">
        <w:rPr>
          <w:rFonts w:ascii="Arial Narrow" w:hAnsi="Arial Narrow" w:cs="Arial"/>
          <w:sz w:val="24"/>
          <w:szCs w:val="24"/>
        </w:rPr>
        <w:t>zamówienia publicznego</w:t>
      </w:r>
      <w:r w:rsidR="00E50194" w:rsidRPr="007265CA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7265CA" w14:paraId="6CB1847A" w14:textId="77777777" w:rsidTr="0018769E">
        <w:tc>
          <w:tcPr>
            <w:tcW w:w="2269" w:type="dxa"/>
          </w:tcPr>
          <w:p w14:paraId="6863BD41" w14:textId="77777777" w:rsidR="002578E4" w:rsidRPr="007265CA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265C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073437A" w14:textId="77777777" w:rsidR="006141C9" w:rsidRDefault="0098724A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265C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wykonanie usługi w zakresie dezynsekcji, deratyzacji i monitoringu oraz utylizacji gryzoni i padłych zwierząt w wyznaczonych budynkach </w:t>
            </w:r>
          </w:p>
          <w:p w14:paraId="55605BE0" w14:textId="20F08680" w:rsidR="002578E4" w:rsidRPr="007265CA" w:rsidRDefault="0098724A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265C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</w:t>
            </w:r>
            <w:r w:rsidR="006141C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  <w:r w:rsidRPr="007265C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Wojskowego Szpitala Klinicznego z Polikliniką w Bydgoszczy oraz bloku mieszkalnego "Dom Medyka" przy ulicy Skromna 5.</w:t>
            </w:r>
            <w:r w:rsidR="002578E4" w:rsidRPr="007265C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8724A" w:rsidRPr="007265CA" w14:paraId="304E6266" w14:textId="77777777" w:rsidTr="0013783E">
        <w:tc>
          <w:tcPr>
            <w:tcW w:w="2269" w:type="dxa"/>
          </w:tcPr>
          <w:p w14:paraId="71342FEF" w14:textId="77777777" w:rsidR="0098724A" w:rsidRPr="007265CA" w:rsidRDefault="0098724A" w:rsidP="0013783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265C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A1FC826" w14:textId="77777777" w:rsidR="0098724A" w:rsidRPr="007265CA" w:rsidRDefault="0098724A" w:rsidP="0013783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265C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3/2026</w:t>
            </w:r>
          </w:p>
        </w:tc>
      </w:tr>
    </w:tbl>
    <w:p w14:paraId="4A21C1FD" w14:textId="77777777" w:rsidR="002578E4" w:rsidRPr="007265CA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0C1BE613" w14:textId="4664948C" w:rsidR="00F90CD1" w:rsidRPr="007265CA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265CA">
        <w:rPr>
          <w:rFonts w:ascii="Arial Narrow" w:hAnsi="Arial Narrow" w:cs="Arial"/>
          <w:sz w:val="24"/>
          <w:szCs w:val="24"/>
        </w:rPr>
        <w:t xml:space="preserve">prowadzonego przez </w:t>
      </w:r>
      <w:r w:rsidR="0098724A" w:rsidRPr="007265CA">
        <w:rPr>
          <w:rFonts w:ascii="Arial Narrow" w:hAnsi="Arial Narrow" w:cs="Arial"/>
          <w:b/>
          <w:sz w:val="24"/>
          <w:szCs w:val="24"/>
        </w:rPr>
        <w:t>10</w:t>
      </w:r>
      <w:r w:rsidR="006141C9">
        <w:rPr>
          <w:rFonts w:ascii="Arial Narrow" w:hAnsi="Arial Narrow" w:cs="Arial"/>
          <w:b/>
          <w:sz w:val="24"/>
          <w:szCs w:val="24"/>
        </w:rPr>
        <w:t>.</w:t>
      </w:r>
      <w:r w:rsidR="0098724A" w:rsidRPr="007265CA">
        <w:rPr>
          <w:rFonts w:ascii="Arial Narrow" w:hAnsi="Arial Narrow" w:cs="Arial"/>
          <w:b/>
          <w:sz w:val="24"/>
          <w:szCs w:val="24"/>
        </w:rPr>
        <w:t xml:space="preserve"> Wojskowy Szpital Kliniczny z Polikliniką Samodzielny Publiczny Zakład Opieki Zdrowotnej w Bydgoszczy</w:t>
      </w:r>
      <w:r w:rsidRPr="007265CA">
        <w:rPr>
          <w:rFonts w:ascii="Arial Narrow" w:hAnsi="Arial Narrow" w:cs="Arial"/>
          <w:b/>
          <w:sz w:val="24"/>
          <w:szCs w:val="24"/>
        </w:rPr>
        <w:t>,</w:t>
      </w:r>
      <w:r w:rsidR="002B2AD9" w:rsidRPr="007265CA">
        <w:rPr>
          <w:rFonts w:ascii="Arial Narrow" w:hAnsi="Arial Narrow" w:cs="Arial"/>
          <w:sz w:val="24"/>
          <w:szCs w:val="24"/>
        </w:rPr>
        <w:t xml:space="preserve"> </w:t>
      </w:r>
      <w:r w:rsidR="00E65685" w:rsidRPr="007265CA">
        <w:rPr>
          <w:rFonts w:ascii="Arial Narrow" w:hAnsi="Arial Narrow" w:cs="Arial"/>
          <w:sz w:val="24"/>
          <w:szCs w:val="24"/>
        </w:rPr>
        <w:t>oświa</w:t>
      </w:r>
      <w:r w:rsidR="00825A09" w:rsidRPr="007265CA">
        <w:rPr>
          <w:rFonts w:ascii="Arial Narrow" w:hAnsi="Arial Narrow" w:cs="Arial"/>
          <w:sz w:val="24"/>
          <w:szCs w:val="24"/>
        </w:rPr>
        <w:t>dczam</w:t>
      </w:r>
      <w:r w:rsidR="00E65685" w:rsidRPr="007265CA">
        <w:rPr>
          <w:rFonts w:ascii="Arial Narrow" w:hAnsi="Arial Narrow" w:cs="Arial"/>
          <w:sz w:val="24"/>
          <w:szCs w:val="24"/>
        </w:rPr>
        <w:t>,</w:t>
      </w:r>
      <w:r w:rsidR="002B2AD9" w:rsidRPr="007265CA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265CA" w14:paraId="716D21DC" w14:textId="77777777" w:rsidTr="00650D6C">
        <w:tc>
          <w:tcPr>
            <w:tcW w:w="9104" w:type="dxa"/>
            <w:shd w:val="clear" w:color="auto" w:fill="D9D9D9"/>
          </w:tcPr>
          <w:p w14:paraId="25560E3E" w14:textId="77777777" w:rsidR="00E50194" w:rsidRPr="007265CA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265CA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2B8DDC0" w14:textId="77777777" w:rsidR="00C113BF" w:rsidRPr="007265CA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265CA">
        <w:rPr>
          <w:rFonts w:ascii="Arial Narrow" w:hAnsi="Arial Narrow" w:cs="Arial"/>
          <w:sz w:val="24"/>
          <w:szCs w:val="24"/>
        </w:rPr>
        <w:lastRenderedPageBreak/>
        <w:t>Oświadczam, że nie podlegam wykluczeniu z postępowania na po</w:t>
      </w:r>
      <w:r w:rsidR="002C4137" w:rsidRPr="007265CA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7265CA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7265CA">
        <w:rPr>
          <w:rFonts w:ascii="Arial Narrow" w:hAnsi="Arial Narrow" w:cs="Arial"/>
          <w:sz w:val="24"/>
          <w:szCs w:val="24"/>
        </w:rPr>
        <w:t>108</w:t>
      </w:r>
      <w:r w:rsidR="002C4137" w:rsidRPr="007265CA">
        <w:rPr>
          <w:rFonts w:ascii="Arial Narrow" w:hAnsi="Arial Narrow" w:cs="Arial"/>
          <w:sz w:val="24"/>
          <w:szCs w:val="24"/>
        </w:rPr>
        <w:t xml:space="preserve"> ust 1 </w:t>
      </w:r>
      <w:r w:rsidRPr="007265CA">
        <w:rPr>
          <w:rFonts w:ascii="Arial Narrow" w:hAnsi="Arial Narrow" w:cs="Arial"/>
          <w:sz w:val="24"/>
          <w:szCs w:val="24"/>
        </w:rPr>
        <w:t>ustawy Pzp</w:t>
      </w:r>
      <w:r w:rsidR="00641874" w:rsidRPr="007265CA">
        <w:rPr>
          <w:rFonts w:ascii="Arial Narrow" w:hAnsi="Arial Narrow" w:cs="Arial"/>
          <w:sz w:val="24"/>
          <w:szCs w:val="24"/>
        </w:rPr>
        <w:t>.</w:t>
      </w:r>
    </w:p>
    <w:p w14:paraId="091FC6BA" w14:textId="77777777" w:rsidR="0098724A" w:rsidRPr="007265CA" w:rsidRDefault="0098724A" w:rsidP="0098724A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231774FD" w14:textId="77777777" w:rsidR="002426FF" w:rsidRPr="007265CA" w:rsidRDefault="0098724A" w:rsidP="0098724A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7265CA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7265CA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14:paraId="55EFC6D8" w14:textId="77777777" w:rsidR="0098724A" w:rsidRPr="007265CA" w:rsidRDefault="0098724A" w:rsidP="0098724A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6AAC3F38" w14:textId="77777777" w:rsidR="0098724A" w:rsidRPr="007265CA" w:rsidRDefault="0098724A" w:rsidP="0098724A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7265CA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6D023B55" w14:textId="77777777" w:rsidR="0098724A" w:rsidRPr="007265CA" w:rsidRDefault="0098724A" w:rsidP="0098724A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265CA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09AB0C9D" w14:textId="77777777" w:rsidR="0098724A" w:rsidRPr="007265CA" w:rsidRDefault="0098724A" w:rsidP="0098724A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020FA9B2" w14:textId="77777777" w:rsidR="0098724A" w:rsidRPr="007265CA" w:rsidRDefault="0098724A" w:rsidP="0098724A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7265CA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2DEDD028" w14:textId="77777777" w:rsidR="0098724A" w:rsidRPr="007265CA" w:rsidRDefault="0098724A" w:rsidP="0098724A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7265CA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175754BF" w14:textId="77777777" w:rsidR="00023477" w:rsidRPr="007265CA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0C5ACF13" w14:textId="77777777" w:rsidR="00023477" w:rsidRPr="007265CA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7265CA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12C6BB69" w14:textId="77777777" w:rsidR="00992BD8" w:rsidRPr="007265CA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7265CA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7265CA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7265CA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</w:t>
      </w:r>
      <w:r w:rsidR="007D0C95" w:rsidRPr="007265CA">
        <w:rPr>
          <w:rFonts w:ascii="Arial Narrow" w:hAnsi="Arial Narrow" w:cs="Arial"/>
          <w:color w:val="0070C0"/>
          <w:sz w:val="20"/>
          <w:szCs w:val="20"/>
        </w:rPr>
        <w:t xml:space="preserve"> </w:t>
      </w:r>
      <w:r w:rsidRPr="007265CA">
        <w:rPr>
          <w:rFonts w:ascii="Arial Narrow" w:hAnsi="Arial Narrow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6D1064C3" w14:textId="77777777" w:rsidR="00023477" w:rsidRPr="007265CA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265CA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7265CA">
        <w:rPr>
          <w:rFonts w:ascii="Arial Narrow" w:hAnsi="Arial Narrow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7265CA">
        <w:rPr>
          <w:rFonts w:ascii="Arial Narrow" w:hAnsi="Arial Narrow" w:cs="Arial"/>
          <w:i/>
          <w:sz w:val="24"/>
          <w:szCs w:val="24"/>
        </w:rPr>
        <w:t>.</w:t>
      </w:r>
      <w:r w:rsidRPr="007265CA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7265CA">
        <w:rPr>
          <w:rFonts w:ascii="Arial Narrow" w:hAnsi="Arial Narrow" w:cs="Arial"/>
          <w:sz w:val="24"/>
          <w:szCs w:val="24"/>
        </w:rPr>
        <w:t>110</w:t>
      </w:r>
      <w:r w:rsidRPr="007265CA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7265CA">
        <w:rPr>
          <w:rFonts w:ascii="Arial Narrow" w:hAnsi="Arial Narrow" w:cs="Arial"/>
          <w:sz w:val="24"/>
          <w:szCs w:val="24"/>
        </w:rPr>
        <w:t>2</w:t>
      </w:r>
      <w:r w:rsidRPr="007265CA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7265CA">
        <w:rPr>
          <w:rFonts w:ascii="Arial Narrow" w:hAnsi="Arial Narrow" w:cs="Arial"/>
          <w:sz w:val="24"/>
          <w:szCs w:val="24"/>
        </w:rPr>
        <w:t xml:space="preserve"> i zapobiegawcze</w:t>
      </w:r>
      <w:r w:rsidRPr="007265CA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7265CA">
        <w:rPr>
          <w:rFonts w:ascii="Arial Narrow" w:hAnsi="Arial Narrow" w:cs="Arial"/>
          <w:sz w:val="24"/>
          <w:szCs w:val="24"/>
        </w:rPr>
        <w:t>..</w:t>
      </w:r>
      <w:r w:rsidRPr="007265CA">
        <w:rPr>
          <w:rFonts w:ascii="Arial Narrow" w:hAnsi="Arial Narrow" w:cs="Arial"/>
          <w:sz w:val="24"/>
          <w:szCs w:val="24"/>
        </w:rPr>
        <w:t>……………</w:t>
      </w:r>
      <w:r w:rsidR="00023477" w:rsidRPr="007265CA">
        <w:rPr>
          <w:rFonts w:ascii="Arial Narrow" w:hAnsi="Arial Narrow" w:cs="Arial"/>
          <w:sz w:val="24"/>
          <w:szCs w:val="24"/>
        </w:rPr>
        <w:t>…</w:t>
      </w:r>
      <w:r w:rsidRPr="007265C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7265CA">
        <w:rPr>
          <w:rFonts w:ascii="Arial Narrow" w:hAnsi="Arial Narrow" w:cs="Arial"/>
          <w:sz w:val="24"/>
          <w:szCs w:val="24"/>
        </w:rPr>
        <w:t>.</w:t>
      </w:r>
      <w:r w:rsidRPr="007265CA">
        <w:rPr>
          <w:rFonts w:ascii="Arial Narrow" w:hAnsi="Arial Narrow" w:cs="Arial"/>
          <w:sz w:val="24"/>
          <w:szCs w:val="24"/>
        </w:rPr>
        <w:t>…</w:t>
      </w:r>
      <w:r w:rsidR="007A2BCB" w:rsidRPr="007265CA">
        <w:rPr>
          <w:rFonts w:ascii="Arial Narrow" w:hAnsi="Arial Narrow" w:cs="Arial"/>
          <w:sz w:val="24"/>
          <w:szCs w:val="24"/>
        </w:rPr>
        <w:t>.</w:t>
      </w:r>
    </w:p>
    <w:p w14:paraId="28F680D5" w14:textId="77777777" w:rsidR="007A2BCB" w:rsidRPr="007265CA" w:rsidRDefault="00992BD8" w:rsidP="00164A95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265CA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13B925C0" w14:textId="77777777" w:rsidR="0098724A" w:rsidRPr="007265CA" w:rsidRDefault="007A2BCB" w:rsidP="0098724A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265CA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</w:t>
      </w:r>
      <w:r w:rsidRPr="007265CA">
        <w:rPr>
          <w:rFonts w:ascii="Arial Narrow" w:hAnsi="Arial Narrow" w:cs="Arial"/>
          <w:sz w:val="24"/>
          <w:szCs w:val="24"/>
        </w:rPr>
        <w:lastRenderedPageBreak/>
        <w:t>przeciwdziałania wspieraniu agresji na Ukrainę oraz służących ochronie bezpieczeństwa narodowego (</w:t>
      </w:r>
      <w:r w:rsidR="000B430B" w:rsidRPr="007265CA">
        <w:rPr>
          <w:rFonts w:ascii="Arial Narrow" w:hAnsi="Arial Narrow" w:cs="Arial"/>
          <w:sz w:val="24"/>
          <w:szCs w:val="24"/>
        </w:rPr>
        <w:t>t.j. Dz.U. z 202</w:t>
      </w:r>
      <w:r w:rsidR="007D0C95" w:rsidRPr="007265CA">
        <w:rPr>
          <w:rFonts w:ascii="Arial Narrow" w:hAnsi="Arial Narrow" w:cs="Arial"/>
          <w:sz w:val="24"/>
          <w:szCs w:val="24"/>
        </w:rPr>
        <w:t xml:space="preserve">5 </w:t>
      </w:r>
      <w:r w:rsidR="000B430B" w:rsidRPr="007265CA">
        <w:rPr>
          <w:rFonts w:ascii="Arial Narrow" w:hAnsi="Arial Narrow" w:cs="Arial"/>
          <w:sz w:val="24"/>
          <w:szCs w:val="24"/>
        </w:rPr>
        <w:t xml:space="preserve">r. poz. </w:t>
      </w:r>
      <w:r w:rsidR="007D0C95" w:rsidRPr="007265CA">
        <w:rPr>
          <w:rFonts w:ascii="Arial Narrow" w:hAnsi="Arial Narrow" w:cs="Arial"/>
          <w:sz w:val="24"/>
          <w:szCs w:val="24"/>
        </w:rPr>
        <w:t>514</w:t>
      </w:r>
      <w:r w:rsidRPr="007265CA">
        <w:rPr>
          <w:rFonts w:ascii="Arial Narrow" w:hAnsi="Arial Narrow" w:cs="Arial"/>
          <w:sz w:val="24"/>
          <w:szCs w:val="24"/>
        </w:rPr>
        <w:t>)</w:t>
      </w:r>
      <w:r w:rsidR="00AC6A18" w:rsidRPr="007265CA">
        <w:rPr>
          <w:rFonts w:ascii="Arial Narrow" w:hAnsi="Arial Narrow" w:cs="Arial"/>
          <w:sz w:val="24"/>
          <w:szCs w:val="24"/>
        </w:rPr>
        <w:t xml:space="preserve"> </w:t>
      </w:r>
      <w:r w:rsidR="0011306C" w:rsidRPr="007265CA">
        <w:rPr>
          <w:rStyle w:val="Odwoanieprzypisudolnego"/>
          <w:rFonts w:ascii="Arial Narrow" w:hAnsi="Arial Narrow" w:cs="Arial"/>
          <w:b/>
          <w:bCs/>
          <w:color w:val="002060"/>
          <w:sz w:val="24"/>
          <w:szCs w:val="24"/>
        </w:rPr>
        <w:footnoteReference w:id="1"/>
      </w:r>
      <w:r w:rsidRPr="007265CA">
        <w:rPr>
          <w:rFonts w:ascii="Arial Narrow" w:hAnsi="Arial Narrow" w:cs="Arial"/>
          <w:sz w:val="24"/>
          <w:szCs w:val="24"/>
        </w:rPr>
        <w:t xml:space="preserve"> .</w:t>
      </w:r>
      <w:r w:rsidR="00AD6591" w:rsidRPr="007265CA">
        <w:rPr>
          <w:rFonts w:ascii="Arial Narrow" w:hAnsi="Arial Narrow" w:cs="Arial"/>
          <w:sz w:val="24"/>
          <w:szCs w:val="24"/>
        </w:rPr>
        <w:t xml:space="preserve"> </w:t>
      </w:r>
    </w:p>
    <w:p w14:paraId="40E9FD55" w14:textId="77777777" w:rsidR="00AC6A18" w:rsidRPr="007265CA" w:rsidRDefault="00AC6A18" w:rsidP="00AD6591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7265CA" w14:paraId="3AD3C088" w14:textId="77777777" w:rsidTr="00CD4DD1">
        <w:tc>
          <w:tcPr>
            <w:tcW w:w="9104" w:type="dxa"/>
            <w:shd w:val="clear" w:color="auto" w:fill="D9D9D9"/>
          </w:tcPr>
          <w:p w14:paraId="6BA883C3" w14:textId="77777777" w:rsidR="0011306C" w:rsidRPr="007265CA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265CA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7265CA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88E0270" w14:textId="77777777" w:rsidR="00D2702A" w:rsidRPr="007265CA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265CA">
        <w:rPr>
          <w:rFonts w:ascii="Arial Narrow" w:hAnsi="Arial Narrow" w:cs="Arial"/>
          <w:sz w:val="24"/>
          <w:szCs w:val="24"/>
        </w:rPr>
        <w:t>Oświadczam,</w:t>
      </w:r>
      <w:r w:rsidR="00313417" w:rsidRPr="007265CA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7265CA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7265CA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7265CA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265CA" w14:paraId="12C76F4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06525" w14:textId="77777777" w:rsidR="00D2702A" w:rsidRPr="007265CA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265CA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509D8" w14:textId="77777777" w:rsidR="00D2702A" w:rsidRPr="007265CA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7265CA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8724A" w:rsidRPr="007265CA" w14:paraId="1A7F1332" w14:textId="77777777" w:rsidTr="001378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5898F" w14:textId="77777777" w:rsidR="0098724A" w:rsidRPr="007265CA" w:rsidRDefault="0098724A" w:rsidP="0013783E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265C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AE959" w14:textId="77777777" w:rsidR="0098724A" w:rsidRPr="007265CA" w:rsidRDefault="0098724A" w:rsidP="0013783E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265CA">
              <w:rPr>
                <w:rFonts w:ascii="Arial Narrow" w:hAnsi="Arial Narrow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2156D03A" w14:textId="77777777" w:rsidR="0098724A" w:rsidRPr="007265CA" w:rsidRDefault="0098724A" w:rsidP="0013783E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265CA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98724A" w:rsidRPr="007265CA" w14:paraId="64D65EE9" w14:textId="77777777" w:rsidTr="001378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01BA4" w14:textId="77777777" w:rsidR="0098724A" w:rsidRPr="007265CA" w:rsidRDefault="0098724A" w:rsidP="0013783E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265CA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11814" w14:textId="77777777" w:rsidR="0098724A" w:rsidRPr="007265CA" w:rsidRDefault="0098724A" w:rsidP="0013783E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265CA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E058543" w14:textId="77777777" w:rsidR="0098724A" w:rsidRPr="007265CA" w:rsidRDefault="0098724A" w:rsidP="0013783E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265CA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98724A" w:rsidRPr="007265CA" w14:paraId="1B4FD3C9" w14:textId="77777777" w:rsidTr="001378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40F5A" w14:textId="77777777" w:rsidR="0098724A" w:rsidRPr="007265CA" w:rsidRDefault="0098724A" w:rsidP="0013783E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265CA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DA918" w14:textId="77777777" w:rsidR="0098724A" w:rsidRPr="007265CA" w:rsidRDefault="0098724A" w:rsidP="0013783E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265CA">
              <w:rPr>
                <w:rFonts w:ascii="Arial Narrow" w:hAnsi="Arial Narrow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51DCB670" w14:textId="77777777" w:rsidR="0098724A" w:rsidRPr="007265CA" w:rsidRDefault="0098724A" w:rsidP="0013783E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265CA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</w:tbl>
    <w:p w14:paraId="607C8B7A" w14:textId="77777777" w:rsidR="00E21BB4" w:rsidRPr="007265CA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7265CA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24FFAFC6" w14:textId="77777777" w:rsidR="00E21BB4" w:rsidRPr="007265CA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7265CA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7265CA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7265CA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7265CA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7265CA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006FA5A" w14:textId="77777777" w:rsidR="00C62F57" w:rsidRPr="007265CA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265CA">
        <w:rPr>
          <w:rFonts w:ascii="Arial Narrow" w:hAnsi="Arial Narrow" w:cs="Arial"/>
          <w:sz w:val="24"/>
          <w:szCs w:val="24"/>
        </w:rPr>
        <w:lastRenderedPageBreak/>
        <w:t>Oświadczam, że spełniam warunki udziału w postępowaniu określone przez zamawiającego w  następującym zakresie:</w:t>
      </w:r>
    </w:p>
    <w:p w14:paraId="26BF03BF" w14:textId="77777777" w:rsidR="00C62F57" w:rsidRPr="007265CA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265C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08FF80F2" w14:textId="77777777" w:rsidR="00721D87" w:rsidRPr="007265CA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265CA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7265CA">
        <w:rPr>
          <w:rFonts w:ascii="Arial Narrow" w:hAnsi="Arial Narrow" w:cs="Arial"/>
          <w:sz w:val="24"/>
          <w:szCs w:val="24"/>
        </w:rPr>
        <w:t>ego/</w:t>
      </w:r>
      <w:r w:rsidRPr="007265CA">
        <w:rPr>
          <w:rFonts w:ascii="Arial Narrow" w:hAnsi="Arial Narrow" w:cs="Arial"/>
          <w:sz w:val="24"/>
          <w:szCs w:val="24"/>
        </w:rPr>
        <w:t xml:space="preserve">ych zasoby: </w:t>
      </w:r>
    </w:p>
    <w:p w14:paraId="4D027AC3" w14:textId="77777777" w:rsidR="00721D87" w:rsidRPr="007265CA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265CA">
        <w:rPr>
          <w:rFonts w:ascii="Arial Narrow" w:hAnsi="Arial Narrow" w:cs="Arial"/>
          <w:sz w:val="24"/>
          <w:szCs w:val="24"/>
        </w:rPr>
        <w:t>……………</w:t>
      </w:r>
      <w:r w:rsidR="00721D87" w:rsidRPr="007265CA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732C632D" w14:textId="77777777" w:rsidR="00721D87" w:rsidRPr="007265CA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265CA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08E5BB79" w14:textId="77777777" w:rsidR="00721D87" w:rsidRPr="007265CA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7265CA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7055C9D3" w14:textId="77777777" w:rsidR="00E21BB4" w:rsidRPr="007265CA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265CA">
        <w:rPr>
          <w:rFonts w:ascii="Arial Narrow" w:hAnsi="Arial Narrow" w:cs="Arial"/>
          <w:sz w:val="24"/>
          <w:szCs w:val="24"/>
        </w:rPr>
        <w:t>……………</w:t>
      </w:r>
      <w:r w:rsidR="00721D87" w:rsidRPr="007265CA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7265CA">
        <w:rPr>
          <w:rFonts w:ascii="Arial Narrow" w:hAnsi="Arial Narrow" w:cs="Arial"/>
          <w:sz w:val="24"/>
          <w:szCs w:val="24"/>
        </w:rPr>
        <w:t>………………………….</w:t>
      </w:r>
    </w:p>
    <w:p w14:paraId="262C9EB0" w14:textId="77777777" w:rsidR="00E21BB4" w:rsidRPr="007265CA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265CA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18D0834E" w14:textId="77777777" w:rsidR="00C62F57" w:rsidRPr="007265CA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265CA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265CA" w14:paraId="3F8BBCAB" w14:textId="77777777" w:rsidTr="00CD4DD1">
        <w:tc>
          <w:tcPr>
            <w:tcW w:w="9104" w:type="dxa"/>
            <w:shd w:val="clear" w:color="auto" w:fill="D9D9D9"/>
          </w:tcPr>
          <w:p w14:paraId="124A181D" w14:textId="77777777" w:rsidR="00BE6F04" w:rsidRPr="007265CA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265CA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ED1C56F" w14:textId="77777777" w:rsidR="00FE4E2B" w:rsidRPr="007265CA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7265CA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265CA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265CA" w14:paraId="344CB3DD" w14:textId="77777777" w:rsidTr="00847232">
        <w:tc>
          <w:tcPr>
            <w:tcW w:w="9104" w:type="dxa"/>
            <w:shd w:val="clear" w:color="auto" w:fill="D9D9D9"/>
          </w:tcPr>
          <w:p w14:paraId="009020F3" w14:textId="77777777" w:rsidR="00E426EB" w:rsidRPr="007265CA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265CA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D9CF7DB" w14:textId="77777777" w:rsidR="00E426EB" w:rsidRPr="007265CA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9DD7859" w14:textId="77777777" w:rsidR="00E426EB" w:rsidRPr="007265CA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265CA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05E99DE" w14:textId="77777777" w:rsidR="00E426EB" w:rsidRPr="007265C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7265CA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841A195" w14:textId="77777777" w:rsidR="00E426EB" w:rsidRPr="007265C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7265CA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8E092FE" w14:textId="77777777" w:rsidR="00E426EB" w:rsidRPr="007265C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7265CA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A73E726" w14:textId="77777777" w:rsidR="00E426EB" w:rsidRPr="007265C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7265CA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B778494" w14:textId="77777777" w:rsidR="00E426EB" w:rsidRPr="007265CA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13261190" w14:textId="77777777" w:rsidR="0012157F" w:rsidRPr="007265CA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67C7517" w14:textId="77777777" w:rsidR="00524951" w:rsidRPr="007265CA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7265CA">
        <w:rPr>
          <w:rFonts w:ascii="Arial Narrow" w:hAnsi="Arial Narrow" w:cs="Arial"/>
          <w:sz w:val="20"/>
          <w:szCs w:val="20"/>
        </w:rPr>
        <w:tab/>
      </w:r>
      <w:r w:rsidRPr="007265CA">
        <w:rPr>
          <w:rFonts w:ascii="Arial Narrow" w:hAnsi="Arial Narrow" w:cs="Arial"/>
          <w:sz w:val="20"/>
          <w:szCs w:val="20"/>
        </w:rPr>
        <w:tab/>
      </w:r>
      <w:r w:rsidRPr="007265CA">
        <w:rPr>
          <w:rFonts w:ascii="Arial Narrow" w:hAnsi="Arial Narrow" w:cs="Arial"/>
          <w:sz w:val="20"/>
          <w:szCs w:val="20"/>
        </w:rPr>
        <w:tab/>
      </w:r>
      <w:r w:rsidRPr="007265CA">
        <w:rPr>
          <w:rFonts w:ascii="Arial Narrow" w:hAnsi="Arial Narrow" w:cs="Arial"/>
          <w:sz w:val="20"/>
          <w:szCs w:val="20"/>
        </w:rPr>
        <w:tab/>
      </w:r>
      <w:r w:rsidRPr="007265CA">
        <w:rPr>
          <w:rFonts w:ascii="Arial Narrow" w:hAnsi="Arial Narrow" w:cs="Arial"/>
          <w:sz w:val="20"/>
          <w:szCs w:val="20"/>
        </w:rPr>
        <w:tab/>
      </w:r>
      <w:r w:rsidRPr="007265CA">
        <w:rPr>
          <w:rFonts w:ascii="Arial Narrow" w:hAnsi="Arial Narrow" w:cs="Arial"/>
          <w:sz w:val="20"/>
          <w:szCs w:val="20"/>
        </w:rPr>
        <w:tab/>
      </w:r>
      <w:r w:rsidRPr="007265CA">
        <w:rPr>
          <w:rFonts w:ascii="Arial Narrow" w:hAnsi="Arial Narrow" w:cs="Arial"/>
          <w:sz w:val="20"/>
          <w:szCs w:val="20"/>
        </w:rPr>
        <w:tab/>
      </w:r>
    </w:p>
    <w:p w14:paraId="5FA4BA89" w14:textId="77777777" w:rsidR="00524951" w:rsidRPr="007265C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4D95090A" w14:textId="77777777" w:rsidR="00FE4E2B" w:rsidRPr="007265CA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7265CA">
        <w:rPr>
          <w:rFonts w:ascii="Arial Narrow" w:hAnsi="Arial Narrow" w:cs="Arial"/>
          <w:sz w:val="20"/>
          <w:szCs w:val="20"/>
        </w:rPr>
        <w:t xml:space="preserve">  </w:t>
      </w:r>
      <w:r w:rsidR="006D536F" w:rsidRPr="007265CA">
        <w:rPr>
          <w:rFonts w:ascii="Arial Narrow" w:hAnsi="Arial Narrow" w:cs="Arial"/>
          <w:sz w:val="20"/>
          <w:szCs w:val="20"/>
        </w:rPr>
        <w:t>………..</w:t>
      </w:r>
      <w:r w:rsidR="00FE4E2B" w:rsidRPr="007265CA">
        <w:rPr>
          <w:rFonts w:ascii="Arial Narrow" w:hAnsi="Arial Narrow" w:cs="Arial"/>
          <w:sz w:val="20"/>
          <w:szCs w:val="20"/>
        </w:rPr>
        <w:t>…</w:t>
      </w:r>
      <w:r w:rsidR="006D536F" w:rsidRPr="007265CA">
        <w:rPr>
          <w:rFonts w:ascii="Arial Narrow" w:hAnsi="Arial Narrow" w:cs="Arial"/>
          <w:sz w:val="20"/>
          <w:szCs w:val="20"/>
        </w:rPr>
        <w:t>………..</w:t>
      </w:r>
      <w:r w:rsidR="00FE4E2B" w:rsidRPr="007265CA">
        <w:rPr>
          <w:rFonts w:ascii="Arial Narrow" w:hAnsi="Arial Narrow" w:cs="Arial"/>
          <w:sz w:val="20"/>
          <w:szCs w:val="20"/>
        </w:rPr>
        <w:t>……</w:t>
      </w:r>
      <w:r w:rsidR="006D536F" w:rsidRPr="007265CA">
        <w:rPr>
          <w:rFonts w:ascii="Arial Narrow" w:hAnsi="Arial Narrow" w:cs="Arial"/>
          <w:sz w:val="20"/>
          <w:szCs w:val="20"/>
        </w:rPr>
        <w:t>………….</w:t>
      </w:r>
      <w:r w:rsidR="00FE4E2B" w:rsidRPr="007265CA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6988945B" w14:textId="77777777" w:rsidR="00484F88" w:rsidRPr="007265CA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7265CA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7265CA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7265C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BE5FC1" w14:textId="77777777" w:rsidR="000154B2" w:rsidRDefault="000154B2" w:rsidP="0038231F">
      <w:pPr>
        <w:spacing w:after="0" w:line="240" w:lineRule="auto"/>
      </w:pPr>
      <w:r>
        <w:separator/>
      </w:r>
    </w:p>
  </w:endnote>
  <w:endnote w:type="continuationSeparator" w:id="0">
    <w:p w14:paraId="37B68727" w14:textId="77777777" w:rsidR="000154B2" w:rsidRDefault="000154B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027F5" w14:textId="77777777" w:rsidR="0098724A" w:rsidRDefault="009872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F3F3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478EC9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3BA2E" w14:textId="77777777" w:rsidR="0098724A" w:rsidRDefault="009872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972A7" w14:textId="77777777" w:rsidR="000154B2" w:rsidRDefault="000154B2" w:rsidP="0038231F">
      <w:pPr>
        <w:spacing w:after="0" w:line="240" w:lineRule="auto"/>
      </w:pPr>
      <w:r>
        <w:separator/>
      </w:r>
    </w:p>
  </w:footnote>
  <w:footnote w:type="continuationSeparator" w:id="0">
    <w:p w14:paraId="495484F1" w14:textId="77777777" w:rsidR="000154B2" w:rsidRDefault="000154B2" w:rsidP="0038231F">
      <w:pPr>
        <w:spacing w:after="0" w:line="240" w:lineRule="auto"/>
      </w:pPr>
      <w:r>
        <w:continuationSeparator/>
      </w:r>
    </w:p>
  </w:footnote>
  <w:footnote w:id="1">
    <w:p w14:paraId="193F9764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79FA76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2E6F81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1C91925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4AD68B84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80D7C" w14:textId="77777777" w:rsidR="0098724A" w:rsidRDefault="009872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7B782" w14:textId="77777777" w:rsidR="0098724A" w:rsidRDefault="009872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9EE87" w14:textId="77777777" w:rsidR="0098724A" w:rsidRDefault="009872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2865633">
    <w:abstractNumId w:val="11"/>
  </w:num>
  <w:num w:numId="2" w16cid:durableId="1343970459">
    <w:abstractNumId w:val="0"/>
  </w:num>
  <w:num w:numId="3" w16cid:durableId="1987272026">
    <w:abstractNumId w:val="10"/>
  </w:num>
  <w:num w:numId="4" w16cid:durableId="143201113">
    <w:abstractNumId w:val="13"/>
  </w:num>
  <w:num w:numId="5" w16cid:durableId="1637830960">
    <w:abstractNumId w:val="12"/>
  </w:num>
  <w:num w:numId="6" w16cid:durableId="1416440926">
    <w:abstractNumId w:val="9"/>
  </w:num>
  <w:num w:numId="7" w16cid:durableId="1493372927">
    <w:abstractNumId w:val="1"/>
  </w:num>
  <w:num w:numId="8" w16cid:durableId="1848204539">
    <w:abstractNumId w:val="6"/>
  </w:num>
  <w:num w:numId="9" w16cid:durableId="1228490169">
    <w:abstractNumId w:val="4"/>
  </w:num>
  <w:num w:numId="10" w16cid:durableId="484471523">
    <w:abstractNumId w:val="7"/>
  </w:num>
  <w:num w:numId="11" w16cid:durableId="771631343">
    <w:abstractNumId w:val="5"/>
  </w:num>
  <w:num w:numId="12" w16cid:durableId="196704784">
    <w:abstractNumId w:val="8"/>
  </w:num>
  <w:num w:numId="13" w16cid:durableId="395011776">
    <w:abstractNumId w:val="3"/>
  </w:num>
  <w:num w:numId="14" w16cid:durableId="8500265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6EBD"/>
    <w:rsid w:val="0000271A"/>
    <w:rsid w:val="000154B2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141C9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265CA"/>
    <w:rsid w:val="00746532"/>
    <w:rsid w:val="00746EBD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8724A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191B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FD02B8"/>
  <w15:docId w15:val="{E5C764B5-17C0-460E-A780-5FEA558AC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993</Words>
  <Characters>5960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2026-01-14T12:20:00Z</dcterms:created>
  <dcterms:modified xsi:type="dcterms:W3CDTF">2026-01-21T16:03:00Z</dcterms:modified>
</cp:coreProperties>
</file>