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0BE06" w14:textId="77777777" w:rsidR="00025386" w:rsidRPr="00694A1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94A1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A1535" w:rsidRPr="00694A1D">
        <w:rPr>
          <w:rFonts w:ascii="Arial Narrow" w:hAnsi="Arial Narrow" w:cs="Arial"/>
          <w:bCs/>
          <w:i w:val="0"/>
          <w:szCs w:val="24"/>
        </w:rPr>
        <w:t>2</w:t>
      </w:r>
      <w:r w:rsidR="007666D6" w:rsidRPr="00694A1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694A1D" w14:paraId="6E35C997" w14:textId="77777777" w:rsidTr="00467CA2">
        <w:tc>
          <w:tcPr>
            <w:tcW w:w="2800" w:type="dxa"/>
          </w:tcPr>
          <w:p w14:paraId="2226A7E6" w14:textId="77777777" w:rsidR="00D520D3" w:rsidRPr="00694A1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94A1D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694A1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003F37A" w14:textId="77777777" w:rsidR="00D520D3" w:rsidRPr="00694A1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2A06FC0" w14:textId="77777777" w:rsidR="00D520D3" w:rsidRPr="00694A1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94A1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EC1030" w14:textId="77777777" w:rsidR="00D520D3" w:rsidRPr="00694A1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94A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94A1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94A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94A1D" w14:paraId="4BDACBF6" w14:textId="77777777" w:rsidTr="00467CA2">
        <w:tc>
          <w:tcPr>
            <w:tcW w:w="2800" w:type="dxa"/>
          </w:tcPr>
          <w:p w14:paraId="2083A2FD" w14:textId="77777777" w:rsidR="00D520D3" w:rsidRPr="00694A1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94A1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5108492" w14:textId="77777777" w:rsidR="00D520D3" w:rsidRPr="00694A1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5BACBE1" w14:textId="77777777" w:rsidR="00D520D3" w:rsidRPr="00694A1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94A1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2C2D83" w14:textId="77777777" w:rsidR="00D520D3" w:rsidRPr="00694A1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94A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94A1D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694A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3CF8040" w14:textId="77777777" w:rsidR="00B62AD0" w:rsidRPr="00694A1D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94A1D" w14:paraId="4134EDC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A77CF98" w14:textId="77777777" w:rsidR="00053927" w:rsidRPr="00694A1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94A1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163EAD7" w14:textId="77777777" w:rsidR="00053927" w:rsidRPr="00694A1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694A1D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694A1D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694A1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693DE6A" w14:textId="77777777" w:rsidR="0071340C" w:rsidRPr="00694A1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94A1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94A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94A1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94A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94A1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94A1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6A1535" w:rsidRPr="00694A1D">
        <w:rPr>
          <w:rFonts w:ascii="Arial Narrow" w:hAnsi="Arial Narrow" w:cs="Arial"/>
          <w:sz w:val="24"/>
          <w:szCs w:val="24"/>
        </w:rPr>
        <w:t>(t.j. Dz. U. z 2024 r. poz. 1320 z późn. zm.)</w:t>
      </w:r>
      <w:r w:rsidR="00E27ABB" w:rsidRPr="00694A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94A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94A1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94A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94A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94A1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94A1D" w14:paraId="3123BE73" w14:textId="77777777" w:rsidTr="00467CA2">
        <w:tc>
          <w:tcPr>
            <w:tcW w:w="2269" w:type="dxa"/>
          </w:tcPr>
          <w:p w14:paraId="11C8558A" w14:textId="77777777" w:rsidR="00D520D3" w:rsidRPr="00694A1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94A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D86381E" w14:textId="2F5DF148" w:rsidR="00D520D3" w:rsidRPr="00694A1D" w:rsidRDefault="006A153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94A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wykonanie usługi w zakresie dezynsekcji, deratyzacji i monitoringu oraz utylizacji gryzoni i padłych zwierząt w wyznaczonych budynkach </w:t>
            </w:r>
            <w:r w:rsidR="00156DB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br/>
            </w:r>
            <w:r w:rsidRPr="00694A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</w:t>
            </w:r>
            <w:r w:rsidR="00156DB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  <w:r w:rsidRPr="00694A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Wojskowego Szpitala Klinicznego z Polikliniką w Bydgoszczy oraz bloku mieszkalnego "Dom Medyka" przy ulicy Skromna 5.</w:t>
            </w:r>
            <w:r w:rsidR="00D520D3" w:rsidRPr="00694A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1535" w:rsidRPr="00694A1D" w14:paraId="1147AC67" w14:textId="77777777" w:rsidTr="0013783E">
        <w:tc>
          <w:tcPr>
            <w:tcW w:w="2269" w:type="dxa"/>
          </w:tcPr>
          <w:p w14:paraId="434E1CAA" w14:textId="77777777" w:rsidR="006A1535" w:rsidRPr="00694A1D" w:rsidRDefault="006A1535" w:rsidP="001378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94A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6AE8C43" w14:textId="77777777" w:rsidR="006A1535" w:rsidRPr="00694A1D" w:rsidRDefault="006A1535" w:rsidP="001378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94A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3/2026</w:t>
            </w:r>
          </w:p>
        </w:tc>
      </w:tr>
    </w:tbl>
    <w:p w14:paraId="05AD9887" w14:textId="77777777" w:rsidR="00DC652A" w:rsidRPr="00694A1D" w:rsidRDefault="006A153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94A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694A1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FC133DA" w14:textId="77777777" w:rsidR="00DC652A" w:rsidRPr="00694A1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94A1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1EF36F7" w14:textId="77777777" w:rsidR="0071340C" w:rsidRPr="00694A1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94A1D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694A1D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694A1D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11C9CD7" w14:textId="77777777" w:rsidR="0071340C" w:rsidRPr="00694A1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1B9A84B" w14:textId="77777777" w:rsidR="0071340C" w:rsidRPr="00694A1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94A1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A7A03F6" w14:textId="77777777" w:rsidR="0071340C" w:rsidRPr="00694A1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94A1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5F6CF7A" w14:textId="77777777" w:rsidR="0071340C" w:rsidRPr="00694A1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694A1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694A1D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694A1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88276BB" w14:textId="77777777" w:rsidR="0071340C" w:rsidRPr="00694A1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0119DB4" w14:textId="77777777" w:rsidR="0071340C" w:rsidRPr="00694A1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1EDBDDF5" w14:textId="77777777" w:rsidR="00DC652A" w:rsidRPr="00694A1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94A1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94A1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94A1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3DEB221" w14:textId="77777777" w:rsidR="00DC652A" w:rsidRPr="00694A1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94A1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94A1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94A1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94A1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94A1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94A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94A1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16489AF" w14:textId="77777777" w:rsidR="0093388F" w:rsidRPr="00694A1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694A1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902D56A" w14:textId="77777777" w:rsidR="0093388F" w:rsidRPr="00694A1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94A1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CC2315B" w14:textId="77777777" w:rsidR="0093388F" w:rsidRPr="00694A1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694A1D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10EC2E7A" w14:textId="77777777" w:rsidR="00CB29AC" w:rsidRPr="00694A1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94A1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FBFBD8F" w14:textId="77777777" w:rsidR="00CB29AC" w:rsidRPr="00694A1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94A1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9D7FC7B" w14:textId="77777777" w:rsidR="00830970" w:rsidRPr="00694A1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94A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694A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94A1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94A1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DFDB2E1" w14:textId="77777777" w:rsidR="00E27ABB" w:rsidRPr="00694A1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94A1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694A1D" w14:paraId="56D9ABEC" w14:textId="77777777" w:rsidTr="00467CA2">
        <w:tc>
          <w:tcPr>
            <w:tcW w:w="2660" w:type="dxa"/>
          </w:tcPr>
          <w:p w14:paraId="48C4446B" w14:textId="77777777" w:rsidR="00D520D3" w:rsidRPr="00694A1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C819F2E" w14:textId="77777777" w:rsidR="00D520D3" w:rsidRPr="00694A1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94A1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3C4672E" w14:textId="77777777" w:rsidR="00D520D3" w:rsidRPr="00694A1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94A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0B6FD6B" w14:textId="77777777" w:rsidR="00D520D3" w:rsidRPr="00694A1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724C412" w14:textId="77777777" w:rsidR="00D520D3" w:rsidRPr="00694A1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94A1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882A3FB" w14:textId="77777777" w:rsidR="00D520D3" w:rsidRPr="00694A1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94A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A1535" w:rsidRPr="00694A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94A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694A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694A1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7A57178" w14:textId="77777777" w:rsidR="00E27ABB" w:rsidRPr="00694A1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94A1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B6E84" w14:textId="77777777" w:rsidR="00E46C8C" w:rsidRDefault="00E46C8C" w:rsidP="00025386">
      <w:pPr>
        <w:spacing w:after="0" w:line="240" w:lineRule="auto"/>
      </w:pPr>
      <w:r>
        <w:separator/>
      </w:r>
    </w:p>
  </w:endnote>
  <w:endnote w:type="continuationSeparator" w:id="0">
    <w:p w14:paraId="39E071A6" w14:textId="77777777" w:rsidR="00E46C8C" w:rsidRDefault="00E46C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5ED83" w14:textId="77777777" w:rsidR="006A1535" w:rsidRDefault="006A15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FCF4F" w14:textId="77777777" w:rsidR="00025386" w:rsidRDefault="00E46C8C" w:rsidP="00025386">
    <w:pPr>
      <w:pStyle w:val="Stopka"/>
      <w:tabs>
        <w:tab w:val="clear" w:pos="4536"/>
      </w:tabs>
      <w:jc w:val="center"/>
    </w:pPr>
    <w:r>
      <w:rPr>
        <w:noProof/>
      </w:rPr>
      <w:pict w14:anchorId="50FD8BB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480BF4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A36B56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D750B" w14:textId="77777777" w:rsidR="006A1535" w:rsidRDefault="006A15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C63C3" w14:textId="77777777" w:rsidR="00E46C8C" w:rsidRDefault="00E46C8C" w:rsidP="00025386">
      <w:pPr>
        <w:spacing w:after="0" w:line="240" w:lineRule="auto"/>
      </w:pPr>
      <w:r>
        <w:separator/>
      </w:r>
    </w:p>
  </w:footnote>
  <w:footnote w:type="continuationSeparator" w:id="0">
    <w:p w14:paraId="0DE7673B" w14:textId="77777777" w:rsidR="00E46C8C" w:rsidRDefault="00E46C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60682" w14:textId="77777777" w:rsidR="006A1535" w:rsidRDefault="006A15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189F2" w14:textId="77777777" w:rsidR="006A1535" w:rsidRDefault="006A15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BDB28" w14:textId="77777777" w:rsidR="006A1535" w:rsidRDefault="006A15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436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9A1"/>
    <w:rsid w:val="0000271A"/>
    <w:rsid w:val="00025386"/>
    <w:rsid w:val="000423B9"/>
    <w:rsid w:val="00053927"/>
    <w:rsid w:val="00066C44"/>
    <w:rsid w:val="00071D4C"/>
    <w:rsid w:val="00084786"/>
    <w:rsid w:val="00156DB8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94A1D"/>
    <w:rsid w:val="006A1535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E1F70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46C8C"/>
    <w:rsid w:val="00E661A5"/>
    <w:rsid w:val="00E67109"/>
    <w:rsid w:val="00E86D3B"/>
    <w:rsid w:val="00EC10EE"/>
    <w:rsid w:val="00ED2631"/>
    <w:rsid w:val="00EE69A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65AF2"/>
  <w15:chartTrackingRefBased/>
  <w15:docId w15:val="{99D1B960-293F-4B90-A982-93B32A650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2026-01-14T12:21:00Z</dcterms:created>
  <dcterms:modified xsi:type="dcterms:W3CDTF">2026-01-21T16:04:00Z</dcterms:modified>
</cp:coreProperties>
</file>