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5134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5134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5134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5134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51349" w:rsidTr="00D62E6E">
        <w:tc>
          <w:tcPr>
            <w:tcW w:w="2800" w:type="dxa"/>
          </w:tcPr>
          <w:p w:rsidR="00D62E6E" w:rsidRPr="0085134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134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5134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8513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513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5134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513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5134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13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51349" w:rsidTr="00D62E6E">
        <w:tc>
          <w:tcPr>
            <w:tcW w:w="2800" w:type="dxa"/>
          </w:tcPr>
          <w:p w:rsidR="00D62E6E" w:rsidRPr="0085134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134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8513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513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5134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513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5134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513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5134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77A06" w:rsidRPr="00851349" w:rsidTr="00E4143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7A06" w:rsidRPr="00851349" w:rsidRDefault="00977A06" w:rsidP="00E4143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77A06" w:rsidRPr="00851349" w:rsidRDefault="00977A06" w:rsidP="00E4143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5134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5134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51349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851349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851349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85134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5134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5134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977A06" w:rsidRPr="00851349" w:rsidRDefault="00977A06" w:rsidP="00E414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77A06" w:rsidRPr="00851349" w:rsidRDefault="00977A06" w:rsidP="00E414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51349" w:rsidRDefault="00977A0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5134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51349" w:rsidTr="00D62E6E">
        <w:tc>
          <w:tcPr>
            <w:tcW w:w="2269" w:type="dxa"/>
          </w:tcPr>
          <w:p w:rsidR="00D62E6E" w:rsidRPr="0085134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51349" w:rsidRDefault="00977A0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mięsa, wędlin i jaj świeżych</w:t>
            </w:r>
            <w:r w:rsidR="00D62E6E" w:rsidRPr="008513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7A06" w:rsidRPr="00851349" w:rsidTr="00E4143F">
        <w:tc>
          <w:tcPr>
            <w:tcW w:w="2269" w:type="dxa"/>
          </w:tcPr>
          <w:p w:rsidR="00977A06" w:rsidRPr="00851349" w:rsidRDefault="00977A06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77A06" w:rsidRPr="00851349" w:rsidRDefault="00977A06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10/2026</w:t>
            </w:r>
          </w:p>
        </w:tc>
      </w:tr>
    </w:tbl>
    <w:p w:rsidR="00BC121E" w:rsidRPr="00851349" w:rsidRDefault="00977A06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5134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85134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5134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51349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51349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85134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51349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5134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5134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85134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134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8513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85134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51349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5134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5134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13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5134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5134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5134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5134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5134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5134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5134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85134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85134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851349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5134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85134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85134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51349" w:rsidTr="00620E37">
        <w:tc>
          <w:tcPr>
            <w:tcW w:w="2660" w:type="dxa"/>
          </w:tcPr>
          <w:p w:rsidR="00BC121E" w:rsidRPr="008513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5134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5134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513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513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51349" w:rsidRDefault="00844A96" w:rsidP="00977A0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77A06"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513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51349" w:rsidRDefault="00106AC7" w:rsidP="001E4022">
      <w:pPr>
        <w:rPr>
          <w:rFonts w:ascii="Arial Narrow" w:hAnsi="Arial Narrow"/>
        </w:rPr>
      </w:pPr>
    </w:p>
    <w:sectPr w:rsidR="00106AC7" w:rsidRPr="0085134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93B" w:rsidRDefault="008B593B">
      <w:r>
        <w:separator/>
      </w:r>
    </w:p>
  </w:endnote>
  <w:endnote w:type="continuationSeparator" w:id="1">
    <w:p w:rsidR="008B593B" w:rsidRDefault="008B5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13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13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06" w:rsidRDefault="00977A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93B" w:rsidRDefault="008B593B">
      <w:r>
        <w:separator/>
      </w:r>
    </w:p>
  </w:footnote>
  <w:footnote w:type="continuationSeparator" w:id="1">
    <w:p w:rsidR="008B593B" w:rsidRDefault="008B5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06" w:rsidRDefault="00977A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06" w:rsidRDefault="00977A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06" w:rsidRDefault="00977A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A0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1349"/>
    <w:rsid w:val="00882E9F"/>
    <w:rsid w:val="008843C0"/>
    <w:rsid w:val="008A0D67"/>
    <w:rsid w:val="008B3C7B"/>
    <w:rsid w:val="008B593B"/>
    <w:rsid w:val="008C2CBF"/>
    <w:rsid w:val="008D4CAF"/>
    <w:rsid w:val="008E296F"/>
    <w:rsid w:val="008E370F"/>
    <w:rsid w:val="00952336"/>
    <w:rsid w:val="00977A0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2026-01-22T06:25:00Z</dcterms:created>
  <dcterms:modified xsi:type="dcterms:W3CDTF">2026-01-22T06:26:00Z</dcterms:modified>
</cp:coreProperties>
</file>