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F7146" w:rsidRDefault="006121E3" w:rsidP="00B36EDA">
      <w:pPr>
        <w:spacing w:after="600"/>
        <w:jc w:val="right"/>
        <w:rPr>
          <w:rFonts w:ascii="Arial Narrow" w:hAnsi="Arial Narrow" w:cs="Arial"/>
        </w:rPr>
      </w:pPr>
      <w:r w:rsidRPr="008F7146">
        <w:rPr>
          <w:rFonts w:ascii="Arial Narrow" w:hAnsi="Arial Narrow" w:cs="Arial"/>
        </w:rPr>
        <w:t>Bydgoszcz</w:t>
      </w:r>
      <w:r w:rsidR="00B36EDA" w:rsidRPr="008F7146">
        <w:rPr>
          <w:rFonts w:ascii="Arial Narrow" w:hAnsi="Arial Narrow" w:cs="Arial"/>
        </w:rPr>
        <w:t xml:space="preserve"> dnia: </w:t>
      </w:r>
      <w:r w:rsidRPr="008F7146">
        <w:rPr>
          <w:rFonts w:ascii="Arial Narrow" w:hAnsi="Arial Narrow" w:cs="Arial"/>
        </w:rPr>
        <w:t>2026-01-22</w:t>
      </w:r>
    </w:p>
    <w:p w:rsidR="00B36EDA" w:rsidRPr="008F7146" w:rsidRDefault="006121E3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F7146">
        <w:rPr>
          <w:rFonts w:ascii="Arial Narrow" w:hAnsi="Arial Narrow" w:cs="Arial"/>
          <w:b/>
          <w:bCs/>
        </w:rPr>
        <w:t>10WSzKzP SPZOZ</w:t>
      </w:r>
    </w:p>
    <w:p w:rsidR="00B36EDA" w:rsidRPr="008F7146" w:rsidRDefault="006121E3" w:rsidP="00B36EDA">
      <w:pPr>
        <w:spacing w:line="360" w:lineRule="auto"/>
        <w:ind w:right="3969"/>
        <w:rPr>
          <w:rFonts w:ascii="Arial Narrow" w:hAnsi="Arial Narrow" w:cs="Arial"/>
        </w:rPr>
      </w:pPr>
      <w:r w:rsidRPr="008F7146">
        <w:rPr>
          <w:rFonts w:ascii="Arial Narrow" w:hAnsi="Arial Narrow" w:cs="Arial"/>
        </w:rPr>
        <w:t>Powstańców Warszawy</w:t>
      </w:r>
      <w:r w:rsidR="00B36EDA" w:rsidRPr="008F7146">
        <w:rPr>
          <w:rFonts w:ascii="Arial Narrow" w:hAnsi="Arial Narrow" w:cs="Arial"/>
        </w:rPr>
        <w:t xml:space="preserve"> </w:t>
      </w:r>
      <w:r w:rsidRPr="008F7146">
        <w:rPr>
          <w:rFonts w:ascii="Arial Narrow" w:hAnsi="Arial Narrow" w:cs="Arial"/>
        </w:rPr>
        <w:t>5</w:t>
      </w:r>
    </w:p>
    <w:p w:rsidR="00B36EDA" w:rsidRPr="008F7146" w:rsidRDefault="006121E3" w:rsidP="00B36EDA">
      <w:pPr>
        <w:ind w:right="3969"/>
        <w:rPr>
          <w:rFonts w:ascii="Arial Narrow" w:hAnsi="Arial Narrow" w:cs="Arial"/>
        </w:rPr>
      </w:pPr>
      <w:r w:rsidRPr="008F7146">
        <w:rPr>
          <w:rFonts w:ascii="Arial Narrow" w:hAnsi="Arial Narrow" w:cs="Arial"/>
        </w:rPr>
        <w:t>85-681</w:t>
      </w:r>
      <w:r w:rsidR="00B36EDA" w:rsidRPr="008F7146">
        <w:rPr>
          <w:rFonts w:ascii="Arial Narrow" w:hAnsi="Arial Narrow" w:cs="Arial"/>
        </w:rPr>
        <w:t xml:space="preserve"> </w:t>
      </w:r>
      <w:r w:rsidRPr="008F7146">
        <w:rPr>
          <w:rFonts w:ascii="Arial Narrow" w:hAnsi="Arial Narrow" w:cs="Arial"/>
        </w:rPr>
        <w:t>Bydgoszcz</w:t>
      </w:r>
    </w:p>
    <w:p w:rsidR="00B36EDA" w:rsidRPr="008F7146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F714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8F714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F714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8F714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F7146" w:rsidTr="00B36EDA">
        <w:tc>
          <w:tcPr>
            <w:tcW w:w="9923" w:type="dxa"/>
            <w:shd w:val="clear" w:color="auto" w:fill="F2F2F2"/>
            <w:hideMark/>
          </w:tcPr>
          <w:p w:rsidR="00B36EDA" w:rsidRPr="008F7146" w:rsidRDefault="00E279E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8F714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F714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8F7146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8F714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F7146">
        <w:rPr>
          <w:rFonts w:ascii="Arial Narrow" w:eastAsia="Calibri" w:hAnsi="Arial Narrow" w:cs="Arial"/>
          <w:lang w:eastAsia="en-US"/>
        </w:rPr>
        <w:t xml:space="preserve">Dotyczy </w:t>
      </w:r>
      <w:r w:rsidRPr="008F7146">
        <w:rPr>
          <w:rFonts w:ascii="Arial Narrow" w:hAnsi="Arial Narrow" w:cs="Arial"/>
        </w:rPr>
        <w:t>postępowania o udzielenie zamówienia publicznego</w:t>
      </w:r>
      <w:r w:rsidRPr="008F7146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F7146" w:rsidTr="00B36EDA">
        <w:tc>
          <w:tcPr>
            <w:tcW w:w="2269" w:type="dxa"/>
            <w:shd w:val="clear" w:color="auto" w:fill="auto"/>
          </w:tcPr>
          <w:p w:rsidR="00B36EDA" w:rsidRPr="008F714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F7146" w:rsidRDefault="006121E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Dostawy sukcesywne materiałów eksploatacyjnych i drobnego sprzętu do aparatury medycznej na okres 24 miesięcy</w:t>
            </w:r>
          </w:p>
        </w:tc>
      </w:tr>
      <w:tr w:rsidR="006121E3" w:rsidRPr="008F7146" w:rsidTr="00AE5151">
        <w:tc>
          <w:tcPr>
            <w:tcW w:w="2269" w:type="dxa"/>
            <w:shd w:val="clear" w:color="auto" w:fill="auto"/>
          </w:tcPr>
          <w:p w:rsidR="006121E3" w:rsidRPr="008F7146" w:rsidRDefault="006121E3" w:rsidP="00AE51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121E3" w:rsidRPr="008F7146" w:rsidRDefault="006121E3" w:rsidP="00AE51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109/2025</w:t>
            </w:r>
          </w:p>
        </w:tc>
      </w:tr>
    </w:tbl>
    <w:p w:rsidR="00B36EDA" w:rsidRPr="008F714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8F714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8F7146">
        <w:rPr>
          <w:rFonts w:ascii="Arial Narrow" w:hAnsi="Arial Narrow" w:cs="Arial"/>
        </w:rPr>
        <w:t xml:space="preserve">Zamawiający, </w:t>
      </w:r>
      <w:r w:rsidR="006121E3" w:rsidRPr="008F7146">
        <w:rPr>
          <w:rFonts w:ascii="Arial Narrow" w:hAnsi="Arial Narrow" w:cs="Arial"/>
          <w:b/>
        </w:rPr>
        <w:t>10WSzKzP SPZOZ</w:t>
      </w:r>
      <w:r w:rsidRPr="008F7146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6121E3" w:rsidRPr="008F7146">
        <w:rPr>
          <w:rFonts w:ascii="Arial Narrow" w:hAnsi="Arial Narrow" w:cs="Arial"/>
        </w:rPr>
        <w:t>(</w:t>
      </w:r>
      <w:proofErr w:type="spellStart"/>
      <w:r w:rsidR="006121E3" w:rsidRPr="008F7146">
        <w:rPr>
          <w:rFonts w:ascii="Arial Narrow" w:hAnsi="Arial Narrow" w:cs="Arial"/>
        </w:rPr>
        <w:t>t.j</w:t>
      </w:r>
      <w:proofErr w:type="spellEnd"/>
      <w:r w:rsidR="006121E3" w:rsidRPr="008F7146">
        <w:rPr>
          <w:rFonts w:ascii="Arial Narrow" w:hAnsi="Arial Narrow" w:cs="Arial"/>
        </w:rPr>
        <w:t xml:space="preserve">. Dz. U. z 2024 r. poz. 1320 z </w:t>
      </w:r>
      <w:proofErr w:type="spellStart"/>
      <w:r w:rsidR="006121E3" w:rsidRPr="008F7146">
        <w:rPr>
          <w:rFonts w:ascii="Arial Narrow" w:hAnsi="Arial Narrow" w:cs="Arial"/>
        </w:rPr>
        <w:t>późn</w:t>
      </w:r>
      <w:proofErr w:type="spellEnd"/>
      <w:r w:rsidR="006121E3" w:rsidRPr="008F7146">
        <w:rPr>
          <w:rFonts w:ascii="Arial Narrow" w:hAnsi="Arial Narrow" w:cs="Arial"/>
        </w:rPr>
        <w:t>. zm.)</w:t>
      </w:r>
      <w:r w:rsidRPr="008F7146">
        <w:rPr>
          <w:rFonts w:ascii="Arial Narrow" w:hAnsi="Arial Narrow" w:cs="Arial"/>
        </w:rPr>
        <w:t xml:space="preserve">, zwanej dalej „ustawą </w:t>
      </w:r>
      <w:proofErr w:type="spellStart"/>
      <w:r w:rsidRPr="008F7146">
        <w:rPr>
          <w:rFonts w:ascii="Arial Narrow" w:hAnsi="Arial Narrow" w:cs="Arial"/>
        </w:rPr>
        <w:t>Pzp</w:t>
      </w:r>
      <w:proofErr w:type="spellEnd"/>
      <w:r w:rsidRPr="008F7146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1</w:t>
            </w:r>
            <w:r w:rsidRPr="008F7146">
              <w:rPr>
                <w:rFonts w:ascii="Arial Narrow" w:hAnsi="Arial Narrow" w:cs="Arial"/>
              </w:rPr>
              <w:t>: Plomby na Centralna Sterylizację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7146">
              <w:rPr>
                <w:rFonts w:ascii="Arial Narrow" w:hAnsi="Arial Narrow" w:cs="Arial"/>
                <w:b/>
              </w:rPr>
              <w:t>ELWU WOJCIECH SZUPKE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 xml:space="preserve">Piaskowa 18b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80-025 Gdańsk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17 097.00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8F7146">
              <w:rPr>
                <w:rFonts w:ascii="Arial Narrow" w:hAnsi="Arial Narrow" w:cs="Arial"/>
              </w:rPr>
              <w:t>: Maski twarzowe CPAP, NIV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Resmed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 xml:space="preserve">Przyokopowa 26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01-208 WARSZAWA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29 700.00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4</w:t>
            </w:r>
            <w:r w:rsidRPr="008F7146">
              <w:rPr>
                <w:rFonts w:ascii="Arial Narrow" w:hAnsi="Arial Narrow" w:cs="Arial"/>
              </w:rPr>
              <w:t xml:space="preserve">: </w:t>
            </w:r>
            <w:proofErr w:type="spellStart"/>
            <w:r w:rsidRPr="008F7146">
              <w:rPr>
                <w:rFonts w:ascii="Arial Narrow" w:hAnsi="Arial Narrow" w:cs="Arial"/>
              </w:rPr>
              <w:t>Akcesorai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 do analizatorów CO2 Tosca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Radiometer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 xml:space="preserve">al. Jerozolimskie 181a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02-222 WARSZAWA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34 629.12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5</w:t>
            </w:r>
            <w:r w:rsidRPr="008F7146">
              <w:rPr>
                <w:rFonts w:ascii="Arial Narrow" w:hAnsi="Arial Narrow" w:cs="Arial"/>
              </w:rPr>
              <w:t xml:space="preserve">: Wzierniki </w:t>
            </w:r>
            <w:proofErr w:type="spellStart"/>
            <w:r w:rsidRPr="008F7146">
              <w:rPr>
                <w:rFonts w:ascii="Arial Narrow" w:hAnsi="Arial Narrow" w:cs="Arial"/>
              </w:rPr>
              <w:t>anoskopowe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 i gumki proktologiczne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SUN-MED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Spółka Cywilna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Franciszkańska 104/112 /105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91-845 Łódź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10 962.00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lastRenderedPageBreak/>
              <w:t>Część nr 6</w:t>
            </w:r>
            <w:r w:rsidRPr="008F7146">
              <w:rPr>
                <w:rFonts w:ascii="Arial Narrow" w:hAnsi="Arial Narrow" w:cs="Arial"/>
              </w:rPr>
              <w:t xml:space="preserve">: Akcesoria do </w:t>
            </w:r>
            <w:proofErr w:type="spellStart"/>
            <w:r w:rsidRPr="008F7146">
              <w:rPr>
                <w:rFonts w:ascii="Arial Narrow" w:hAnsi="Arial Narrow" w:cs="Arial"/>
              </w:rPr>
              <w:t>otochirurgii</w:t>
            </w:r>
            <w:proofErr w:type="spellEnd"/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7146">
              <w:rPr>
                <w:rFonts w:ascii="Arial Narrow" w:hAnsi="Arial Narrow" w:cs="Arial"/>
                <w:b/>
              </w:rPr>
              <w:t xml:space="preserve">MEDAG Aparatura Medyczna </w:t>
            </w:r>
            <w:proofErr w:type="spellStart"/>
            <w:r w:rsidRPr="008F7146">
              <w:rPr>
                <w:rFonts w:ascii="Arial Narrow" w:hAnsi="Arial Narrow" w:cs="Arial"/>
                <w:b/>
              </w:rPr>
              <w:t>P.Augustynowicz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Spółka Jawna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Brylantowa 24 /3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52-214 Wrocław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5 687.28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7</w:t>
            </w:r>
            <w:r w:rsidRPr="008F7146">
              <w:rPr>
                <w:rFonts w:ascii="Arial Narrow" w:hAnsi="Arial Narrow" w:cs="Arial"/>
              </w:rPr>
              <w:t>: Sonda do litotryptora hybrydowego SH0CKPULSE SE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7146">
              <w:rPr>
                <w:rFonts w:ascii="Arial Narrow" w:hAnsi="Arial Narrow" w:cs="Arial"/>
                <w:b/>
              </w:rPr>
              <w:t>Olympus Polska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 xml:space="preserve">ul. Wynalazek 1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02-677 Warszawa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47 142.00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8</w:t>
            </w:r>
            <w:r w:rsidRPr="008F7146">
              <w:rPr>
                <w:rFonts w:ascii="Arial Narrow" w:hAnsi="Arial Narrow" w:cs="Arial"/>
              </w:rPr>
              <w:t xml:space="preserve">: Materiały eksploatacyjne do ssaków </w:t>
            </w:r>
            <w:proofErr w:type="spellStart"/>
            <w:r w:rsidRPr="008F7146">
              <w:rPr>
                <w:rFonts w:ascii="Arial Narrow" w:hAnsi="Arial Narrow" w:cs="Arial"/>
              </w:rPr>
              <w:t>Oxylitre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, </w:t>
            </w:r>
            <w:proofErr w:type="spellStart"/>
            <w:r w:rsidRPr="008F7146">
              <w:rPr>
                <w:rFonts w:ascii="Arial Narrow" w:hAnsi="Arial Narrow" w:cs="Arial"/>
              </w:rPr>
              <w:t>Elmasler</w:t>
            </w:r>
            <w:proofErr w:type="spellEnd"/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Duolux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os. Bolesława Chrobrego 40f /53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60-681 Poznań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9 738.36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lastRenderedPageBreak/>
              <w:t>Część nr 11</w:t>
            </w:r>
            <w:r w:rsidRPr="008F7146">
              <w:rPr>
                <w:rFonts w:ascii="Arial Narrow" w:hAnsi="Arial Narrow" w:cs="Arial"/>
              </w:rPr>
              <w:t xml:space="preserve">: Akcesoria do nebulizatora </w:t>
            </w:r>
            <w:proofErr w:type="spellStart"/>
            <w:r w:rsidRPr="008F7146">
              <w:rPr>
                <w:rFonts w:ascii="Arial Narrow" w:hAnsi="Arial Narrow" w:cs="Arial"/>
              </w:rPr>
              <w:t>Aerogon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 Pro i </w:t>
            </w:r>
            <w:proofErr w:type="spellStart"/>
            <w:r w:rsidRPr="008F7146">
              <w:rPr>
                <w:rFonts w:ascii="Arial Narrow" w:hAnsi="Arial Narrow" w:cs="Arial"/>
              </w:rPr>
              <w:t>Areogon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 USB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7146">
              <w:rPr>
                <w:rFonts w:ascii="Arial Narrow" w:hAnsi="Arial Narrow" w:cs="Arial"/>
                <w:b/>
              </w:rPr>
              <w:t>CIRRO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7146">
              <w:rPr>
                <w:rFonts w:ascii="Arial Narrow" w:hAnsi="Arial Narrow" w:cs="Arial"/>
                <w:bCs/>
              </w:rPr>
              <w:t>Elewatorska</w:t>
            </w:r>
            <w:proofErr w:type="spellEnd"/>
            <w:r w:rsidRPr="008F7146">
              <w:rPr>
                <w:rFonts w:ascii="Arial Narrow" w:hAnsi="Arial Narrow" w:cs="Arial"/>
                <w:bCs/>
              </w:rPr>
              <w:t xml:space="preserve"> 58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15-620 Białystok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194 024.16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14</w:t>
            </w:r>
            <w:r w:rsidRPr="008F7146">
              <w:rPr>
                <w:rFonts w:ascii="Arial Narrow" w:hAnsi="Arial Narrow" w:cs="Arial"/>
              </w:rPr>
              <w:t xml:space="preserve">: Ramka na </w:t>
            </w:r>
            <w:proofErr w:type="spellStart"/>
            <w:r w:rsidRPr="008F7146">
              <w:rPr>
                <w:rFonts w:ascii="Arial Narrow" w:hAnsi="Arial Narrow" w:cs="Arial"/>
              </w:rPr>
              <w:t>karte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 gorączkową pacjenta plastikowa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Eres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7146">
              <w:rPr>
                <w:rFonts w:ascii="Arial Narrow" w:hAnsi="Arial Narrow" w:cs="Arial"/>
                <w:bCs/>
              </w:rPr>
              <w:t>Płóuszowice</w:t>
            </w:r>
            <w:proofErr w:type="spellEnd"/>
            <w:r w:rsidRPr="008F7146">
              <w:rPr>
                <w:rFonts w:ascii="Arial Narrow" w:hAnsi="Arial Narrow" w:cs="Arial"/>
                <w:bCs/>
              </w:rPr>
              <w:t xml:space="preserve"> Kolonia 64B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21-008 Tomaszowice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19 188.00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t>Część nr 15</w:t>
            </w:r>
            <w:r w:rsidRPr="008F7146">
              <w:rPr>
                <w:rFonts w:ascii="Arial Narrow" w:hAnsi="Arial Narrow" w:cs="Arial"/>
              </w:rPr>
              <w:t xml:space="preserve">: Ramka na </w:t>
            </w:r>
            <w:proofErr w:type="spellStart"/>
            <w:r w:rsidRPr="008F7146">
              <w:rPr>
                <w:rFonts w:ascii="Arial Narrow" w:hAnsi="Arial Narrow" w:cs="Arial"/>
              </w:rPr>
              <w:t>karte</w:t>
            </w:r>
            <w:proofErr w:type="spellEnd"/>
            <w:r w:rsidRPr="008F7146">
              <w:rPr>
                <w:rFonts w:ascii="Arial Narrow" w:hAnsi="Arial Narrow" w:cs="Arial"/>
              </w:rPr>
              <w:t xml:space="preserve"> gorączkową pacjenta metalowa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Eres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sp. z o.o.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7146">
              <w:rPr>
                <w:rFonts w:ascii="Arial Narrow" w:hAnsi="Arial Narrow" w:cs="Arial"/>
                <w:bCs/>
              </w:rPr>
              <w:t>Płóuszowice</w:t>
            </w:r>
            <w:proofErr w:type="spellEnd"/>
            <w:r w:rsidRPr="008F7146">
              <w:rPr>
                <w:rFonts w:ascii="Arial Narrow" w:hAnsi="Arial Narrow" w:cs="Arial"/>
                <w:bCs/>
              </w:rPr>
              <w:t xml:space="preserve"> Kolonia 64B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21-008 Tomaszowice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20 910.00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121E3" w:rsidRPr="008F7146" w:rsidTr="006121E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  <w:b/>
                <w:bCs/>
              </w:rPr>
              <w:lastRenderedPageBreak/>
              <w:t>Część nr 17</w:t>
            </w:r>
            <w:r w:rsidRPr="008F7146">
              <w:rPr>
                <w:rFonts w:ascii="Arial Narrow" w:hAnsi="Arial Narrow" w:cs="Arial"/>
              </w:rPr>
              <w:t>: Frezy do wiertaki ELAN4</w:t>
            </w:r>
          </w:p>
          <w:p w:rsidR="006121E3" w:rsidRPr="008F7146" w:rsidRDefault="006121E3" w:rsidP="00AE51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7146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8F7146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 xml:space="preserve">Tysiąclecia 14 </w:t>
            </w:r>
          </w:p>
          <w:p w:rsidR="006121E3" w:rsidRPr="008F7146" w:rsidRDefault="006121E3" w:rsidP="00AE51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64-300 Nowy Tomyśl</w:t>
            </w:r>
          </w:p>
          <w:p w:rsidR="006121E3" w:rsidRPr="008F7146" w:rsidRDefault="006121E3" w:rsidP="00AE51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7146">
              <w:rPr>
                <w:rFonts w:ascii="Arial Narrow" w:hAnsi="Arial Narrow" w:cs="Arial"/>
                <w:b/>
              </w:rPr>
              <w:t>202 824.00 zł</w:t>
            </w:r>
            <w:r w:rsidRPr="008F7146">
              <w:rPr>
                <w:rFonts w:ascii="Arial Narrow" w:hAnsi="Arial Narrow" w:cs="Arial"/>
              </w:rPr>
              <w:t xml:space="preserve"> </w:t>
            </w:r>
            <w:r w:rsidRPr="008F7146">
              <w:rPr>
                <w:rFonts w:ascii="Arial Narrow" w:hAnsi="Arial Narrow" w:cs="Arial"/>
                <w:b/>
                <w:bCs/>
              </w:rPr>
              <w:t>brutto</w:t>
            </w:r>
            <w:r w:rsidRPr="008F7146">
              <w:rPr>
                <w:rFonts w:ascii="Arial Narrow" w:hAnsi="Arial Narrow" w:cs="Arial"/>
                <w:bCs/>
              </w:rPr>
              <w:t>.</w:t>
            </w:r>
          </w:p>
          <w:p w:rsidR="006121E3" w:rsidRPr="008F7146" w:rsidRDefault="006121E3" w:rsidP="00AE51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7146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7146">
              <w:rPr>
                <w:rFonts w:ascii="Arial Narrow" w:hAnsi="Arial Narrow" w:cs="Arial"/>
                <w:color w:val="000000"/>
              </w:rPr>
              <w:t>:</w:t>
            </w:r>
          </w:p>
          <w:p w:rsidR="006121E3" w:rsidRPr="008F7146" w:rsidRDefault="006121E3" w:rsidP="00AE51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7146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8F714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8F7146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8F7146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F714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F7146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F714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8F7146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F714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F7146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F714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8F7146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Plomby na Centralna Sterylizację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ELWU WOJCIECH SZUPKE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Piaskowa 18b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80-025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Plomby na Centralna Sterylizację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Informer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ul. Winogrady 112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- 52.45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92,45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Plomby na Centralna Sterylizację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FALCO-MEDIC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Jerzy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Kudrycki</w:t>
            </w:r>
            <w:proofErr w:type="spellEnd"/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Składowa 7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15-399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- 43.44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83,44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Maski twarzowe CPAP, NIV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Resmed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Przyokopowa 26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01-208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8F7146">
        <w:trPr>
          <w:trHeight w:val="9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Maski twarzowe CPAP, NIV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RespiCare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Fayez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Afana</w:t>
            </w:r>
            <w:proofErr w:type="spellEnd"/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Leszno 34/36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01-199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- 45.83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85,83</w:t>
            </w:r>
          </w:p>
        </w:tc>
      </w:tr>
      <w:tr w:rsidR="008F7146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46" w:rsidRPr="008F7146" w:rsidRDefault="009464B0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3- Materiały eksploatacyjne do witrektomii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4B0" w:rsidRPr="005D617D" w:rsidRDefault="009464B0" w:rsidP="009464B0">
            <w:pPr>
              <w:spacing w:before="6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D617D">
              <w:rPr>
                <w:rFonts w:ascii="Arial Narrow" w:hAnsi="Arial Narrow" w:cs="Arial"/>
                <w:b/>
                <w:bCs/>
                <w:sz w:val="22"/>
                <w:szCs w:val="22"/>
              </w:rPr>
              <w:t>ABJ-Vision</w:t>
            </w:r>
            <w:proofErr w:type="spellEnd"/>
            <w:r w:rsidRPr="005D617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464B0" w:rsidRPr="005D617D" w:rsidRDefault="009464B0" w:rsidP="009464B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D617D">
              <w:rPr>
                <w:rFonts w:ascii="Arial Narrow" w:hAnsi="Arial Narrow" w:cs="Arial"/>
                <w:sz w:val="22"/>
                <w:szCs w:val="22"/>
              </w:rPr>
              <w:t xml:space="preserve">Główna 76 </w:t>
            </w:r>
          </w:p>
          <w:p w:rsidR="008F7146" w:rsidRPr="008F7146" w:rsidRDefault="009464B0" w:rsidP="009464B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D617D">
              <w:rPr>
                <w:rFonts w:ascii="Arial Narrow" w:hAnsi="Arial Narrow" w:cs="Arial"/>
                <w:sz w:val="22"/>
                <w:szCs w:val="22"/>
              </w:rPr>
              <w:t>95-041 Gałków Duży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146" w:rsidRPr="008F7146" w:rsidRDefault="008F7146" w:rsidP="008F71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F7146" w:rsidRPr="008F7146" w:rsidRDefault="008F7146" w:rsidP="008F71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146" w:rsidRPr="008F7146" w:rsidRDefault="008F7146" w:rsidP="00AE515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4 -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Akcesorai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do analizatorów CO2 Tosca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al. Jerozolimskie 181a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5 - Wzierniki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anoskopowe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i gumki proktologiczne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SUN-MED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Cywilna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Franciszkańska 104/112/105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5 - Wzierniki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anoskopowe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i gumki proktologiczne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Camedica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Harasimiuk Spółka Komandytowa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Willowa 87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20-819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6 - Akcesoria do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otochirurgii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Jawna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Brylantowa 24/3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52-214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7 - Sonda do litotryptora hybrydowego SH0CKPULSE SE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Olympus Polska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ul. Wynalazek 1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8 - Materiały eksploatacyjne do ssaków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Oxylitre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Elmasler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os. Bolesława Chrobrego 40f/53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60-681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11 - Akcesoria do nebulizatora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Aerogon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Pro i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Areogon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USB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CIRRO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Elewatorska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58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15-620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14 - Ramka na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karte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gorączkową pacjenta plastikowa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Eres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Płóuszowice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Kolonia 64B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21-008 Tomaszowice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15 - Ramka na </w:t>
            </w: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karte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gorączkową pacjenta metalowa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Eres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sz w:val="22"/>
                <w:szCs w:val="22"/>
              </w:rPr>
              <w:t>Płóuszowice</w:t>
            </w:r>
            <w:proofErr w:type="spellEnd"/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Kolonia 64B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21-008 Tomaszowice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121E3" w:rsidRPr="008F7146" w:rsidTr="006121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17 - Frezy do wiertaki ELAN4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8F714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6121E3" w:rsidRPr="008F7146" w:rsidRDefault="006121E3" w:rsidP="00AE51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6121E3" w:rsidRPr="008F7146" w:rsidRDefault="006121E3" w:rsidP="00AE51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121E3" w:rsidRPr="008F7146" w:rsidRDefault="006121E3" w:rsidP="00AE51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1E3" w:rsidRPr="008F7146" w:rsidRDefault="006121E3" w:rsidP="00AE51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714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8F7146">
        <w:rPr>
          <w:rFonts w:ascii="Arial Narrow" w:hAnsi="Arial Narrow" w:cs="Arial"/>
          <w:i/>
        </w:rPr>
        <w:t>Zamawiający</w:t>
      </w:r>
    </w:p>
    <w:p w:rsidR="009464B0" w:rsidRDefault="009464B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</w:p>
    <w:p w:rsidR="009464B0" w:rsidRPr="00B9724A" w:rsidRDefault="009464B0" w:rsidP="009464B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9464B0" w:rsidRPr="00B9724A" w:rsidRDefault="009464B0" w:rsidP="009464B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9464B0" w:rsidRDefault="009464B0" w:rsidP="009464B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22.01.2026 r.</w:t>
      </w:r>
    </w:p>
    <w:sectPr w:rsidR="009464B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7BE" w:rsidRDefault="005D07BE">
      <w:r>
        <w:separator/>
      </w:r>
    </w:p>
  </w:endnote>
  <w:endnote w:type="continuationSeparator" w:id="1">
    <w:p w:rsidR="005D07BE" w:rsidRDefault="005D0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7BE" w:rsidRDefault="005D07BE">
      <w:r>
        <w:separator/>
      </w:r>
    </w:p>
  </w:footnote>
  <w:footnote w:type="continuationSeparator" w:id="1">
    <w:p w:rsidR="005D07BE" w:rsidRDefault="005D07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1E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0222"/>
    <w:rsid w:val="004C3459"/>
    <w:rsid w:val="004E324A"/>
    <w:rsid w:val="004E7234"/>
    <w:rsid w:val="0054734E"/>
    <w:rsid w:val="00596EA3"/>
    <w:rsid w:val="00596FD7"/>
    <w:rsid w:val="005D07BE"/>
    <w:rsid w:val="005E5BFF"/>
    <w:rsid w:val="00607F9B"/>
    <w:rsid w:val="006121E3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7146"/>
    <w:rsid w:val="00915B9E"/>
    <w:rsid w:val="009464B0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687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79E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022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C022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02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02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0222"/>
  </w:style>
  <w:style w:type="paragraph" w:styleId="Tekstpodstawowy">
    <w:name w:val="Body Text"/>
    <w:basedOn w:val="Normalny"/>
    <w:rsid w:val="004C022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1287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2026-01-22T10:58:00Z</cp:lastPrinted>
  <dcterms:created xsi:type="dcterms:W3CDTF">2026-01-22T10:59:00Z</dcterms:created>
  <dcterms:modified xsi:type="dcterms:W3CDTF">2026-01-22T10:59:00Z</dcterms:modified>
</cp:coreProperties>
</file>