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B41D6" w14:textId="360CEE23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36099">
        <w:rPr>
          <w:rFonts w:ascii="Tahoma" w:hAnsi="Tahoma" w:cs="Tahoma"/>
          <w:bCs/>
          <w:sz w:val="20"/>
        </w:rPr>
        <w:t>NZ-26-2026-02-D-P-LW</w:t>
      </w:r>
    </w:p>
    <w:p w14:paraId="017976C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2BCD6C9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2CB58E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E1DC9C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67D1C5A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599346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117BE98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9BA83A2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358C26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F26E07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17E9A3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0EEE70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822CB0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9D43F5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E8F888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374C623" w14:textId="77777777" w:rsidR="000D4867" w:rsidRPr="00436099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436099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436099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436099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436099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31E1D733" w14:textId="77777777" w:rsidR="000D4867" w:rsidRPr="00436099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400998FE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4B3F1D7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F5A4C39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62B196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E7B21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4C4AA7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7CDA1A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6BF638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7590B8E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E1D0932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AF6AF5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4B2415A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581E6DF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382D64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D6400E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084130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5DA132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A1EDB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1CDD469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FEA268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04D43BA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D00EA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7312E3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4C75F5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6FA107C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F9549B7" w14:textId="77777777" w:rsidR="00436099" w:rsidRDefault="000D4867" w:rsidP="00436099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</w:t>
      </w:r>
      <w:bookmarkStart w:id="0" w:name="_GoBack"/>
      <w:bookmarkEnd w:id="0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_______________________________________________________</w:t>
      </w:r>
    </w:p>
    <w:p w14:paraId="3FD9BA8D" w14:textId="6D39BAFC" w:rsidR="000D4867" w:rsidRPr="00436099" w:rsidRDefault="000D4867" w:rsidP="00436099">
      <w:pPr>
        <w:tabs>
          <w:tab w:val="right" w:pos="9072"/>
        </w:tabs>
        <w:jc w:val="both"/>
        <w:rPr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ED67B9B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51FB769" w14:textId="77777777" w:rsidR="00436099" w:rsidRDefault="000D4867" w:rsidP="00436099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36099" w:rsidRPr="00436099">
        <w:rPr>
          <w:rFonts w:ascii="Tahoma" w:hAnsi="Tahoma" w:cs="Tahoma"/>
          <w:b/>
          <w:bCs/>
          <w:sz w:val="18"/>
        </w:rPr>
        <w:t>Dostawy  endoprotez stawu kolanowego oraz implantów ortopedycznych  ujęte w 2 zadaniach</w:t>
      </w:r>
    </w:p>
    <w:p w14:paraId="2347BDEA" w14:textId="7CCBF2C9" w:rsidR="000D4867" w:rsidRDefault="000D4867" w:rsidP="00436099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124D7DAC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1DAE3C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561679F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2801D49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0EAD3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D4CA2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61B78" w14:paraId="701EB6CD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9AB7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53F8" w14:textId="44858EDE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436099" w:rsidRPr="00436099">
              <w:t>Implanty do złamań kości śródręcza, przedstopia  i stopy</w:t>
            </w:r>
          </w:p>
          <w:p w14:paraId="679B23BD" w14:textId="56DA3CB2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5B6F0E9" w14:textId="75B25E58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8540939" w14:textId="77777777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7AF2C8F0" w14:textId="4885A586" w:rsidR="00436099" w:rsidRDefault="00436099" w:rsidP="00436099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</w:t>
            </w:r>
            <w:r>
              <w:rPr>
                <w:rFonts w:ascii="Georgia" w:hAnsi="Georgia"/>
                <w:b/>
                <w:sz w:val="20"/>
              </w:rPr>
              <w:t>mies</w:t>
            </w:r>
            <w:r>
              <w:rPr>
                <w:rFonts w:ascii="Georgia" w:hAnsi="Georgia"/>
                <w:b/>
                <w:sz w:val="20"/>
              </w:rPr>
              <w:t xml:space="preserve">., max 36 </w:t>
            </w:r>
            <w:r>
              <w:rPr>
                <w:rFonts w:ascii="Georgia" w:hAnsi="Georgia"/>
                <w:b/>
                <w:sz w:val="20"/>
              </w:rPr>
              <w:t>mies</w:t>
            </w:r>
            <w:r>
              <w:rPr>
                <w:rFonts w:ascii="Georgia" w:hAnsi="Georgia"/>
                <w:b/>
                <w:sz w:val="20"/>
              </w:rPr>
              <w:t>.)</w:t>
            </w:r>
            <w:r>
              <w:rPr>
                <w:rFonts w:ascii="Georgia" w:hAnsi="Georgia"/>
                <w:b/>
                <w:sz w:val="20"/>
              </w:rPr>
              <w:t xml:space="preserve">  </w:t>
            </w:r>
          </w:p>
          <w:p w14:paraId="16450006" w14:textId="0535A2C7" w:rsidR="00436099" w:rsidRDefault="00436099" w:rsidP="001B5E9C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  <w:tr w:rsidR="00C61B78" w14:paraId="19A910C2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C165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2152" w14:textId="29D49F4A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436099" w:rsidRPr="00436099">
              <w:t>Endoprotezy stawu kolanowego</w:t>
            </w:r>
          </w:p>
          <w:p w14:paraId="77423AA0" w14:textId="424C53BF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2D0056F" w14:textId="5D528886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30617AF" w14:textId="77777777" w:rsidR="00436099" w:rsidRDefault="00C61B78" w:rsidP="0043609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33F0AB3" w14:textId="5842C0E8" w:rsidR="00436099" w:rsidRPr="00436099" w:rsidRDefault="00436099" w:rsidP="00436099">
            <w:pPr>
              <w:spacing w:line="480" w:lineRule="auto"/>
              <w:rPr>
                <w:rFonts w:ascii="Georgia" w:hAnsi="Georgia"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 (min. 12 </w:t>
            </w:r>
            <w:r>
              <w:rPr>
                <w:rFonts w:ascii="Georgia" w:hAnsi="Georgia"/>
                <w:b/>
                <w:sz w:val="20"/>
              </w:rPr>
              <w:t>mies</w:t>
            </w:r>
            <w:r>
              <w:rPr>
                <w:rFonts w:ascii="Georgia" w:hAnsi="Georgia"/>
                <w:b/>
                <w:sz w:val="20"/>
              </w:rPr>
              <w:t xml:space="preserve">., max 36 </w:t>
            </w:r>
            <w:r>
              <w:rPr>
                <w:rFonts w:ascii="Georgia" w:hAnsi="Georgia"/>
                <w:b/>
                <w:sz w:val="20"/>
              </w:rPr>
              <w:t>mies</w:t>
            </w:r>
            <w:r>
              <w:rPr>
                <w:rFonts w:ascii="Georgia" w:hAnsi="Georgia"/>
                <w:b/>
                <w:sz w:val="20"/>
              </w:rPr>
              <w:t>.)</w:t>
            </w:r>
            <w:r>
              <w:rPr>
                <w:rFonts w:ascii="Georgia" w:hAnsi="Georgia"/>
                <w:b/>
                <w:sz w:val="20"/>
              </w:rPr>
              <w:t xml:space="preserve"> </w:t>
            </w:r>
          </w:p>
          <w:p w14:paraId="416D5029" w14:textId="3D1803B2" w:rsidR="00436099" w:rsidRDefault="00436099" w:rsidP="001B5E9C">
            <w:pPr>
              <w:spacing w:line="480" w:lineRule="auto"/>
              <w:rPr>
                <w:rFonts w:ascii="Georgia" w:hAnsi="Georgia"/>
                <w:sz w:val="20"/>
              </w:rPr>
            </w:pPr>
          </w:p>
        </w:tc>
      </w:tr>
    </w:tbl>
    <w:p w14:paraId="05F4B07B" w14:textId="77777777" w:rsidR="00741AC8" w:rsidRPr="00741AC8" w:rsidRDefault="00741AC8" w:rsidP="00741AC8"/>
    <w:p w14:paraId="17231589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2642254D" w14:textId="3396F2C8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F30E02">
        <w:rPr>
          <w:rFonts w:ascii="Tahoma" w:hAnsi="Tahoma" w:cs="Tahoma"/>
          <w:sz w:val="20"/>
          <w:szCs w:val="20"/>
        </w:rPr>
        <w:t>36</w:t>
      </w:r>
      <w:r w:rsidR="00421C4B">
        <w:rPr>
          <w:rFonts w:ascii="Tahoma" w:hAnsi="Tahoma" w:cs="Tahoma"/>
          <w:sz w:val="20"/>
          <w:szCs w:val="20"/>
        </w:rPr>
        <w:t xml:space="preserve"> </w:t>
      </w:r>
      <w:r w:rsidR="00F30E02" w:rsidRPr="00094133">
        <w:rPr>
          <w:rFonts w:ascii="Tahoma" w:hAnsi="Tahoma" w:cs="Tahoma"/>
          <w:sz w:val="20"/>
          <w:szCs w:val="20"/>
        </w:rPr>
        <w:t>miesi</w:t>
      </w:r>
      <w:r w:rsidR="00F30E02">
        <w:rPr>
          <w:rFonts w:ascii="Tahoma" w:hAnsi="Tahoma" w:cs="Tahoma"/>
          <w:sz w:val="20"/>
          <w:szCs w:val="20"/>
        </w:rPr>
        <w:t>ęcy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5360A4F1" w14:textId="77777777" w:rsidR="000D4867" w:rsidRDefault="000D4867" w:rsidP="000D4867">
      <w:pPr>
        <w:rPr>
          <w:rFonts w:ascii="Georgia" w:hAnsi="Georgia"/>
          <w:sz w:val="20"/>
        </w:rPr>
      </w:pPr>
    </w:p>
    <w:p w14:paraId="3DA4A577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06C9FFE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242C458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6731B31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8E6FB9F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04FCDEA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509B6AF7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9AD0DEA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563613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009572D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0647A1B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EFBA082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0"/>
        <w:gridCol w:w="146"/>
        <w:gridCol w:w="146"/>
      </w:tblGrid>
      <w:tr w:rsidR="00172E26" w14:paraId="55D56B65" w14:textId="77777777" w:rsidTr="001B5E9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D29B9A9" w14:textId="77777777" w:rsidR="00172E26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tbl>
            <w:tblPr>
              <w:tblW w:w="12940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  <w:gridCol w:w="63"/>
              <w:gridCol w:w="1745"/>
              <w:gridCol w:w="3732"/>
              <w:gridCol w:w="2221"/>
              <w:gridCol w:w="3159"/>
            </w:tblGrid>
            <w:tr w:rsidR="00172E26" w14:paraId="339F626A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C480F4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4193F485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6418710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18B4E3CD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93E32C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7EF590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24C7B9CF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8F52D4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694C1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989CE5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582FF8CC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1D301205" w14:textId="77777777" w:rsidR="00172E26" w:rsidRDefault="00172E26" w:rsidP="001B5E9C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172E26" w14:paraId="1AF6FA53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43687FAD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172E26" w14:paraId="4969AB4D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DF9E7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798CBCA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ED90C" w14:textId="77777777" w:rsidR="00172E26" w:rsidRDefault="00172E26" w:rsidP="001B5E9C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>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Nr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telefonu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</w:tr>
            <w:tr w:rsidR="00172E26" w14:paraId="6A8BD36E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D923E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0405C98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D07AA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7F173EA0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B1887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328A64C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806E60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1E3884AA" w14:textId="77777777" w:rsidTr="001B5E9C">
              <w:trPr>
                <w:gridAfter w:val="1"/>
                <w:wAfter w:w="3019" w:type="dxa"/>
                <w:trHeight w:val="215"/>
              </w:trPr>
              <w:tc>
                <w:tcPr>
                  <w:tcW w:w="2083" w:type="dxa"/>
                  <w:gridSpan w:val="2"/>
                </w:tcPr>
                <w:p w14:paraId="39CA7397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45" w:type="dxa"/>
                </w:tcPr>
                <w:p w14:paraId="26C13E40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2"/>
                </w:tcPr>
                <w:p w14:paraId="5E7DE149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79462ABF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13E2DC0C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120792D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785D66F" w14:textId="77777777" w:rsidR="00172E26" w:rsidRDefault="00172E26" w:rsidP="00172E2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98F2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F0531E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558D60B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C183D6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8F7CD3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35879C8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E8DBF9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EFAD83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4CAA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220713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01A43C6D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14AED53A" w14:textId="77777777" w:rsidR="00606FAB" w:rsidRDefault="00606FAB" w:rsidP="003268C4">
      <w:pPr>
        <w:ind w:left="4248"/>
      </w:pPr>
    </w:p>
    <w:p w14:paraId="1236CB52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B22BF13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5F091986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C031E" w14:textId="77777777" w:rsidR="00786520" w:rsidRDefault="00786520">
      <w:r>
        <w:separator/>
      </w:r>
    </w:p>
  </w:endnote>
  <w:endnote w:type="continuationSeparator" w:id="0">
    <w:p w14:paraId="30ECF29F" w14:textId="77777777" w:rsidR="00786520" w:rsidRDefault="0078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BAC4D" w14:textId="77777777" w:rsidR="00C61B78" w:rsidRDefault="00C61B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5A504" w14:textId="77777777" w:rsidR="00C61B78" w:rsidRDefault="00C61B7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93D08" w14:textId="77777777" w:rsidR="00C61B78" w:rsidRDefault="00C61B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3385B" w14:textId="77777777" w:rsidR="00786520" w:rsidRDefault="00786520">
      <w:r>
        <w:separator/>
      </w:r>
    </w:p>
  </w:footnote>
  <w:footnote w:type="continuationSeparator" w:id="0">
    <w:p w14:paraId="34DD1971" w14:textId="77777777" w:rsidR="00786520" w:rsidRDefault="00786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97AAA" w14:textId="77777777" w:rsidR="00C61B78" w:rsidRDefault="00C61B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5A902" w14:textId="0C69F39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6701B0E1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EB8B05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58329" w14:textId="77777777" w:rsidR="00C61B78" w:rsidRDefault="00C61B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EAE85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8A18F7"/>
    <w:multiLevelType w:val="hybridMultilevel"/>
    <w:tmpl w:val="0B5C0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4F123E3A"/>
    <w:multiLevelType w:val="hybridMultilevel"/>
    <w:tmpl w:val="1FBA9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25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7"/>
  </w:num>
  <w:num w:numId="12">
    <w:abstractNumId w:val="14"/>
  </w:num>
  <w:num w:numId="13">
    <w:abstractNumId w:val="26"/>
  </w:num>
  <w:num w:numId="14">
    <w:abstractNumId w:val="38"/>
  </w:num>
  <w:num w:numId="15">
    <w:abstractNumId w:val="23"/>
  </w:num>
  <w:num w:numId="16">
    <w:abstractNumId w:val="35"/>
  </w:num>
  <w:num w:numId="17">
    <w:abstractNumId w:val="13"/>
  </w:num>
  <w:num w:numId="18">
    <w:abstractNumId w:val="17"/>
  </w:num>
  <w:num w:numId="19">
    <w:abstractNumId w:val="34"/>
  </w:num>
  <w:num w:numId="20">
    <w:abstractNumId w:val="2"/>
  </w:num>
  <w:num w:numId="21">
    <w:abstractNumId w:val="30"/>
  </w:num>
  <w:num w:numId="22">
    <w:abstractNumId w:val="3"/>
  </w:num>
  <w:num w:numId="23">
    <w:abstractNumId w:val="15"/>
  </w:num>
  <w:num w:numId="24">
    <w:abstractNumId w:val="33"/>
  </w:num>
  <w:num w:numId="25">
    <w:abstractNumId w:val="10"/>
  </w:num>
  <w:num w:numId="26">
    <w:abstractNumId w:val="16"/>
  </w:num>
  <w:num w:numId="27">
    <w:abstractNumId w:val="20"/>
  </w:num>
  <w:num w:numId="28">
    <w:abstractNumId w:val="18"/>
  </w:num>
  <w:num w:numId="29">
    <w:abstractNumId w:val="4"/>
  </w:num>
  <w:num w:numId="30">
    <w:abstractNumId w:val="19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4"/>
  </w:num>
  <w:num w:numId="39">
    <w:abstractNumId w:val="21"/>
  </w:num>
  <w:num w:numId="40">
    <w:abstractNumId w:val="11"/>
  </w:num>
  <w:num w:numId="41">
    <w:abstractNumId w:val="0"/>
  </w:num>
  <w:num w:numId="42">
    <w:abstractNumId w:val="28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12"/>
    <w:rsid w:val="00020F7D"/>
    <w:rsid w:val="000867FD"/>
    <w:rsid w:val="000D4867"/>
    <w:rsid w:val="00101BF2"/>
    <w:rsid w:val="00156BE1"/>
    <w:rsid w:val="00172E26"/>
    <w:rsid w:val="001F6446"/>
    <w:rsid w:val="00203C73"/>
    <w:rsid w:val="002346CB"/>
    <w:rsid w:val="002827B1"/>
    <w:rsid w:val="003268C4"/>
    <w:rsid w:val="003A18E3"/>
    <w:rsid w:val="003F5AA9"/>
    <w:rsid w:val="00421C4B"/>
    <w:rsid w:val="00436099"/>
    <w:rsid w:val="00446A72"/>
    <w:rsid w:val="00460999"/>
    <w:rsid w:val="00606FAB"/>
    <w:rsid w:val="00675B88"/>
    <w:rsid w:val="00741AC8"/>
    <w:rsid w:val="00786520"/>
    <w:rsid w:val="009200B1"/>
    <w:rsid w:val="009C19AD"/>
    <w:rsid w:val="009C5865"/>
    <w:rsid w:val="00A02D66"/>
    <w:rsid w:val="00C446A2"/>
    <w:rsid w:val="00C61B78"/>
    <w:rsid w:val="00C73512"/>
    <w:rsid w:val="00C8648B"/>
    <w:rsid w:val="00D3160B"/>
    <w:rsid w:val="00EF356C"/>
    <w:rsid w:val="00F07ABA"/>
    <w:rsid w:val="00F3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1EBE0"/>
  <w15:chartTrackingRefBased/>
  <w15:docId w15:val="{9A40F517-33A6-4197-95F8-129888C3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1116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2026-01-20T08:28:00Z</dcterms:created>
  <dcterms:modified xsi:type="dcterms:W3CDTF">2026-01-20T09:40:00Z</dcterms:modified>
</cp:coreProperties>
</file>