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98FF9" w14:textId="5C344460" w:rsidR="00986737" w:rsidRPr="009432A1" w:rsidRDefault="00A42371" w:rsidP="00913970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4237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42371">
        <w:rPr>
          <w:rFonts w:ascii="Arial" w:hAnsi="Arial" w:cs="Arial"/>
          <w:sz w:val="24"/>
          <w:szCs w:val="24"/>
        </w:rPr>
        <w:t>2026-01-22</w:t>
      </w:r>
    </w:p>
    <w:p w14:paraId="6C964369" w14:textId="77777777" w:rsidR="00A42371" w:rsidRPr="00A42371" w:rsidRDefault="00A42371" w:rsidP="00913970">
      <w:pPr>
        <w:rPr>
          <w:rFonts w:ascii="Arial" w:hAnsi="Arial" w:cs="Arial"/>
          <w:b/>
          <w:bCs/>
          <w:sz w:val="24"/>
          <w:szCs w:val="24"/>
        </w:rPr>
      </w:pPr>
      <w:r w:rsidRPr="00A4237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CA504F2" w14:textId="5BA502C9" w:rsidR="00986737" w:rsidRPr="009432A1" w:rsidRDefault="00A42371" w:rsidP="00913970">
      <w:pPr>
        <w:rPr>
          <w:rFonts w:ascii="Arial" w:hAnsi="Arial" w:cs="Arial"/>
          <w:b/>
          <w:bCs/>
          <w:sz w:val="24"/>
          <w:szCs w:val="24"/>
        </w:rPr>
      </w:pPr>
      <w:r w:rsidRPr="00A4237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1BB884F" w14:textId="3BDC26D0" w:rsidR="00986737" w:rsidRPr="009432A1" w:rsidRDefault="00A42371" w:rsidP="00913970">
      <w:pPr>
        <w:rPr>
          <w:rFonts w:ascii="Arial" w:hAnsi="Arial" w:cs="Arial"/>
          <w:sz w:val="24"/>
          <w:szCs w:val="24"/>
        </w:rPr>
      </w:pPr>
      <w:r w:rsidRPr="00A4237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42371">
        <w:rPr>
          <w:rFonts w:ascii="Arial" w:hAnsi="Arial" w:cs="Arial"/>
          <w:sz w:val="24"/>
          <w:szCs w:val="24"/>
        </w:rPr>
        <w:t>7/19</w:t>
      </w:r>
    </w:p>
    <w:p w14:paraId="42693B15" w14:textId="55C2E5A9" w:rsidR="00986737" w:rsidRPr="009432A1" w:rsidRDefault="00A42371" w:rsidP="00913970">
      <w:pPr>
        <w:rPr>
          <w:rFonts w:ascii="Arial" w:hAnsi="Arial" w:cs="Arial"/>
          <w:sz w:val="24"/>
          <w:szCs w:val="24"/>
        </w:rPr>
      </w:pPr>
      <w:r w:rsidRPr="00A4237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42371">
        <w:rPr>
          <w:rFonts w:ascii="Arial" w:hAnsi="Arial" w:cs="Arial"/>
          <w:sz w:val="24"/>
          <w:szCs w:val="24"/>
        </w:rPr>
        <w:t>Poznań</w:t>
      </w:r>
    </w:p>
    <w:p w14:paraId="273962D3" w14:textId="4A61E0ED" w:rsidR="00986737" w:rsidRDefault="00986737" w:rsidP="00913970">
      <w:pPr>
        <w:jc w:val="both"/>
        <w:rPr>
          <w:rFonts w:ascii="Arial" w:hAnsi="Arial" w:cs="Arial"/>
          <w:bCs/>
          <w:sz w:val="18"/>
          <w:szCs w:val="18"/>
        </w:rPr>
      </w:pPr>
    </w:p>
    <w:p w14:paraId="755E941D" w14:textId="77777777" w:rsidR="00913970" w:rsidRPr="009432A1" w:rsidRDefault="00913970" w:rsidP="00913970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6E4B27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90F3C5" w14:textId="77777777" w:rsidR="00986737" w:rsidRPr="00CF7835" w:rsidRDefault="00986737" w:rsidP="0091397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ADAA615" w14:textId="77777777" w:rsidR="00913970" w:rsidRDefault="00913970" w:rsidP="0091397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1E9F80A2" w14:textId="7608CE2E" w:rsidR="00986737" w:rsidRPr="00382A4A" w:rsidRDefault="00986737" w:rsidP="0091397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81694ED" w14:textId="77777777" w:rsidR="00986737" w:rsidRPr="004E4B64" w:rsidRDefault="00986737" w:rsidP="0091397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43E7739" w14:textId="77777777" w:rsidTr="005A632E">
        <w:tc>
          <w:tcPr>
            <w:tcW w:w="2269" w:type="dxa"/>
          </w:tcPr>
          <w:p w14:paraId="455C2C47" w14:textId="77777777" w:rsidR="00986737" w:rsidRPr="004E4B64" w:rsidRDefault="00986737" w:rsidP="0091397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1B7402" w14:textId="3A92E91C" w:rsidR="00986737" w:rsidRPr="004E4B64" w:rsidRDefault="00A42371" w:rsidP="0091397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42371">
              <w:rPr>
                <w:rFonts w:ascii="Arial" w:hAnsi="Arial" w:cs="Arial"/>
                <w:bCs/>
                <w:sz w:val="24"/>
                <w:szCs w:val="24"/>
              </w:rPr>
              <w:t xml:space="preserve">Sukcesywna dostawa materiałów opatrunkowych, </w:t>
            </w:r>
            <w:proofErr w:type="spellStart"/>
            <w:r w:rsidRPr="00A42371">
              <w:rPr>
                <w:rFonts w:ascii="Arial" w:hAnsi="Arial" w:cs="Arial"/>
                <w:bCs/>
                <w:sz w:val="24"/>
                <w:szCs w:val="24"/>
              </w:rPr>
              <w:t>szewnych</w:t>
            </w:r>
            <w:proofErr w:type="spellEnd"/>
            <w:r w:rsidRPr="00A42371">
              <w:rPr>
                <w:rFonts w:ascii="Arial" w:hAnsi="Arial" w:cs="Arial"/>
                <w:bCs/>
                <w:sz w:val="24"/>
                <w:szCs w:val="24"/>
              </w:rPr>
              <w:t xml:space="preserve"> oraz </w:t>
            </w:r>
            <w:proofErr w:type="spellStart"/>
            <w:r w:rsidRPr="00A42371">
              <w:rPr>
                <w:rFonts w:ascii="Arial" w:hAnsi="Arial" w:cs="Arial"/>
                <w:bCs/>
                <w:sz w:val="24"/>
                <w:szCs w:val="24"/>
              </w:rPr>
              <w:t>obłożeń</w:t>
            </w:r>
            <w:proofErr w:type="spellEnd"/>
            <w:r w:rsidRPr="00A42371">
              <w:rPr>
                <w:rFonts w:ascii="Arial" w:hAnsi="Arial" w:cs="Arial"/>
                <w:bCs/>
                <w:sz w:val="24"/>
                <w:szCs w:val="24"/>
              </w:rPr>
              <w:t xml:space="preserve"> operacyjnych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42371" w:rsidRPr="004E4B64" w14:paraId="3B19DB34" w14:textId="77777777" w:rsidTr="009929DD">
        <w:tc>
          <w:tcPr>
            <w:tcW w:w="2269" w:type="dxa"/>
          </w:tcPr>
          <w:p w14:paraId="09E287FD" w14:textId="77777777" w:rsidR="00A42371" w:rsidRPr="004E4B64" w:rsidRDefault="00A42371" w:rsidP="0091397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287B439" w14:textId="65135D92" w:rsidR="00A42371" w:rsidRPr="004E4B64" w:rsidRDefault="00A42371" w:rsidP="0091397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42371">
              <w:rPr>
                <w:rFonts w:ascii="Arial" w:hAnsi="Arial" w:cs="Arial"/>
                <w:bCs/>
                <w:sz w:val="24"/>
                <w:szCs w:val="24"/>
              </w:rPr>
              <w:t>SZW/DZP/148/2025</w:t>
            </w:r>
          </w:p>
        </w:tc>
      </w:tr>
    </w:tbl>
    <w:p w14:paraId="0B913E34" w14:textId="77777777" w:rsidR="00A80738" w:rsidRDefault="00A80738" w:rsidP="00913970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D33F4BA" w14:textId="77777777" w:rsidR="00131FD5" w:rsidRPr="00986737" w:rsidRDefault="00131FD5" w:rsidP="00913970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5E0C14D9" w14:textId="412258B5" w:rsidR="00D665F5" w:rsidRDefault="00D665F5" w:rsidP="0091397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42371" w:rsidRPr="00A42371">
        <w:rPr>
          <w:rFonts w:ascii="Arial" w:hAnsi="Arial" w:cs="Arial"/>
          <w:sz w:val="24"/>
          <w:szCs w:val="24"/>
        </w:rPr>
        <w:t>(</w:t>
      </w:r>
      <w:proofErr w:type="spellStart"/>
      <w:r w:rsidR="00A42371" w:rsidRPr="00A42371">
        <w:rPr>
          <w:rFonts w:ascii="Arial" w:hAnsi="Arial" w:cs="Arial"/>
          <w:sz w:val="24"/>
          <w:szCs w:val="24"/>
        </w:rPr>
        <w:t>t.j</w:t>
      </w:r>
      <w:proofErr w:type="spellEnd"/>
      <w:r w:rsidR="00A42371" w:rsidRPr="00A4237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42371" w:rsidRPr="00A42371">
        <w:rPr>
          <w:rFonts w:ascii="Arial" w:hAnsi="Arial" w:cs="Arial"/>
          <w:sz w:val="24"/>
          <w:szCs w:val="24"/>
        </w:rPr>
        <w:t>późn</w:t>
      </w:r>
      <w:proofErr w:type="spellEnd"/>
      <w:r w:rsidR="00A42371" w:rsidRPr="00A4237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udostępnia</w:t>
      </w:r>
      <w:r w:rsidR="00F95C33" w:rsidRPr="00913970">
        <w:rPr>
          <w:rFonts w:ascii="Arial" w:hAnsi="Arial" w:cs="Arial"/>
          <w:sz w:val="24"/>
          <w:szCs w:val="24"/>
        </w:rPr>
        <w:t xml:space="preserve"> </w:t>
      </w:r>
      <w:r w:rsidR="004C7E9B" w:rsidRPr="00913970">
        <w:rPr>
          <w:rFonts w:ascii="Arial" w:hAnsi="Arial" w:cs="Arial"/>
          <w:sz w:val="24"/>
          <w:szCs w:val="24"/>
        </w:rPr>
        <w:t>informacj</w:t>
      </w:r>
      <w:r w:rsidR="00577BC6" w:rsidRPr="00913970">
        <w:rPr>
          <w:rFonts w:ascii="Arial" w:hAnsi="Arial" w:cs="Arial"/>
          <w:sz w:val="24"/>
          <w:szCs w:val="24"/>
        </w:rPr>
        <w:t>ę</w:t>
      </w:r>
      <w:r w:rsidR="00035488" w:rsidRPr="00913970">
        <w:rPr>
          <w:rFonts w:ascii="Arial" w:hAnsi="Arial" w:cs="Arial"/>
          <w:sz w:val="24"/>
          <w:szCs w:val="24"/>
        </w:rPr>
        <w:t xml:space="preserve"> z otwarcia ofert</w:t>
      </w:r>
      <w:r w:rsidR="00577BC6" w:rsidRPr="00913970">
        <w:rPr>
          <w:rFonts w:ascii="Arial" w:hAnsi="Arial" w:cs="Arial"/>
          <w:sz w:val="24"/>
          <w:szCs w:val="24"/>
        </w:rPr>
        <w:t>.</w:t>
      </w:r>
    </w:p>
    <w:p w14:paraId="60DD33B8" w14:textId="77777777" w:rsidR="00913970" w:rsidRPr="00913970" w:rsidRDefault="00913970" w:rsidP="00913970">
      <w:pPr>
        <w:jc w:val="both"/>
        <w:rPr>
          <w:rFonts w:ascii="Arial" w:hAnsi="Arial" w:cs="Arial"/>
          <w:sz w:val="24"/>
          <w:szCs w:val="24"/>
        </w:rPr>
      </w:pPr>
    </w:p>
    <w:p w14:paraId="7EBB9BF6" w14:textId="77777777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8E9A450" w14:textId="63D8DF3C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37088,11 zł brutto</w:t>
      </w:r>
    </w:p>
    <w:p w14:paraId="7657B875" w14:textId="140AC3D4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168953,87 zł brutto</w:t>
      </w:r>
    </w:p>
    <w:p w14:paraId="72521B11" w14:textId="404D7D43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132850,58 zł brutto</w:t>
      </w:r>
    </w:p>
    <w:p w14:paraId="449EC205" w14:textId="4F735754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180434,87 zł brutto</w:t>
      </w:r>
    </w:p>
    <w:p w14:paraId="4A2DE8DD" w14:textId="2BCDF337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749113,70 zł brutto</w:t>
      </w:r>
    </w:p>
    <w:p w14:paraId="0818BB1A" w14:textId="4ED0CD30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41219,28 zł brutto</w:t>
      </w:r>
    </w:p>
    <w:p w14:paraId="0A2FCFAD" w14:textId="68D257E0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51414,21 zł brutto</w:t>
      </w:r>
    </w:p>
    <w:p w14:paraId="70A84409" w14:textId="6162E490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9720,00 zł brutto</w:t>
      </w:r>
    </w:p>
    <w:p w14:paraId="7AF0CBDF" w14:textId="28BC1A03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698490,49 zł brutto</w:t>
      </w:r>
    </w:p>
    <w:p w14:paraId="1E75233F" w14:textId="282CCDC6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28357,50 zł brutto</w:t>
      </w:r>
    </w:p>
    <w:p w14:paraId="3D0B4A6F" w14:textId="58E6B400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1457035,10 zł brutto</w:t>
      </w:r>
    </w:p>
    <w:p w14:paraId="4FF7F430" w14:textId="4279F9C3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9258,80 zł brutto</w:t>
      </w:r>
    </w:p>
    <w:p w14:paraId="4E589989" w14:textId="3C7E7DDA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13 -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254886,80 zł brutto</w:t>
      </w:r>
    </w:p>
    <w:p w14:paraId="7F2C84F6" w14:textId="5E92FC19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14 -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203945,32 zł brutto</w:t>
      </w:r>
    </w:p>
    <w:p w14:paraId="13C97E92" w14:textId="33601F32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15 -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38347,56 zł brutto</w:t>
      </w:r>
    </w:p>
    <w:p w14:paraId="645E3D15" w14:textId="64580CFB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16 -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608316,46 zł brutto</w:t>
      </w:r>
    </w:p>
    <w:p w14:paraId="36A0D4CE" w14:textId="3D62A14B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17 -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341253,13 zł brutto</w:t>
      </w:r>
    </w:p>
    <w:p w14:paraId="444868D7" w14:textId="27B32B3C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18 -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15340,84 zł brutto</w:t>
      </w:r>
    </w:p>
    <w:p w14:paraId="525F259D" w14:textId="370E2107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19 -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24840,00 zł brutto</w:t>
      </w:r>
    </w:p>
    <w:p w14:paraId="663112F2" w14:textId="4373DE4C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20 -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243243,00 zł brutto</w:t>
      </w:r>
    </w:p>
    <w:p w14:paraId="2FD4D299" w14:textId="2C6120E7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21 -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5193,86 zł brutto</w:t>
      </w:r>
    </w:p>
    <w:p w14:paraId="21A98F55" w14:textId="71C6983C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22 -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157626,00 zł brutto</w:t>
      </w:r>
    </w:p>
    <w:p w14:paraId="08A6807C" w14:textId="0FE67B21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23 -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40152,24 zł brutto</w:t>
      </w:r>
    </w:p>
    <w:p w14:paraId="4F5A9185" w14:textId="7C630184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24 -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430281,31 zł brutto</w:t>
      </w:r>
    </w:p>
    <w:p w14:paraId="2E024F23" w14:textId="51EB1AE2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25 -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43619,04 zł brutto</w:t>
      </w:r>
    </w:p>
    <w:p w14:paraId="6134C8A0" w14:textId="36A676FF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26 -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73789,16 zł brutto</w:t>
      </w:r>
    </w:p>
    <w:p w14:paraId="71EEF989" w14:textId="67332321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lastRenderedPageBreak/>
        <w:t>Zadanie 27 -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136728,00 zł brutto</w:t>
      </w:r>
    </w:p>
    <w:p w14:paraId="19ACF089" w14:textId="7EDBD5F8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28 -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881617,50 zł brutto</w:t>
      </w:r>
    </w:p>
    <w:p w14:paraId="4B7E5A93" w14:textId="41AAA5DF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29 -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91338,54 zł brutto</w:t>
      </w:r>
    </w:p>
    <w:p w14:paraId="59E276C7" w14:textId="7FACD4AE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30 -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12568,58 zł brutto</w:t>
      </w:r>
    </w:p>
    <w:p w14:paraId="20E99F47" w14:textId="4A6AD741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31 -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2128950,00 zł brutto</w:t>
      </w:r>
    </w:p>
    <w:p w14:paraId="6103E46B" w14:textId="1736B594" w:rsidR="00913970" w:rsidRPr="00913970" w:rsidRDefault="00913970" w:rsidP="00913970">
      <w:pPr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Zadanie 32 -</w:t>
      </w:r>
      <w:r>
        <w:rPr>
          <w:rFonts w:ascii="Arial" w:hAnsi="Arial" w:cs="Arial"/>
          <w:sz w:val="24"/>
          <w:szCs w:val="24"/>
        </w:rPr>
        <w:t xml:space="preserve"> </w:t>
      </w:r>
      <w:r w:rsidRPr="00913970">
        <w:rPr>
          <w:rFonts w:ascii="Arial" w:hAnsi="Arial" w:cs="Arial"/>
          <w:sz w:val="24"/>
          <w:szCs w:val="24"/>
        </w:rPr>
        <w:t>46413,00 zł brutto</w:t>
      </w:r>
      <w:r>
        <w:rPr>
          <w:rFonts w:ascii="Arial" w:hAnsi="Arial" w:cs="Arial"/>
          <w:sz w:val="24"/>
          <w:szCs w:val="24"/>
        </w:rPr>
        <w:t>.</w:t>
      </w:r>
    </w:p>
    <w:p w14:paraId="27BF0705" w14:textId="77777777" w:rsidR="00913970" w:rsidRPr="00913970" w:rsidRDefault="00913970" w:rsidP="00913970">
      <w:pPr>
        <w:jc w:val="both"/>
        <w:rPr>
          <w:rFonts w:ascii="Arial" w:hAnsi="Arial" w:cs="Arial"/>
          <w:sz w:val="24"/>
          <w:szCs w:val="24"/>
        </w:rPr>
      </w:pPr>
    </w:p>
    <w:p w14:paraId="1088BF5F" w14:textId="25D21CF4" w:rsidR="00A80738" w:rsidRPr="00BB547B" w:rsidRDefault="00D665F5" w:rsidP="00913970">
      <w:pPr>
        <w:jc w:val="both"/>
        <w:rPr>
          <w:rFonts w:ascii="Arial" w:hAnsi="Arial" w:cs="Arial"/>
          <w:sz w:val="24"/>
          <w:szCs w:val="24"/>
        </w:rPr>
      </w:pPr>
      <w:r w:rsidRPr="0091397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13970">
        <w:rPr>
          <w:rFonts w:ascii="Arial" w:hAnsi="Arial" w:cs="Arial"/>
          <w:sz w:val="24"/>
          <w:szCs w:val="24"/>
        </w:rPr>
        <w:t xml:space="preserve"> w dniu </w:t>
      </w:r>
      <w:r w:rsidR="00A42371" w:rsidRPr="00913970">
        <w:rPr>
          <w:rFonts w:ascii="Arial" w:hAnsi="Arial" w:cs="Arial"/>
          <w:sz w:val="24"/>
          <w:szCs w:val="24"/>
        </w:rPr>
        <w:t>21/01/2026</w:t>
      </w:r>
      <w:r w:rsidR="00FF4AB1" w:rsidRPr="00913970">
        <w:rPr>
          <w:rFonts w:ascii="Arial" w:hAnsi="Arial" w:cs="Arial"/>
          <w:sz w:val="24"/>
          <w:szCs w:val="24"/>
        </w:rPr>
        <w:t xml:space="preserve"> o godz. </w:t>
      </w:r>
      <w:r w:rsidR="00A42371" w:rsidRPr="00913970">
        <w:rPr>
          <w:rFonts w:ascii="Arial" w:hAnsi="Arial" w:cs="Arial"/>
          <w:sz w:val="24"/>
          <w:szCs w:val="24"/>
        </w:rPr>
        <w:t>10:00</w:t>
      </w:r>
      <w:r w:rsidRPr="00913970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819"/>
        <w:gridCol w:w="2268"/>
      </w:tblGrid>
      <w:tr w:rsidR="006B27ED" w:rsidRPr="00F835F6" w14:paraId="1136F78F" w14:textId="77777777" w:rsidTr="00F835F6">
        <w:tc>
          <w:tcPr>
            <w:tcW w:w="851" w:type="dxa"/>
            <w:shd w:val="clear" w:color="auto" w:fill="F2F2F2"/>
            <w:vAlign w:val="center"/>
          </w:tcPr>
          <w:p w14:paraId="6922609F" w14:textId="77777777" w:rsidR="006B27ED" w:rsidRPr="00F835F6" w:rsidRDefault="00986737" w:rsidP="00913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35F6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F835F6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6E1AE0B" w14:textId="6E353004" w:rsidR="006B27ED" w:rsidRPr="00F835F6" w:rsidRDefault="00F835F6" w:rsidP="00913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35F6">
              <w:rPr>
                <w:rFonts w:ascii="Arial" w:hAnsi="Arial" w:cs="Arial"/>
                <w:sz w:val="22"/>
                <w:szCs w:val="22"/>
              </w:rPr>
              <w:t>Zadanie</w:t>
            </w:r>
            <w:r w:rsidR="00986737" w:rsidRPr="00F835F6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7ADEC69E" w14:textId="77777777" w:rsidR="006B27ED" w:rsidRPr="00F835F6" w:rsidRDefault="006B27ED" w:rsidP="00913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35F6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F768772" w14:textId="77777777" w:rsidR="006B27ED" w:rsidRPr="00F835F6" w:rsidRDefault="006B27ED" w:rsidP="00913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35F6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A42371" w:rsidRPr="00BB547B" w14:paraId="72CC4380" w14:textId="77777777" w:rsidTr="00F835F6">
        <w:tc>
          <w:tcPr>
            <w:tcW w:w="851" w:type="dxa"/>
            <w:vAlign w:val="center"/>
          </w:tcPr>
          <w:p w14:paraId="683124CD" w14:textId="2750B57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05DBDFD" w14:textId="20377A44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819" w:type="dxa"/>
          </w:tcPr>
          <w:p w14:paraId="674E73DE" w14:textId="22838A5B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58F384F" w14:textId="77777777" w:rsidR="00F835F6" w:rsidRDefault="00F835F6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RTM Witolda Pileckiego 5/151</w:t>
            </w:r>
          </w:p>
          <w:p w14:paraId="2812FB3D" w14:textId="339536B9" w:rsidR="00A42371" w:rsidRPr="00986737" w:rsidRDefault="00F835F6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02-781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7B3D1E9C" w14:textId="176CAE1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19 440.00 zł</w:t>
            </w:r>
          </w:p>
        </w:tc>
      </w:tr>
      <w:tr w:rsidR="00A42371" w:rsidRPr="00BB547B" w14:paraId="4FA0E297" w14:textId="77777777" w:rsidTr="00F835F6">
        <w:tc>
          <w:tcPr>
            <w:tcW w:w="851" w:type="dxa"/>
            <w:vAlign w:val="center"/>
          </w:tcPr>
          <w:p w14:paraId="3F605558" w14:textId="2757AB0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6DB6DD65" w14:textId="5D5E9793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819" w:type="dxa"/>
          </w:tcPr>
          <w:p w14:paraId="1B585006" w14:textId="728860F3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43C92E5" w14:textId="77777777" w:rsidR="007371CA" w:rsidRDefault="007371CA" w:rsidP="007371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RTM Witolda Pileckiego 5/151</w:t>
            </w:r>
          </w:p>
          <w:p w14:paraId="50755538" w14:textId="22DC07DA" w:rsidR="00A42371" w:rsidRPr="00986737" w:rsidRDefault="007371CA" w:rsidP="007371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40531D89" w14:textId="79781EC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12 441.60 zł</w:t>
            </w:r>
          </w:p>
        </w:tc>
      </w:tr>
      <w:tr w:rsidR="00A42371" w:rsidRPr="00BB547B" w14:paraId="457FDC73" w14:textId="77777777" w:rsidTr="00F835F6">
        <w:tc>
          <w:tcPr>
            <w:tcW w:w="851" w:type="dxa"/>
            <w:vAlign w:val="center"/>
          </w:tcPr>
          <w:p w14:paraId="10426C7A" w14:textId="09869EFA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5F483B3E" w14:textId="2CDA314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819" w:type="dxa"/>
          </w:tcPr>
          <w:p w14:paraId="711598D4" w14:textId="6E25F38F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Paul Hartmann Polska Sp. z</w:t>
            </w:r>
            <w:r w:rsidR="007371C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6494FF04" w14:textId="2E3F00D2" w:rsidR="00A42371" w:rsidRPr="00986737" w:rsidRDefault="007371CA" w:rsidP="0091397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Żeromskiego 17</w:t>
            </w:r>
          </w:p>
          <w:p w14:paraId="43081BFD" w14:textId="4F254823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268" w:type="dxa"/>
            <w:vAlign w:val="center"/>
          </w:tcPr>
          <w:p w14:paraId="29268317" w14:textId="04982368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188 021.36 zł</w:t>
            </w:r>
          </w:p>
        </w:tc>
      </w:tr>
      <w:tr w:rsidR="00A42371" w:rsidRPr="00BB547B" w14:paraId="69C9E18F" w14:textId="77777777" w:rsidTr="00F835F6">
        <w:tc>
          <w:tcPr>
            <w:tcW w:w="851" w:type="dxa"/>
            <w:vAlign w:val="center"/>
          </w:tcPr>
          <w:p w14:paraId="5B92F9E3" w14:textId="0BCF511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308960A4" w14:textId="465089E3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819" w:type="dxa"/>
          </w:tcPr>
          <w:p w14:paraId="214D51FD" w14:textId="50D1505A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Smith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Nephew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E4F2BA8" w14:textId="5CF113AF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4A9038" w14:textId="711833CC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7D8B730E" w14:textId="270971C7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13 470.08 zł</w:t>
            </w:r>
          </w:p>
        </w:tc>
      </w:tr>
      <w:tr w:rsidR="00A42371" w:rsidRPr="00BB547B" w14:paraId="61B2AA3C" w14:textId="77777777" w:rsidTr="00F835F6">
        <w:tc>
          <w:tcPr>
            <w:tcW w:w="851" w:type="dxa"/>
            <w:vAlign w:val="center"/>
          </w:tcPr>
          <w:p w14:paraId="305EB05E" w14:textId="24C77CDE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3BA0CE28" w14:textId="7DBD57D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14:paraId="23119D5D" w14:textId="4C676A54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75CEC18A" w14:textId="382D2542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E3B349" w14:textId="5672BAA4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1561BD95" w14:textId="5F5ABCC4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996 342.01 zł</w:t>
            </w:r>
          </w:p>
        </w:tc>
      </w:tr>
      <w:tr w:rsidR="00A42371" w:rsidRPr="00BB547B" w14:paraId="78BC2881" w14:textId="77777777" w:rsidTr="00F835F6">
        <w:tc>
          <w:tcPr>
            <w:tcW w:w="851" w:type="dxa"/>
            <w:vAlign w:val="center"/>
          </w:tcPr>
          <w:p w14:paraId="3708923B" w14:textId="4EC9B145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5EDEB1E8" w14:textId="35692E9A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819" w:type="dxa"/>
          </w:tcPr>
          <w:p w14:paraId="205BEE45" w14:textId="34DD0899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Sp. z o.o. SKA</w:t>
            </w:r>
          </w:p>
          <w:p w14:paraId="01D09082" w14:textId="3A2CB4D3" w:rsidR="00A42371" w:rsidRPr="00986737" w:rsidRDefault="007371CA" w:rsidP="0091397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Browarowa 21</w:t>
            </w:r>
          </w:p>
          <w:p w14:paraId="39446A9F" w14:textId="2A535EB2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268" w:type="dxa"/>
            <w:vAlign w:val="center"/>
          </w:tcPr>
          <w:p w14:paraId="10BB33BA" w14:textId="40182416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9 311.76 zł</w:t>
            </w:r>
          </w:p>
        </w:tc>
      </w:tr>
      <w:tr w:rsidR="00A42371" w:rsidRPr="00BB547B" w14:paraId="4D6653FB" w14:textId="77777777" w:rsidTr="00F835F6">
        <w:tc>
          <w:tcPr>
            <w:tcW w:w="851" w:type="dxa"/>
            <w:vAlign w:val="center"/>
          </w:tcPr>
          <w:p w14:paraId="792D4478" w14:textId="35DC52A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58A89FAF" w14:textId="56089112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14:paraId="5802F296" w14:textId="4FAE949F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421418F" w14:textId="6021C569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DCAEFE" w14:textId="63B0BC41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268" w:type="dxa"/>
            <w:vAlign w:val="center"/>
          </w:tcPr>
          <w:p w14:paraId="4F3207E9" w14:textId="5609B43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40 856.53 zł</w:t>
            </w:r>
          </w:p>
        </w:tc>
      </w:tr>
      <w:tr w:rsidR="00A42371" w:rsidRPr="00BB547B" w14:paraId="146C7F10" w14:textId="77777777" w:rsidTr="00F835F6">
        <w:tc>
          <w:tcPr>
            <w:tcW w:w="851" w:type="dxa"/>
            <w:vAlign w:val="center"/>
          </w:tcPr>
          <w:p w14:paraId="4D5454D0" w14:textId="14EE6A02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3746826F" w14:textId="69F84BC1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4819" w:type="dxa"/>
          </w:tcPr>
          <w:p w14:paraId="2706B21E" w14:textId="276919BC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6EC01EA" w14:textId="0A9F4748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123FC1" w14:textId="795FD1CD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268" w:type="dxa"/>
            <w:vAlign w:val="center"/>
          </w:tcPr>
          <w:p w14:paraId="4224AF79" w14:textId="70AFA648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77 795.96 zł</w:t>
            </w:r>
          </w:p>
        </w:tc>
      </w:tr>
      <w:tr w:rsidR="00A42371" w:rsidRPr="00BB547B" w14:paraId="61A5E00E" w14:textId="77777777" w:rsidTr="00F835F6">
        <w:tc>
          <w:tcPr>
            <w:tcW w:w="851" w:type="dxa"/>
            <w:vAlign w:val="center"/>
          </w:tcPr>
          <w:p w14:paraId="1D8B02C8" w14:textId="6E68633E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78F67869" w14:textId="5DA6A132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4819" w:type="dxa"/>
          </w:tcPr>
          <w:p w14:paraId="22765878" w14:textId="271A8086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12CC50B" w14:textId="1B7E4B7B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8FFB7C" w14:textId="5F77F9EB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268" w:type="dxa"/>
            <w:vAlign w:val="center"/>
          </w:tcPr>
          <w:p w14:paraId="37AF7846" w14:textId="6DCDAF24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2 123 820.00 zł</w:t>
            </w:r>
          </w:p>
        </w:tc>
      </w:tr>
      <w:tr w:rsidR="00A42371" w:rsidRPr="00BB547B" w14:paraId="66DA49B9" w14:textId="77777777" w:rsidTr="00F835F6">
        <w:tc>
          <w:tcPr>
            <w:tcW w:w="851" w:type="dxa"/>
            <w:vAlign w:val="center"/>
          </w:tcPr>
          <w:p w14:paraId="06C4DA63" w14:textId="5FEECA22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48FAC76E" w14:textId="6EBEE67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4819" w:type="dxa"/>
          </w:tcPr>
          <w:p w14:paraId="57C19B08" w14:textId="24721395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965541A" w14:textId="57227B9C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584D3F" w14:textId="5EDFD204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268" w:type="dxa"/>
            <w:vAlign w:val="center"/>
          </w:tcPr>
          <w:p w14:paraId="799867FD" w14:textId="5A64CC4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46 170.00 zł</w:t>
            </w:r>
          </w:p>
        </w:tc>
      </w:tr>
      <w:tr w:rsidR="00A42371" w:rsidRPr="00BB547B" w14:paraId="7654E982" w14:textId="77777777" w:rsidTr="00F835F6">
        <w:tc>
          <w:tcPr>
            <w:tcW w:w="851" w:type="dxa"/>
            <w:vAlign w:val="center"/>
          </w:tcPr>
          <w:p w14:paraId="67FE5420" w14:textId="34B1522E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22EE4BA2" w14:textId="532EDE75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4819" w:type="dxa"/>
          </w:tcPr>
          <w:p w14:paraId="2AD850EE" w14:textId="066CE699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Panep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s.r.o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A59473" w14:textId="26BA221F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Brněnská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1246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3CDF63" w14:textId="0036E1DF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665 01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Rosice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4EA1">
              <w:rPr>
                <w:rFonts w:ascii="Arial" w:hAnsi="Arial" w:cs="Arial"/>
                <w:sz w:val="24"/>
                <w:szCs w:val="24"/>
              </w:rPr>
              <w:t>koło</w:t>
            </w:r>
            <w:r w:rsidRPr="00A42371">
              <w:rPr>
                <w:rFonts w:ascii="Arial" w:hAnsi="Arial" w:cs="Arial"/>
                <w:sz w:val="24"/>
                <w:szCs w:val="24"/>
              </w:rPr>
              <w:t xml:space="preserve"> Brna</w:t>
            </w:r>
          </w:p>
        </w:tc>
        <w:tc>
          <w:tcPr>
            <w:tcW w:w="2268" w:type="dxa"/>
            <w:vAlign w:val="center"/>
          </w:tcPr>
          <w:p w14:paraId="5852AA1C" w14:textId="61EEE50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55 404.00 zł</w:t>
            </w:r>
          </w:p>
        </w:tc>
      </w:tr>
      <w:tr w:rsidR="00A42371" w:rsidRPr="00BB547B" w14:paraId="2490544D" w14:textId="77777777" w:rsidTr="00F835F6">
        <w:tc>
          <w:tcPr>
            <w:tcW w:w="851" w:type="dxa"/>
            <w:vAlign w:val="center"/>
          </w:tcPr>
          <w:p w14:paraId="24D5ED9B" w14:textId="7EF6606A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3E090A88" w14:textId="72F3ACE4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819" w:type="dxa"/>
          </w:tcPr>
          <w:p w14:paraId="7BE5D839" w14:textId="77CF44FE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3BA4F439" w14:textId="6792AB2A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3A0FBD" w14:textId="3667467C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268" w:type="dxa"/>
            <w:vAlign w:val="center"/>
          </w:tcPr>
          <w:p w14:paraId="487AA81E" w14:textId="50166913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259 437.10 zł</w:t>
            </w:r>
          </w:p>
        </w:tc>
      </w:tr>
      <w:tr w:rsidR="00A42371" w:rsidRPr="00BB547B" w14:paraId="2159125A" w14:textId="77777777" w:rsidTr="00F835F6">
        <w:tc>
          <w:tcPr>
            <w:tcW w:w="851" w:type="dxa"/>
            <w:vAlign w:val="center"/>
          </w:tcPr>
          <w:p w14:paraId="06C9D87F" w14:textId="3623B954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08832468" w14:textId="22E9E21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4819" w:type="dxa"/>
          </w:tcPr>
          <w:p w14:paraId="2A1859F6" w14:textId="2B66540E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03400458" w14:textId="03B13B0D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lastRenderedPageBreak/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F34C81" w14:textId="29B42A27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268" w:type="dxa"/>
            <w:vAlign w:val="center"/>
          </w:tcPr>
          <w:p w14:paraId="15CAD4F9" w14:textId="4A1797C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lastRenderedPageBreak/>
              <w:t>5 128.50 zł</w:t>
            </w:r>
          </w:p>
        </w:tc>
      </w:tr>
      <w:tr w:rsidR="00A42371" w:rsidRPr="00BB547B" w14:paraId="2CCEEF56" w14:textId="77777777" w:rsidTr="00F835F6">
        <w:tc>
          <w:tcPr>
            <w:tcW w:w="851" w:type="dxa"/>
            <w:vAlign w:val="center"/>
          </w:tcPr>
          <w:p w14:paraId="0627C7AE" w14:textId="078493E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3F240BC5" w14:textId="12F75E0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4819" w:type="dxa"/>
          </w:tcPr>
          <w:p w14:paraId="64E448D3" w14:textId="4FE699B9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24CAB2B3" w14:textId="312196EA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365406" w14:textId="475DE5F5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268" w:type="dxa"/>
            <w:vAlign w:val="center"/>
          </w:tcPr>
          <w:p w14:paraId="3242193C" w14:textId="0E6680F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414 680.17 zł</w:t>
            </w:r>
          </w:p>
        </w:tc>
      </w:tr>
      <w:tr w:rsidR="00A42371" w:rsidRPr="00BB547B" w14:paraId="02BE9E8C" w14:textId="77777777" w:rsidTr="00F835F6">
        <w:tc>
          <w:tcPr>
            <w:tcW w:w="851" w:type="dxa"/>
            <w:vAlign w:val="center"/>
          </w:tcPr>
          <w:p w14:paraId="0D6F1931" w14:textId="387D2FC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7A2637E0" w14:textId="51CAD5B0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4819" w:type="dxa"/>
          </w:tcPr>
          <w:p w14:paraId="273A8CBB" w14:textId="2CD2DC6F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0C359B42" w14:textId="6A4251E9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91E4BA" w14:textId="65D32012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268" w:type="dxa"/>
            <w:vAlign w:val="center"/>
          </w:tcPr>
          <w:p w14:paraId="1B00A4CA" w14:textId="743D253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584 795.74 zł</w:t>
            </w:r>
          </w:p>
        </w:tc>
      </w:tr>
      <w:tr w:rsidR="00A42371" w:rsidRPr="00BB547B" w14:paraId="5AFBFB02" w14:textId="77777777" w:rsidTr="00F835F6">
        <w:tc>
          <w:tcPr>
            <w:tcW w:w="851" w:type="dxa"/>
            <w:vAlign w:val="center"/>
          </w:tcPr>
          <w:p w14:paraId="68CAD832" w14:textId="228E8C80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48D4EF2C" w14:textId="087FC2F0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819" w:type="dxa"/>
          </w:tcPr>
          <w:p w14:paraId="2BE8523D" w14:textId="2CC5540C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KNK </w:t>
            </w:r>
            <w:proofErr w:type="spellStart"/>
            <w:r w:rsidR="00624EA1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="00624EA1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Pr="00A42371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14:paraId="19C7E315" w14:textId="77777777" w:rsidR="00624EA1" w:rsidRDefault="00624EA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Górnicza 2/72</w:t>
            </w:r>
          </w:p>
          <w:p w14:paraId="5DAB67F8" w14:textId="577CE797" w:rsidR="00A42371" w:rsidRPr="00986737" w:rsidRDefault="00624EA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60-107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268" w:type="dxa"/>
            <w:vAlign w:val="center"/>
          </w:tcPr>
          <w:p w14:paraId="13C08005" w14:textId="6A82A61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155 358.00 zł</w:t>
            </w:r>
          </w:p>
        </w:tc>
      </w:tr>
      <w:tr w:rsidR="00A42371" w:rsidRPr="00BB547B" w14:paraId="67F4072F" w14:textId="77777777" w:rsidTr="00F835F6">
        <w:tc>
          <w:tcPr>
            <w:tcW w:w="851" w:type="dxa"/>
            <w:vAlign w:val="center"/>
          </w:tcPr>
          <w:p w14:paraId="312B8AA4" w14:textId="6A9B00EA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E7282D4" w14:textId="3BF00DE6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14:paraId="3A11E345" w14:textId="7E6E0A76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5B48A967" w14:textId="28C8C87C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97BE5F" w14:textId="4891F9E3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268" w:type="dxa"/>
            <w:vAlign w:val="center"/>
          </w:tcPr>
          <w:p w14:paraId="116EEFD9" w14:textId="75E0D060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20 156.17 zł</w:t>
            </w:r>
          </w:p>
        </w:tc>
      </w:tr>
      <w:tr w:rsidR="00A42371" w:rsidRPr="00BB547B" w14:paraId="6EA3CE00" w14:textId="77777777" w:rsidTr="00F835F6">
        <w:tc>
          <w:tcPr>
            <w:tcW w:w="851" w:type="dxa"/>
            <w:vAlign w:val="center"/>
          </w:tcPr>
          <w:p w14:paraId="4CA6F759" w14:textId="5AC5AE8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3C6BF091" w14:textId="0E6E3549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14:paraId="13F8BF59" w14:textId="3061EACB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8D1768C" w14:textId="5515F38E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BDC210" w14:textId="139717F2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268" w:type="dxa"/>
            <w:vAlign w:val="center"/>
          </w:tcPr>
          <w:p w14:paraId="58CA9430" w14:textId="575F55A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70 969.61 zł</w:t>
            </w:r>
          </w:p>
        </w:tc>
      </w:tr>
      <w:tr w:rsidR="00A42371" w:rsidRPr="00BB547B" w14:paraId="3D8ECC6A" w14:textId="77777777" w:rsidTr="00F835F6">
        <w:tc>
          <w:tcPr>
            <w:tcW w:w="851" w:type="dxa"/>
            <w:vAlign w:val="center"/>
          </w:tcPr>
          <w:p w14:paraId="7F66836B" w14:textId="2DCDCFB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1ACC9B35" w14:textId="6B24EFE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819" w:type="dxa"/>
          </w:tcPr>
          <w:p w14:paraId="366AF322" w14:textId="5469B304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3FFE1FA4" w14:textId="47059F51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10AA93" w14:textId="7A930E4A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268" w:type="dxa"/>
            <w:vAlign w:val="center"/>
          </w:tcPr>
          <w:p w14:paraId="016C94A2" w14:textId="4590C78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26 507.52 zł</w:t>
            </w:r>
          </w:p>
        </w:tc>
      </w:tr>
      <w:tr w:rsidR="00A42371" w:rsidRPr="00BB547B" w14:paraId="18FA24B7" w14:textId="77777777" w:rsidTr="00F835F6">
        <w:tc>
          <w:tcPr>
            <w:tcW w:w="851" w:type="dxa"/>
            <w:vAlign w:val="center"/>
          </w:tcPr>
          <w:p w14:paraId="5E444B4E" w14:textId="1616449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7D09DC6E" w14:textId="5CD3FAE8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819" w:type="dxa"/>
          </w:tcPr>
          <w:p w14:paraId="7E5A53C7" w14:textId="7534E289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6A4D082E" w14:textId="1250D26B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3FB58A" w14:textId="7B5B6447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268" w:type="dxa"/>
            <w:vAlign w:val="center"/>
          </w:tcPr>
          <w:p w14:paraId="2F242708" w14:textId="63E16B58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358 291.35 zł</w:t>
            </w:r>
          </w:p>
        </w:tc>
      </w:tr>
      <w:tr w:rsidR="00A42371" w:rsidRPr="00BB547B" w14:paraId="1B713891" w14:textId="77777777" w:rsidTr="00F835F6">
        <w:tc>
          <w:tcPr>
            <w:tcW w:w="851" w:type="dxa"/>
            <w:vAlign w:val="center"/>
          </w:tcPr>
          <w:p w14:paraId="59E00B93" w14:textId="7C849F14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0328E2DE" w14:textId="1E520716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819" w:type="dxa"/>
          </w:tcPr>
          <w:p w14:paraId="529417AB" w14:textId="34B2F074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r w:rsidR="00624EA1">
              <w:rPr>
                <w:rFonts w:ascii="Arial" w:hAnsi="Arial" w:cs="Arial"/>
                <w:sz w:val="24"/>
                <w:szCs w:val="24"/>
              </w:rPr>
              <w:t>S</w:t>
            </w:r>
            <w:r w:rsidRPr="00A42371">
              <w:rPr>
                <w:rFonts w:ascii="Arial" w:hAnsi="Arial" w:cs="Arial"/>
                <w:sz w:val="24"/>
                <w:szCs w:val="24"/>
              </w:rPr>
              <w:t xml:space="preserve">p. z o.o. </w:t>
            </w:r>
          </w:p>
          <w:p w14:paraId="165CDDBB" w14:textId="472C7CA2" w:rsidR="00A42371" w:rsidRPr="00986737" w:rsidRDefault="00131FD5" w:rsidP="0091397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Ziemska 44</w:t>
            </w:r>
          </w:p>
          <w:p w14:paraId="03B31AEA" w14:textId="41F03F2D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41-80</w:t>
            </w:r>
            <w:r w:rsidR="00131FD5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268" w:type="dxa"/>
            <w:vAlign w:val="center"/>
          </w:tcPr>
          <w:p w14:paraId="091C3D88" w14:textId="6AF4308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9 585.00 zł</w:t>
            </w:r>
          </w:p>
        </w:tc>
      </w:tr>
      <w:tr w:rsidR="00A42371" w:rsidRPr="00BB547B" w14:paraId="0D18F855" w14:textId="77777777" w:rsidTr="00F835F6">
        <w:tc>
          <w:tcPr>
            <w:tcW w:w="851" w:type="dxa"/>
            <w:vAlign w:val="center"/>
          </w:tcPr>
          <w:p w14:paraId="34F74706" w14:textId="7823EE51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0D6C74D8" w14:textId="191461E1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19" w:type="dxa"/>
          </w:tcPr>
          <w:p w14:paraId="450A2E75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A42371">
              <w:rPr>
                <w:rFonts w:ascii="Arial" w:hAnsi="Arial" w:cs="Arial"/>
                <w:sz w:val="24"/>
                <w:szCs w:val="24"/>
              </w:rPr>
              <w:t xml:space="preserve">p. z o.o. </w:t>
            </w:r>
          </w:p>
          <w:p w14:paraId="32A5187E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Ziemska 44</w:t>
            </w:r>
          </w:p>
          <w:p w14:paraId="66CA1EAD" w14:textId="02A97963" w:rsidR="00A42371" w:rsidRPr="00986737" w:rsidRDefault="00131FD5" w:rsidP="00131FD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41-80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268" w:type="dxa"/>
            <w:vAlign w:val="center"/>
          </w:tcPr>
          <w:p w14:paraId="7307CB8E" w14:textId="4F922099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663 059.12 zł</w:t>
            </w:r>
          </w:p>
        </w:tc>
      </w:tr>
      <w:tr w:rsidR="00A42371" w:rsidRPr="00BB547B" w14:paraId="6F72CBF5" w14:textId="77777777" w:rsidTr="00F835F6">
        <w:tc>
          <w:tcPr>
            <w:tcW w:w="851" w:type="dxa"/>
            <w:vAlign w:val="center"/>
          </w:tcPr>
          <w:p w14:paraId="33F97BE1" w14:textId="10C4FE3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0512289B" w14:textId="43428EB3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819" w:type="dxa"/>
          </w:tcPr>
          <w:p w14:paraId="6C5BA025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A42371">
              <w:rPr>
                <w:rFonts w:ascii="Arial" w:hAnsi="Arial" w:cs="Arial"/>
                <w:sz w:val="24"/>
                <w:szCs w:val="24"/>
              </w:rPr>
              <w:t xml:space="preserve">p. z o.o. </w:t>
            </w:r>
          </w:p>
          <w:p w14:paraId="121BA6B4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Ziemska 44</w:t>
            </w:r>
          </w:p>
          <w:p w14:paraId="3C93DD9B" w14:textId="49D6F339" w:rsidR="00A42371" w:rsidRPr="00986737" w:rsidRDefault="00131FD5" w:rsidP="00131FD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41-80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268" w:type="dxa"/>
            <w:vAlign w:val="center"/>
          </w:tcPr>
          <w:p w14:paraId="0FA95D73" w14:textId="036A543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46 568.95 zł</w:t>
            </w:r>
          </w:p>
        </w:tc>
      </w:tr>
      <w:tr w:rsidR="00A42371" w:rsidRPr="00BB547B" w14:paraId="5797606A" w14:textId="77777777" w:rsidTr="00F835F6">
        <w:tc>
          <w:tcPr>
            <w:tcW w:w="851" w:type="dxa"/>
            <w:vAlign w:val="center"/>
          </w:tcPr>
          <w:p w14:paraId="212E108F" w14:textId="63D8C9B6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7F3E0F78" w14:textId="5AED43A4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819" w:type="dxa"/>
          </w:tcPr>
          <w:p w14:paraId="18693A55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A42371">
              <w:rPr>
                <w:rFonts w:ascii="Arial" w:hAnsi="Arial" w:cs="Arial"/>
                <w:sz w:val="24"/>
                <w:szCs w:val="24"/>
              </w:rPr>
              <w:t xml:space="preserve">p. z o.o. </w:t>
            </w:r>
          </w:p>
          <w:p w14:paraId="17EF9D42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Ziemska 44</w:t>
            </w:r>
          </w:p>
          <w:p w14:paraId="7A639BE8" w14:textId="5E70A04D" w:rsidR="00A42371" w:rsidRPr="00986737" w:rsidRDefault="00131FD5" w:rsidP="00131FD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41-80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268" w:type="dxa"/>
            <w:vAlign w:val="center"/>
          </w:tcPr>
          <w:p w14:paraId="5A6108B1" w14:textId="7DCA1743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235 255.21 zł</w:t>
            </w:r>
          </w:p>
        </w:tc>
      </w:tr>
      <w:tr w:rsidR="00A42371" w:rsidRPr="00BB547B" w14:paraId="70C3BC59" w14:textId="77777777" w:rsidTr="00F835F6">
        <w:tc>
          <w:tcPr>
            <w:tcW w:w="851" w:type="dxa"/>
            <w:vAlign w:val="center"/>
          </w:tcPr>
          <w:p w14:paraId="4CEB707B" w14:textId="2C670E24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7F47045C" w14:textId="07E04898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4819" w:type="dxa"/>
          </w:tcPr>
          <w:p w14:paraId="40B7582C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A42371">
              <w:rPr>
                <w:rFonts w:ascii="Arial" w:hAnsi="Arial" w:cs="Arial"/>
                <w:sz w:val="24"/>
                <w:szCs w:val="24"/>
              </w:rPr>
              <w:t xml:space="preserve">p. z o.o. </w:t>
            </w:r>
          </w:p>
          <w:p w14:paraId="54BE5D76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Ziemska 44</w:t>
            </w:r>
          </w:p>
          <w:p w14:paraId="6C444641" w14:textId="26144AAA" w:rsidR="00A42371" w:rsidRPr="00986737" w:rsidRDefault="00131FD5" w:rsidP="00131FD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41-80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268" w:type="dxa"/>
            <w:vAlign w:val="center"/>
          </w:tcPr>
          <w:p w14:paraId="12480A67" w14:textId="3B6264D2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646 141.84 zł</w:t>
            </w:r>
          </w:p>
        </w:tc>
      </w:tr>
      <w:tr w:rsidR="00A42371" w:rsidRPr="00BB547B" w14:paraId="31FC70CB" w14:textId="77777777" w:rsidTr="00F835F6">
        <w:tc>
          <w:tcPr>
            <w:tcW w:w="851" w:type="dxa"/>
            <w:vAlign w:val="center"/>
          </w:tcPr>
          <w:p w14:paraId="48C2A59A" w14:textId="135C5469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6E57F290" w14:textId="367AAC2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4819" w:type="dxa"/>
          </w:tcPr>
          <w:p w14:paraId="3D4B7344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A42371">
              <w:rPr>
                <w:rFonts w:ascii="Arial" w:hAnsi="Arial" w:cs="Arial"/>
                <w:sz w:val="24"/>
                <w:szCs w:val="24"/>
              </w:rPr>
              <w:t xml:space="preserve">p. z o.o. </w:t>
            </w:r>
          </w:p>
          <w:p w14:paraId="1291C927" w14:textId="77777777" w:rsidR="00131FD5" w:rsidRPr="00986737" w:rsidRDefault="00131FD5" w:rsidP="00131F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Ziemska 44</w:t>
            </w:r>
          </w:p>
          <w:p w14:paraId="165512CD" w14:textId="7DDEA1A6" w:rsidR="00A42371" w:rsidRPr="00986737" w:rsidRDefault="00131FD5" w:rsidP="00131FD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41-80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268" w:type="dxa"/>
            <w:vAlign w:val="center"/>
          </w:tcPr>
          <w:p w14:paraId="58BEFCFE" w14:textId="0CB15B3E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25 217.24 zł</w:t>
            </w:r>
          </w:p>
        </w:tc>
      </w:tr>
      <w:tr w:rsidR="00A42371" w:rsidRPr="00BB547B" w14:paraId="672235A2" w14:textId="77777777" w:rsidTr="00F835F6">
        <w:tc>
          <w:tcPr>
            <w:tcW w:w="851" w:type="dxa"/>
            <w:vAlign w:val="center"/>
          </w:tcPr>
          <w:p w14:paraId="0B06208F" w14:textId="41CDA48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14:paraId="051BC8EC" w14:textId="567035C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819" w:type="dxa"/>
          </w:tcPr>
          <w:p w14:paraId="15F7B757" w14:textId="3D2D92FD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Quality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Pack Spółka z ograniczoną odpowiedzialnością</w:t>
            </w:r>
          </w:p>
          <w:p w14:paraId="5B414185" w14:textId="5764907A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Jana III Sobieskiego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7B7F01" w14:textId="32118761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42-580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Wojkowice</w:t>
            </w:r>
          </w:p>
        </w:tc>
        <w:tc>
          <w:tcPr>
            <w:tcW w:w="2268" w:type="dxa"/>
            <w:vAlign w:val="center"/>
          </w:tcPr>
          <w:p w14:paraId="29C43496" w14:textId="7D3431A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1 592 112.56 zł</w:t>
            </w:r>
          </w:p>
        </w:tc>
      </w:tr>
      <w:tr w:rsidR="00A42371" w:rsidRPr="00BB547B" w14:paraId="0635E399" w14:textId="77777777" w:rsidTr="00F835F6">
        <w:tc>
          <w:tcPr>
            <w:tcW w:w="851" w:type="dxa"/>
            <w:vAlign w:val="center"/>
          </w:tcPr>
          <w:p w14:paraId="566269A7" w14:textId="4961EB60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14:paraId="187C0150" w14:textId="3DF37A88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819" w:type="dxa"/>
          </w:tcPr>
          <w:p w14:paraId="684B2523" w14:textId="4D645B5F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Solventum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Poland Sp. z o. o.</w:t>
            </w:r>
          </w:p>
          <w:p w14:paraId="25DCB012" w14:textId="60EC5E41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Kwidzyńska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5B5BC9" w14:textId="2AEF377D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51-416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268" w:type="dxa"/>
            <w:vAlign w:val="center"/>
          </w:tcPr>
          <w:p w14:paraId="31DCFF2B" w14:textId="7D8B5668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293 704.97 zł</w:t>
            </w:r>
          </w:p>
        </w:tc>
      </w:tr>
      <w:tr w:rsidR="00A42371" w:rsidRPr="00BB547B" w14:paraId="783AD56A" w14:textId="77777777" w:rsidTr="00F835F6">
        <w:tc>
          <w:tcPr>
            <w:tcW w:w="851" w:type="dxa"/>
            <w:vAlign w:val="center"/>
          </w:tcPr>
          <w:p w14:paraId="657EC00D" w14:textId="7D683D16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1134" w:type="dxa"/>
            <w:vAlign w:val="center"/>
          </w:tcPr>
          <w:p w14:paraId="4A9A9EB2" w14:textId="4A14B1BE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819" w:type="dxa"/>
          </w:tcPr>
          <w:p w14:paraId="28C6E2B0" w14:textId="19CA6429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ConvaTec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A1CF3E3" w14:textId="77777777" w:rsidR="00131FD5" w:rsidRDefault="00131FD5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Rondo Daszyńskiego 1</w:t>
            </w:r>
          </w:p>
          <w:p w14:paraId="41D64B7B" w14:textId="2C528132" w:rsidR="00A42371" w:rsidRPr="00986737" w:rsidRDefault="00131FD5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00-843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551A97B5" w14:textId="221E0619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332 854.90 zł</w:t>
            </w:r>
          </w:p>
        </w:tc>
      </w:tr>
      <w:tr w:rsidR="00A42371" w:rsidRPr="00BB547B" w14:paraId="1B2C1ECA" w14:textId="77777777" w:rsidTr="00F835F6">
        <w:tc>
          <w:tcPr>
            <w:tcW w:w="851" w:type="dxa"/>
            <w:vAlign w:val="center"/>
          </w:tcPr>
          <w:p w14:paraId="74DCB0AA" w14:textId="2815250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517263D1" w14:textId="49ED889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4819" w:type="dxa"/>
          </w:tcPr>
          <w:p w14:paraId="2C6C1EB8" w14:textId="3588D2E5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Johnson&amp;Johnson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4AE351DC" w14:textId="335C8E82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C836AC" w14:textId="4D6563F6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02-135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54E61E7A" w14:textId="5C081602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38 144.63 zł</w:t>
            </w:r>
          </w:p>
        </w:tc>
      </w:tr>
      <w:tr w:rsidR="00A42371" w:rsidRPr="00BB547B" w14:paraId="4794692C" w14:textId="77777777" w:rsidTr="00F835F6">
        <w:tc>
          <w:tcPr>
            <w:tcW w:w="851" w:type="dxa"/>
            <w:vAlign w:val="center"/>
          </w:tcPr>
          <w:p w14:paraId="3D4123F7" w14:textId="6D5EED3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070DA163" w14:textId="758E2568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4819" w:type="dxa"/>
          </w:tcPr>
          <w:p w14:paraId="30F50099" w14:textId="0B42C770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Johnson&amp;Johnson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4224B8CF" w14:textId="0E09F6AB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D2C521" w14:textId="2844B44F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02-135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51E133FE" w14:textId="3E3FF8A0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136 728.00 zł</w:t>
            </w:r>
          </w:p>
        </w:tc>
      </w:tr>
      <w:tr w:rsidR="00A42371" w:rsidRPr="00BB547B" w14:paraId="3C9459EB" w14:textId="77777777" w:rsidTr="00F835F6">
        <w:tc>
          <w:tcPr>
            <w:tcW w:w="851" w:type="dxa"/>
            <w:vAlign w:val="center"/>
          </w:tcPr>
          <w:p w14:paraId="3731F6E8" w14:textId="1A62B841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134" w:type="dxa"/>
            <w:vAlign w:val="center"/>
          </w:tcPr>
          <w:p w14:paraId="12D9E186" w14:textId="287A477A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819" w:type="dxa"/>
          </w:tcPr>
          <w:p w14:paraId="4BAD90D8" w14:textId="1A20637C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 xml:space="preserve">BL </w:t>
            </w: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Sp. z o.o. Sp.k.</w:t>
            </w:r>
          </w:p>
          <w:p w14:paraId="5C9A8D07" w14:textId="4A3CA1A8" w:rsidR="00A42371" w:rsidRPr="00986737" w:rsidRDefault="00491332" w:rsidP="0091397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Słoneczna 18</w:t>
            </w:r>
          </w:p>
          <w:p w14:paraId="3021283A" w14:textId="6170788E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72-123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Kliniska Wielkie</w:t>
            </w:r>
          </w:p>
        </w:tc>
        <w:tc>
          <w:tcPr>
            <w:tcW w:w="2268" w:type="dxa"/>
            <w:vAlign w:val="center"/>
          </w:tcPr>
          <w:p w14:paraId="0310F504" w14:textId="1CC7944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56 928.96 zł</w:t>
            </w:r>
          </w:p>
        </w:tc>
      </w:tr>
      <w:tr w:rsidR="00A42371" w:rsidRPr="00BB547B" w14:paraId="762D2364" w14:textId="77777777" w:rsidTr="00F835F6">
        <w:tc>
          <w:tcPr>
            <w:tcW w:w="851" w:type="dxa"/>
            <w:vAlign w:val="center"/>
          </w:tcPr>
          <w:p w14:paraId="2F916CAC" w14:textId="555A15C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14:paraId="7902D161" w14:textId="2FE053F3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819" w:type="dxa"/>
          </w:tcPr>
          <w:p w14:paraId="7C2780B4" w14:textId="6B3289B1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2816D02" w14:textId="7F4FC690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3FA3B2" w14:textId="70D8DA71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268" w:type="dxa"/>
            <w:vAlign w:val="center"/>
          </w:tcPr>
          <w:p w14:paraId="46779F75" w14:textId="4054E466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9 855.00 zł</w:t>
            </w:r>
          </w:p>
        </w:tc>
      </w:tr>
      <w:tr w:rsidR="00A42371" w:rsidRPr="00BB547B" w14:paraId="51CB47F8" w14:textId="77777777" w:rsidTr="00F835F6">
        <w:tc>
          <w:tcPr>
            <w:tcW w:w="851" w:type="dxa"/>
            <w:vAlign w:val="center"/>
          </w:tcPr>
          <w:p w14:paraId="13CAE13E" w14:textId="30BED6D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692FC63C" w14:textId="2D4432B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14:paraId="68D4ED45" w14:textId="3431D499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YAVO</w:t>
            </w:r>
            <w:r w:rsidR="0049133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B9F6B79" w14:textId="4A4B1D4F" w:rsidR="00A42371" w:rsidRPr="00986737" w:rsidRDefault="00491332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Bawełniana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17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EAE104" w14:textId="13B47AD4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268" w:type="dxa"/>
            <w:vAlign w:val="center"/>
          </w:tcPr>
          <w:p w14:paraId="76C72B0B" w14:textId="507B59D7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27 318.00 zł</w:t>
            </w:r>
          </w:p>
        </w:tc>
      </w:tr>
      <w:tr w:rsidR="00A42371" w:rsidRPr="00BB547B" w14:paraId="79B3E8B0" w14:textId="77777777" w:rsidTr="00F835F6">
        <w:tc>
          <w:tcPr>
            <w:tcW w:w="851" w:type="dxa"/>
            <w:vAlign w:val="center"/>
          </w:tcPr>
          <w:p w14:paraId="27327F86" w14:textId="474EF43D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5752F92A" w14:textId="094FC6A2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14:paraId="50A6F89B" w14:textId="77777777" w:rsidR="00491332" w:rsidRPr="00986737" w:rsidRDefault="00491332" w:rsidP="00491332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YAVO</w:t>
            </w:r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5D310D5" w14:textId="0BEF3A0A" w:rsidR="00A42371" w:rsidRPr="00986737" w:rsidRDefault="00491332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Bawełniana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17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39A94C" w14:textId="45A560B9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268" w:type="dxa"/>
            <w:vAlign w:val="center"/>
          </w:tcPr>
          <w:p w14:paraId="5820B45B" w14:textId="6786EBD0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131 667.38 zł</w:t>
            </w:r>
          </w:p>
        </w:tc>
      </w:tr>
      <w:tr w:rsidR="00A42371" w:rsidRPr="00BB547B" w14:paraId="2E651817" w14:textId="77777777" w:rsidTr="00F835F6">
        <w:tc>
          <w:tcPr>
            <w:tcW w:w="851" w:type="dxa"/>
            <w:vAlign w:val="center"/>
          </w:tcPr>
          <w:p w14:paraId="3E11660D" w14:textId="514BFBC3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3C84D23F" w14:textId="69494AEF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14:paraId="309C2122" w14:textId="77777777" w:rsidR="00491332" w:rsidRPr="00986737" w:rsidRDefault="00491332" w:rsidP="00491332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YAVO</w:t>
            </w:r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0688E14" w14:textId="4C050545" w:rsidR="00A42371" w:rsidRPr="00986737" w:rsidRDefault="00491332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Bawełniana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17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1F39E8" w14:textId="248D9F4B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268" w:type="dxa"/>
            <w:vAlign w:val="center"/>
          </w:tcPr>
          <w:p w14:paraId="36FD4C4E" w14:textId="64ECBC69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116 899.46 zł</w:t>
            </w:r>
          </w:p>
        </w:tc>
      </w:tr>
      <w:tr w:rsidR="00A42371" w:rsidRPr="00BB547B" w14:paraId="169E366B" w14:textId="77777777" w:rsidTr="00F835F6">
        <w:tc>
          <w:tcPr>
            <w:tcW w:w="851" w:type="dxa"/>
            <w:vAlign w:val="center"/>
          </w:tcPr>
          <w:p w14:paraId="6904E7FA" w14:textId="12D396A5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7C4447DF" w14:textId="6EE1AC9C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14:paraId="70AFF27C" w14:textId="77777777" w:rsidR="00491332" w:rsidRPr="00986737" w:rsidRDefault="00491332" w:rsidP="00491332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YAVO</w:t>
            </w:r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E5F95D1" w14:textId="01418B45" w:rsidR="00A42371" w:rsidRPr="00986737" w:rsidRDefault="00491332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Bawełniana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17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035ED3" w14:textId="11CCC458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268" w:type="dxa"/>
            <w:vAlign w:val="center"/>
          </w:tcPr>
          <w:p w14:paraId="50598DB5" w14:textId="2E329C45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151 622.67 zł</w:t>
            </w:r>
          </w:p>
        </w:tc>
      </w:tr>
      <w:tr w:rsidR="00A42371" w:rsidRPr="00BB547B" w14:paraId="26A1D82E" w14:textId="77777777" w:rsidTr="00F835F6">
        <w:tc>
          <w:tcPr>
            <w:tcW w:w="851" w:type="dxa"/>
            <w:vAlign w:val="center"/>
          </w:tcPr>
          <w:p w14:paraId="66A1BC89" w14:textId="541EA9A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65CAB9D2" w14:textId="74D0EB56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4819" w:type="dxa"/>
          </w:tcPr>
          <w:p w14:paraId="28F676C9" w14:textId="77777777" w:rsidR="00491332" w:rsidRPr="00986737" w:rsidRDefault="00491332" w:rsidP="00491332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YAVO</w:t>
            </w:r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E5C748A" w14:textId="74255EC0" w:rsidR="00A42371" w:rsidRPr="00986737" w:rsidRDefault="00491332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Bawełniana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371" w:rsidRPr="00A42371">
              <w:rPr>
                <w:rFonts w:ascii="Arial" w:hAnsi="Arial" w:cs="Arial"/>
                <w:sz w:val="24"/>
                <w:szCs w:val="24"/>
              </w:rPr>
              <w:t>17</w:t>
            </w:r>
            <w:r w:rsidR="00A4237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EF90B3" w14:textId="5FE881B3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268" w:type="dxa"/>
            <w:vAlign w:val="center"/>
          </w:tcPr>
          <w:p w14:paraId="208EF035" w14:textId="11C9E5BA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60 871.31 zł</w:t>
            </w:r>
          </w:p>
        </w:tc>
      </w:tr>
      <w:tr w:rsidR="00A42371" w:rsidRPr="00BB547B" w14:paraId="02D57170" w14:textId="77777777" w:rsidTr="00F835F6">
        <w:tc>
          <w:tcPr>
            <w:tcW w:w="851" w:type="dxa"/>
            <w:vAlign w:val="center"/>
          </w:tcPr>
          <w:p w14:paraId="097EC5FF" w14:textId="71C986B7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5F7E8EAB" w14:textId="0F829A4B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819" w:type="dxa"/>
          </w:tcPr>
          <w:p w14:paraId="15341775" w14:textId="39093938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EUMed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491332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0A74951C" w14:textId="6A2EDE48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Chłopickiego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891017" w14:textId="6FC44A36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04275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663B0FAE" w14:textId="704E3517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12 096.00 zł</w:t>
            </w:r>
          </w:p>
        </w:tc>
      </w:tr>
      <w:tr w:rsidR="00A42371" w:rsidRPr="00BB547B" w14:paraId="489286ED" w14:textId="77777777" w:rsidTr="00F835F6">
        <w:tc>
          <w:tcPr>
            <w:tcW w:w="851" w:type="dxa"/>
            <w:vAlign w:val="center"/>
          </w:tcPr>
          <w:p w14:paraId="0357B656" w14:textId="4AD78FE1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134" w:type="dxa"/>
            <w:vAlign w:val="center"/>
          </w:tcPr>
          <w:p w14:paraId="56FAA1D6" w14:textId="7B608AB6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819" w:type="dxa"/>
          </w:tcPr>
          <w:p w14:paraId="681F691B" w14:textId="38605797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42371"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 w:rsidRPr="00A42371">
              <w:rPr>
                <w:rFonts w:ascii="Arial" w:hAnsi="Arial" w:cs="Arial"/>
                <w:sz w:val="24"/>
                <w:szCs w:val="24"/>
              </w:rPr>
              <w:t xml:space="preserve"> Sp. z o.o</w:t>
            </w:r>
            <w:r w:rsidR="0049133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8100CE6" w14:textId="5A82FAC1" w:rsidR="00A42371" w:rsidRPr="00986737" w:rsidRDefault="00A42371" w:rsidP="00913970">
            <w:pPr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8B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CB9019" w14:textId="660C5160" w:rsidR="00A42371" w:rsidRPr="00986737" w:rsidRDefault="00A42371" w:rsidP="009139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371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268" w:type="dxa"/>
            <w:vAlign w:val="center"/>
          </w:tcPr>
          <w:p w14:paraId="2E63DFEE" w14:textId="278A0AD7" w:rsidR="00A42371" w:rsidRPr="00986737" w:rsidRDefault="00A42371" w:rsidP="00913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371">
              <w:rPr>
                <w:rFonts w:ascii="Arial" w:hAnsi="Arial" w:cs="Arial"/>
                <w:sz w:val="24"/>
                <w:szCs w:val="24"/>
              </w:rPr>
              <w:t>21 734.78 zł</w:t>
            </w:r>
          </w:p>
        </w:tc>
      </w:tr>
    </w:tbl>
    <w:p w14:paraId="07652695" w14:textId="77777777" w:rsidR="00491332" w:rsidRDefault="00491332" w:rsidP="0091397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F662CB8" w14:textId="77777777" w:rsidR="00491332" w:rsidRDefault="00491332" w:rsidP="0091397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A99FEC9" w14:textId="4E85D5C1" w:rsidR="00A80738" w:rsidRDefault="00A80738" w:rsidP="0091397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18DDFC6" w14:textId="77777777" w:rsidR="00C36A3A" w:rsidRPr="00C40A1E" w:rsidRDefault="00C36A3A" w:rsidP="00C36A3A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4ACE8206" w14:textId="77777777" w:rsidR="00C36A3A" w:rsidRPr="00BB547B" w:rsidRDefault="00C36A3A" w:rsidP="00C36A3A">
      <w:pPr>
        <w:ind w:left="5239" w:firstLine="425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bookmarkEnd w:id="0"/>
    <w:p w14:paraId="70F6237B" w14:textId="77777777" w:rsidR="00C36A3A" w:rsidRPr="00BB547B" w:rsidRDefault="00C36A3A" w:rsidP="0091397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C36A3A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72C9" w14:textId="77777777" w:rsidR="000D01B5" w:rsidRDefault="000D01B5">
      <w:r>
        <w:separator/>
      </w:r>
    </w:p>
  </w:endnote>
  <w:endnote w:type="continuationSeparator" w:id="0">
    <w:p w14:paraId="6CBC49CD" w14:textId="77777777" w:rsidR="000D01B5" w:rsidRDefault="000D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0B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FFDC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FAE4C" w14:textId="7B407419" w:rsidR="00986737" w:rsidRPr="00986737" w:rsidRDefault="00C36A3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617DED9" wp14:editId="59004AB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F67B3E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CE638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68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03A999" w14:textId="77777777" w:rsidR="009F189D" w:rsidRDefault="009F189D">
    <w:pPr>
      <w:pStyle w:val="Stopka"/>
      <w:tabs>
        <w:tab w:val="clear" w:pos="4536"/>
      </w:tabs>
      <w:jc w:val="center"/>
    </w:pPr>
  </w:p>
  <w:p w14:paraId="578E4E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66C85" w14:textId="77777777" w:rsidR="000D01B5" w:rsidRDefault="000D01B5">
      <w:r>
        <w:separator/>
      </w:r>
    </w:p>
  </w:footnote>
  <w:footnote w:type="continuationSeparator" w:id="0">
    <w:p w14:paraId="286614A1" w14:textId="77777777" w:rsidR="000D01B5" w:rsidRDefault="000D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4E1F1" w14:textId="77777777" w:rsidR="00A42371" w:rsidRDefault="00A423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7576A" w14:textId="77777777" w:rsidR="00A42371" w:rsidRDefault="00A423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CD69" w14:textId="77777777" w:rsidR="00A42371" w:rsidRDefault="00A423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A53"/>
    <w:rsid w:val="0000565D"/>
    <w:rsid w:val="00007727"/>
    <w:rsid w:val="00017720"/>
    <w:rsid w:val="00035488"/>
    <w:rsid w:val="000D01B5"/>
    <w:rsid w:val="000D7F25"/>
    <w:rsid w:val="000E00E5"/>
    <w:rsid w:val="00131FD5"/>
    <w:rsid w:val="00164A53"/>
    <w:rsid w:val="00173B20"/>
    <w:rsid w:val="001C69FF"/>
    <w:rsid w:val="0023318D"/>
    <w:rsid w:val="003D72FD"/>
    <w:rsid w:val="00423179"/>
    <w:rsid w:val="00490DC0"/>
    <w:rsid w:val="00491332"/>
    <w:rsid w:val="00493F8C"/>
    <w:rsid w:val="004C7E9B"/>
    <w:rsid w:val="005614F2"/>
    <w:rsid w:val="00577BC6"/>
    <w:rsid w:val="005A632E"/>
    <w:rsid w:val="00624EA1"/>
    <w:rsid w:val="0069085C"/>
    <w:rsid w:val="006B27ED"/>
    <w:rsid w:val="007371CA"/>
    <w:rsid w:val="00843263"/>
    <w:rsid w:val="00861E75"/>
    <w:rsid w:val="00913970"/>
    <w:rsid w:val="00986737"/>
    <w:rsid w:val="009D19BD"/>
    <w:rsid w:val="009F189D"/>
    <w:rsid w:val="00A42371"/>
    <w:rsid w:val="00A80738"/>
    <w:rsid w:val="00BB547B"/>
    <w:rsid w:val="00C236D3"/>
    <w:rsid w:val="00C36A3A"/>
    <w:rsid w:val="00C659E2"/>
    <w:rsid w:val="00C82837"/>
    <w:rsid w:val="00CA3D66"/>
    <w:rsid w:val="00CB0802"/>
    <w:rsid w:val="00D665F5"/>
    <w:rsid w:val="00D7128F"/>
    <w:rsid w:val="00EA3476"/>
    <w:rsid w:val="00F16C60"/>
    <w:rsid w:val="00F835F6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4D842"/>
  <w15:chartTrackingRefBased/>
  <w15:docId w15:val="{415F8D90-2E69-4B4F-955C-B067DCDD0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2026-01-22T09:32:00Z</cp:lastPrinted>
  <dcterms:created xsi:type="dcterms:W3CDTF">2026-01-22T09:32:00Z</dcterms:created>
  <dcterms:modified xsi:type="dcterms:W3CDTF">2026-01-22T09:32:00Z</dcterms:modified>
</cp:coreProperties>
</file>