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0D" w:rsidRPr="00AE3CE5" w:rsidRDefault="0081730D" w:rsidP="00D9670D">
      <w:pPr>
        <w:jc w:val="right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Bydgoszcz</w:t>
      </w:r>
      <w:r w:rsidR="00D9670D" w:rsidRPr="00AE3CE5">
        <w:rPr>
          <w:rFonts w:ascii="Arial Narrow" w:hAnsi="Arial Narrow"/>
          <w:sz w:val="24"/>
          <w:szCs w:val="24"/>
        </w:rPr>
        <w:t xml:space="preserve"> dnia: </w:t>
      </w:r>
      <w:r w:rsidR="002161F1">
        <w:rPr>
          <w:rFonts w:ascii="Arial Narrow" w:hAnsi="Arial Narrow"/>
          <w:sz w:val="24"/>
          <w:szCs w:val="24"/>
        </w:rPr>
        <w:t>2026-01-26</w:t>
      </w:r>
    </w:p>
    <w:p w:rsidR="00D9670D" w:rsidRPr="00AE3CE5" w:rsidRDefault="00D9670D" w:rsidP="00D9670D">
      <w:pPr>
        <w:jc w:val="right"/>
        <w:rPr>
          <w:rFonts w:ascii="Arial Narrow" w:hAnsi="Arial Narrow"/>
          <w:sz w:val="24"/>
          <w:szCs w:val="24"/>
        </w:rPr>
      </w:pPr>
    </w:p>
    <w:p w:rsidR="00D9670D" w:rsidRPr="00AE3CE5" w:rsidRDefault="00D9670D" w:rsidP="00D9670D">
      <w:pPr>
        <w:jc w:val="right"/>
        <w:rPr>
          <w:rFonts w:ascii="Arial Narrow" w:hAnsi="Arial Narrow"/>
          <w:b/>
          <w:bCs/>
          <w:sz w:val="24"/>
          <w:szCs w:val="24"/>
        </w:rPr>
      </w:pPr>
    </w:p>
    <w:p w:rsidR="00C81FAC" w:rsidRPr="00AE3CE5" w:rsidRDefault="0081730D" w:rsidP="00C81FAC">
      <w:pPr>
        <w:rPr>
          <w:rFonts w:ascii="Arial Narrow" w:hAnsi="Arial Narrow"/>
          <w:b/>
          <w:bCs/>
          <w:sz w:val="24"/>
          <w:szCs w:val="24"/>
        </w:rPr>
      </w:pPr>
      <w:r w:rsidRPr="00AE3CE5">
        <w:rPr>
          <w:rFonts w:ascii="Arial Narrow" w:hAnsi="Arial Narrow"/>
          <w:b/>
          <w:bCs/>
          <w:sz w:val="24"/>
          <w:szCs w:val="24"/>
        </w:rPr>
        <w:t>10</w:t>
      </w:r>
      <w:r w:rsidR="002161F1">
        <w:rPr>
          <w:rFonts w:ascii="Arial Narrow" w:hAnsi="Arial Narrow"/>
          <w:b/>
          <w:bCs/>
          <w:sz w:val="24"/>
          <w:szCs w:val="24"/>
        </w:rPr>
        <w:t>.</w:t>
      </w:r>
      <w:r w:rsidRPr="00AE3CE5">
        <w:rPr>
          <w:rFonts w:ascii="Arial Narrow" w:hAnsi="Arial Narrow"/>
          <w:b/>
          <w:bCs/>
          <w:sz w:val="24"/>
          <w:szCs w:val="24"/>
        </w:rPr>
        <w:t>WSzKzP SPZOZ</w:t>
      </w:r>
    </w:p>
    <w:p w:rsidR="00C81FAC" w:rsidRPr="00AE3CE5" w:rsidRDefault="0081730D" w:rsidP="00C81FAC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Powstańców Warszawy5</w:t>
      </w:r>
    </w:p>
    <w:p w:rsidR="00C81FAC" w:rsidRPr="00AE3CE5" w:rsidRDefault="0081730D" w:rsidP="00C81FAC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85-681Bydgoszcz</w:t>
      </w:r>
    </w:p>
    <w:p w:rsidR="00C81FAC" w:rsidRPr="00AE3CE5" w:rsidRDefault="00C81FAC" w:rsidP="00C81FAC">
      <w:pPr>
        <w:jc w:val="both"/>
        <w:rPr>
          <w:rFonts w:ascii="Arial Narrow" w:hAnsi="Arial Narrow"/>
          <w:bCs/>
          <w:sz w:val="24"/>
          <w:szCs w:val="24"/>
        </w:rPr>
      </w:pPr>
      <w:r w:rsidRPr="00AE3CE5">
        <w:rPr>
          <w:rFonts w:ascii="Arial Narrow" w:hAnsi="Arial Narrow"/>
          <w:bCs/>
          <w:sz w:val="24"/>
          <w:szCs w:val="24"/>
        </w:rPr>
        <w:t>……………………………………</w:t>
      </w:r>
    </w:p>
    <w:p w:rsidR="00C81FAC" w:rsidRPr="00AE3CE5" w:rsidRDefault="00C81FAC" w:rsidP="00C81FAC">
      <w:pPr>
        <w:jc w:val="both"/>
        <w:rPr>
          <w:rFonts w:ascii="Arial Narrow" w:hAnsi="Arial Narrow"/>
          <w:bCs/>
          <w:sz w:val="24"/>
          <w:szCs w:val="24"/>
        </w:rPr>
      </w:pPr>
      <w:r w:rsidRPr="00AE3CE5">
        <w:rPr>
          <w:rFonts w:ascii="Arial Narrow" w:hAnsi="Arial Narrow"/>
          <w:bCs/>
          <w:sz w:val="24"/>
          <w:szCs w:val="24"/>
        </w:rPr>
        <w:t>[nazwa zamawiającego, adres]</w:t>
      </w:r>
    </w:p>
    <w:p w:rsidR="0000366D" w:rsidRPr="00AE3CE5" w:rsidRDefault="0000366D" w:rsidP="00C81FAC">
      <w:pPr>
        <w:jc w:val="both"/>
        <w:rPr>
          <w:rFonts w:ascii="Arial Narrow" w:hAnsi="Arial Narrow"/>
          <w:bCs/>
          <w:sz w:val="24"/>
          <w:szCs w:val="24"/>
        </w:rPr>
      </w:pPr>
    </w:p>
    <w:p w:rsidR="0000366D" w:rsidRPr="00AE3CE5" w:rsidRDefault="0000366D" w:rsidP="00C81FAC">
      <w:pPr>
        <w:jc w:val="both"/>
        <w:rPr>
          <w:rFonts w:ascii="Arial Narrow" w:hAnsi="Arial Narrow"/>
          <w:bCs/>
          <w:sz w:val="24"/>
          <w:szCs w:val="24"/>
        </w:rPr>
      </w:pPr>
    </w:p>
    <w:p w:rsidR="0000366D" w:rsidRPr="00AE3CE5" w:rsidRDefault="0000366D" w:rsidP="00C81FAC">
      <w:pPr>
        <w:jc w:val="both"/>
        <w:rPr>
          <w:rFonts w:ascii="Arial Narrow" w:hAnsi="Arial Narrow"/>
          <w:b/>
          <w:sz w:val="24"/>
          <w:szCs w:val="24"/>
        </w:rPr>
      </w:pPr>
      <w:r w:rsidRPr="00AE3CE5">
        <w:rPr>
          <w:rFonts w:ascii="Arial Narrow" w:hAnsi="Arial Narrow"/>
          <w:b/>
          <w:sz w:val="24"/>
          <w:szCs w:val="24"/>
        </w:rPr>
        <w:t xml:space="preserve">Pismo nr </w:t>
      </w:r>
      <w:r w:rsidR="005D54B9">
        <w:rPr>
          <w:rFonts w:ascii="Arial Narrow" w:hAnsi="Arial Narrow"/>
          <w:b/>
          <w:sz w:val="24"/>
          <w:szCs w:val="24"/>
        </w:rPr>
        <w:t>599</w:t>
      </w:r>
      <w:r w:rsidR="00325476">
        <w:rPr>
          <w:rFonts w:ascii="Arial Narrow" w:hAnsi="Arial Narrow"/>
          <w:b/>
          <w:sz w:val="24"/>
          <w:szCs w:val="24"/>
        </w:rPr>
        <w:t>/25</w:t>
      </w:r>
    </w:p>
    <w:p w:rsidR="000B2261" w:rsidRPr="00AE3CE5" w:rsidRDefault="000B2261" w:rsidP="00D9670D">
      <w:pPr>
        <w:pStyle w:val="Nagwek"/>
        <w:tabs>
          <w:tab w:val="clear" w:pos="4536"/>
        </w:tabs>
        <w:jc w:val="both"/>
        <w:rPr>
          <w:rFonts w:ascii="Arial Narrow" w:hAnsi="Arial Narrow"/>
          <w:b/>
          <w:bCs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ab/>
      </w:r>
    </w:p>
    <w:p w:rsidR="00B420A6" w:rsidRPr="00AE3CE5" w:rsidRDefault="00B420A6" w:rsidP="00C81FAC">
      <w:pPr>
        <w:pStyle w:val="Nagwek1"/>
        <w:spacing w:before="480"/>
        <w:jc w:val="center"/>
        <w:rPr>
          <w:rFonts w:ascii="Arial Narrow" w:hAnsi="Arial Narrow"/>
          <w:sz w:val="24"/>
          <w:szCs w:val="24"/>
        </w:rPr>
      </w:pPr>
    </w:p>
    <w:p w:rsidR="000B2261" w:rsidRPr="00AE3CE5" w:rsidRDefault="00B420A6" w:rsidP="00C81FAC">
      <w:pPr>
        <w:pStyle w:val="Nagwek1"/>
        <w:spacing w:before="480"/>
        <w:jc w:val="center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POWIADOMINIE</w:t>
      </w:r>
    </w:p>
    <w:p w:rsidR="000B2261" w:rsidRPr="00AE3CE5" w:rsidRDefault="007E4BD0">
      <w:pPr>
        <w:pStyle w:val="Nagwek1"/>
        <w:spacing w:before="0"/>
        <w:jc w:val="center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 xml:space="preserve">o </w:t>
      </w:r>
      <w:r w:rsidR="00B420A6" w:rsidRPr="00AE3CE5">
        <w:rPr>
          <w:rFonts w:ascii="Arial Narrow" w:hAnsi="Arial Narrow"/>
          <w:sz w:val="24"/>
          <w:szCs w:val="24"/>
        </w:rPr>
        <w:t xml:space="preserve">cofnięciu czynności </w:t>
      </w:r>
      <w:r w:rsidRPr="00AE3CE5">
        <w:rPr>
          <w:rFonts w:ascii="Arial Narrow" w:hAnsi="Arial Narrow"/>
          <w:sz w:val="24"/>
          <w:szCs w:val="24"/>
        </w:rPr>
        <w:t>wyboru najkorzystniejszej oferty</w:t>
      </w:r>
    </w:p>
    <w:p w:rsidR="00226840" w:rsidRPr="00AE3CE5" w:rsidRDefault="00226840" w:rsidP="00226840">
      <w:pPr>
        <w:rPr>
          <w:rFonts w:ascii="Arial Narrow" w:hAnsi="Arial Narrow"/>
          <w:sz w:val="24"/>
          <w:szCs w:val="24"/>
        </w:rPr>
      </w:pPr>
    </w:p>
    <w:p w:rsidR="00016F01" w:rsidRPr="00AE3CE5" w:rsidRDefault="00016F01" w:rsidP="00B420A6">
      <w:pPr>
        <w:pStyle w:val="Nagwek4"/>
        <w:spacing w:line="360" w:lineRule="auto"/>
        <w:jc w:val="left"/>
        <w:rPr>
          <w:rFonts w:ascii="Arial Narrow" w:hAnsi="Arial Narrow"/>
          <w:i w:val="0"/>
          <w:iCs/>
          <w:szCs w:val="24"/>
        </w:rPr>
      </w:pP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Szanowni Państwo,</w:t>
      </w: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 xml:space="preserve">Zamawiający cofa czynność </w:t>
      </w:r>
      <w:r w:rsidR="007E4BD0" w:rsidRPr="00AE3CE5">
        <w:rPr>
          <w:rFonts w:ascii="Arial Narrow" w:hAnsi="Arial Narrow"/>
          <w:sz w:val="24"/>
          <w:szCs w:val="24"/>
        </w:rPr>
        <w:t>wyboru najkorzystniejszej oferty</w:t>
      </w:r>
      <w:r w:rsidR="002161F1">
        <w:rPr>
          <w:rFonts w:ascii="Arial Narrow" w:hAnsi="Arial Narrow"/>
          <w:sz w:val="24"/>
          <w:szCs w:val="24"/>
        </w:rPr>
        <w:t xml:space="preserve"> w zakresie zadania 15</w:t>
      </w:r>
      <w:r w:rsidR="00AE3CE5">
        <w:rPr>
          <w:rFonts w:ascii="Arial Narrow" w:hAnsi="Arial Narrow"/>
          <w:sz w:val="24"/>
          <w:szCs w:val="24"/>
        </w:rPr>
        <w:t xml:space="preserve"> </w:t>
      </w:r>
      <w:r w:rsidR="007E4BD0" w:rsidRPr="00AE3CE5">
        <w:rPr>
          <w:rFonts w:ascii="Arial Narrow" w:hAnsi="Arial Narrow"/>
          <w:sz w:val="24"/>
          <w:szCs w:val="24"/>
        </w:rPr>
        <w:t>dokonaną</w:t>
      </w:r>
      <w:r w:rsidRPr="00AE3CE5">
        <w:rPr>
          <w:rFonts w:ascii="Arial Narrow" w:hAnsi="Arial Narrow"/>
          <w:sz w:val="24"/>
          <w:szCs w:val="24"/>
        </w:rPr>
        <w:t xml:space="preserve"> w dniu </w:t>
      </w:r>
      <w:r w:rsidR="002161F1">
        <w:rPr>
          <w:rFonts w:ascii="Arial Narrow" w:hAnsi="Arial Narrow"/>
          <w:sz w:val="24"/>
          <w:szCs w:val="24"/>
        </w:rPr>
        <w:t>22.01.2025</w:t>
      </w:r>
      <w:r w:rsidR="00AE3CE5">
        <w:rPr>
          <w:rFonts w:ascii="Arial Narrow" w:hAnsi="Arial Narrow"/>
          <w:sz w:val="24"/>
          <w:szCs w:val="24"/>
        </w:rPr>
        <w:t xml:space="preserve"> r.</w:t>
      </w:r>
      <w:r w:rsidRPr="00AE3CE5">
        <w:rPr>
          <w:rFonts w:ascii="Arial Narrow" w:hAnsi="Arial Narrow"/>
          <w:sz w:val="24"/>
          <w:szCs w:val="24"/>
        </w:rPr>
        <w:t xml:space="preserve"> r. pismo nr </w:t>
      </w:r>
      <w:r w:rsidR="002161F1">
        <w:rPr>
          <w:rFonts w:ascii="Arial Narrow" w:hAnsi="Arial Narrow"/>
          <w:sz w:val="24"/>
          <w:szCs w:val="24"/>
        </w:rPr>
        <w:t>527/26</w:t>
      </w:r>
      <w:r w:rsidRPr="00AE3CE5">
        <w:rPr>
          <w:rFonts w:ascii="Arial Narrow" w:hAnsi="Arial Narrow"/>
          <w:sz w:val="24"/>
          <w:szCs w:val="24"/>
        </w:rPr>
        <w:t xml:space="preserve"> w procedurze prowadzonej na podstawie ustawy z dnia 11 września 2019 r. Prawo Zam</w:t>
      </w:r>
      <w:r w:rsidR="0091605C">
        <w:rPr>
          <w:rFonts w:ascii="Arial Narrow" w:hAnsi="Arial Narrow"/>
          <w:sz w:val="24"/>
          <w:szCs w:val="24"/>
        </w:rPr>
        <w:t>ówień Publicznych (Dz. U. z 2024</w:t>
      </w:r>
      <w:r w:rsidRPr="00AE3CE5">
        <w:rPr>
          <w:rFonts w:ascii="Arial Narrow" w:hAnsi="Arial Narrow"/>
          <w:sz w:val="24"/>
          <w:szCs w:val="24"/>
        </w:rPr>
        <w:t xml:space="preserve"> poz. </w:t>
      </w:r>
      <w:r w:rsidR="0091605C">
        <w:rPr>
          <w:rFonts w:ascii="Arial Narrow" w:hAnsi="Arial Narrow"/>
          <w:sz w:val="24"/>
          <w:szCs w:val="24"/>
        </w:rPr>
        <w:t>1320</w:t>
      </w:r>
      <w:r w:rsidRPr="00AE3CE5">
        <w:rPr>
          <w:rFonts w:ascii="Arial Narrow" w:hAnsi="Arial Narrow"/>
          <w:sz w:val="24"/>
          <w:szCs w:val="24"/>
        </w:rPr>
        <w:t xml:space="preserve">) w </w:t>
      </w:r>
      <w:r w:rsidRPr="00AE3CE5">
        <w:rPr>
          <w:rFonts w:ascii="Arial Narrow" w:hAnsi="Arial Narrow"/>
          <w:b/>
          <w:bCs/>
          <w:sz w:val="24"/>
          <w:szCs w:val="24"/>
        </w:rPr>
        <w:t xml:space="preserve">trybie </w:t>
      </w:r>
      <w:r w:rsidR="005235A2">
        <w:rPr>
          <w:rFonts w:ascii="Arial Narrow" w:hAnsi="Arial Narrow"/>
          <w:b/>
          <w:bCs/>
          <w:sz w:val="24"/>
          <w:szCs w:val="24"/>
        </w:rPr>
        <w:t>przetargu nieograniczonego</w:t>
      </w:r>
      <w:r w:rsidRPr="00AE3CE5">
        <w:rPr>
          <w:rFonts w:ascii="Arial Narrow" w:hAnsi="Arial Narrow"/>
          <w:sz w:val="24"/>
          <w:szCs w:val="24"/>
        </w:rPr>
        <w:t xml:space="preserve"> na:</w:t>
      </w: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</w:p>
    <w:p w:rsidR="00B420A6" w:rsidRPr="00AE3CE5" w:rsidRDefault="00393D60" w:rsidP="00B420A6">
      <w:pPr>
        <w:rPr>
          <w:rFonts w:ascii="Arial Narrow" w:hAnsi="Arial Narrow"/>
          <w:b/>
          <w:bCs/>
          <w:sz w:val="24"/>
          <w:szCs w:val="24"/>
        </w:rPr>
      </w:pPr>
      <w:r w:rsidRPr="00393D60">
        <w:rPr>
          <w:rFonts w:ascii="Arial Narrow" w:hAnsi="Arial Narrow"/>
          <w:b/>
          <w:bCs/>
          <w:sz w:val="24"/>
          <w:szCs w:val="24"/>
        </w:rPr>
        <w:t xml:space="preserve">Dostawy </w:t>
      </w:r>
      <w:r w:rsidR="005235A2" w:rsidRPr="005235A2">
        <w:rPr>
          <w:rFonts w:ascii="Arial Narrow" w:hAnsi="Arial Narrow"/>
          <w:b/>
          <w:bCs/>
          <w:sz w:val="24"/>
          <w:szCs w:val="24"/>
        </w:rPr>
        <w:t xml:space="preserve">sukcesywne </w:t>
      </w:r>
      <w:r w:rsidR="002161F1" w:rsidRPr="002161F1">
        <w:rPr>
          <w:rFonts w:ascii="Arial Narrow" w:hAnsi="Arial Narrow"/>
          <w:b/>
          <w:bCs/>
          <w:sz w:val="24"/>
          <w:szCs w:val="24"/>
        </w:rPr>
        <w:t>materiałów eksploatacyjnych i drobnego sprzętu do aparatury medycznej na okres 24 miesięcy</w:t>
      </w:r>
    </w:p>
    <w:p w:rsidR="00B420A6" w:rsidRPr="00AE3CE5" w:rsidRDefault="00B420A6" w:rsidP="00B420A6">
      <w:pPr>
        <w:rPr>
          <w:rFonts w:ascii="Arial Narrow" w:hAnsi="Arial Narrow"/>
          <w:b/>
          <w:bCs/>
          <w:sz w:val="24"/>
          <w:szCs w:val="24"/>
        </w:rPr>
      </w:pPr>
    </w:p>
    <w:p w:rsidR="00B420A6" w:rsidRPr="00AE3CE5" w:rsidRDefault="00B420A6">
      <w:pPr>
        <w:pStyle w:val="Nagwek4"/>
        <w:spacing w:line="360" w:lineRule="auto"/>
        <w:rPr>
          <w:rFonts w:ascii="Arial Narrow" w:hAnsi="Arial Narrow"/>
          <w:szCs w:val="24"/>
        </w:rPr>
      </w:pPr>
    </w:p>
    <w:p w:rsidR="00B420A6" w:rsidRPr="00AE3CE5" w:rsidRDefault="00B420A6">
      <w:pPr>
        <w:pStyle w:val="Nagwek4"/>
        <w:spacing w:line="360" w:lineRule="auto"/>
        <w:rPr>
          <w:rFonts w:ascii="Arial Narrow" w:hAnsi="Arial Narrow"/>
          <w:szCs w:val="24"/>
        </w:rPr>
      </w:pPr>
    </w:p>
    <w:p w:rsidR="00B420A6" w:rsidRPr="00AE3CE5" w:rsidRDefault="00B420A6">
      <w:pPr>
        <w:pStyle w:val="Nagwek4"/>
        <w:spacing w:line="360" w:lineRule="auto"/>
        <w:rPr>
          <w:rFonts w:ascii="Arial Narrow" w:hAnsi="Arial Narrow"/>
          <w:szCs w:val="24"/>
        </w:rPr>
      </w:pPr>
    </w:p>
    <w:p w:rsidR="000B2261" w:rsidRPr="00AE3CE5" w:rsidRDefault="000B2261">
      <w:pPr>
        <w:pStyle w:val="Nagwek4"/>
        <w:spacing w:line="360" w:lineRule="auto"/>
        <w:rPr>
          <w:rFonts w:ascii="Arial Narrow" w:hAnsi="Arial Narrow"/>
          <w:szCs w:val="24"/>
        </w:rPr>
      </w:pPr>
      <w:r w:rsidRPr="00AE3CE5">
        <w:rPr>
          <w:rFonts w:ascii="Arial Narrow" w:hAnsi="Arial Narrow"/>
          <w:szCs w:val="24"/>
        </w:rPr>
        <w:t>Zamawiający</w:t>
      </w:r>
    </w:p>
    <w:p w:rsidR="000F70F0" w:rsidRPr="007E4BD0" w:rsidRDefault="000F70F0" w:rsidP="000F70F0">
      <w:pPr>
        <w:rPr>
          <w:rFonts w:ascii="Arial Narrow" w:hAnsi="Arial Narrow"/>
          <w:sz w:val="22"/>
          <w:szCs w:val="22"/>
        </w:rPr>
      </w:pPr>
    </w:p>
    <w:p w:rsidR="000B2261" w:rsidRPr="007E4BD0" w:rsidRDefault="000B2261">
      <w:pPr>
        <w:rPr>
          <w:rFonts w:ascii="Arial Narrow" w:hAnsi="Arial Narrow"/>
          <w:sz w:val="22"/>
          <w:szCs w:val="22"/>
        </w:rPr>
      </w:pPr>
    </w:p>
    <w:p w:rsidR="000F70F0" w:rsidRPr="007E4BD0" w:rsidRDefault="000F70F0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00366D" w:rsidRPr="00AE3CE5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E3CE5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 w:rsidR="00637069" w:rsidRPr="00AE3CE5"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AE3CE5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00366D" w:rsidRPr="005D54B9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5D54B9">
        <w:rPr>
          <w:rFonts w:ascii="Arial Narrow" w:hAnsi="Arial Narrow"/>
          <w:sz w:val="16"/>
          <w:szCs w:val="16"/>
        </w:rPr>
        <w:t xml:space="preserve">Egz. 1 – a/a kancelaria  </w:t>
      </w:r>
    </w:p>
    <w:p w:rsidR="0000366D" w:rsidRPr="005D54B9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Cs w:val="0"/>
          <w:color w:val="1B1B1B"/>
          <w:sz w:val="16"/>
          <w:szCs w:val="16"/>
        </w:rPr>
      </w:pPr>
      <w:r w:rsidRPr="005D54B9">
        <w:rPr>
          <w:rFonts w:ascii="Arial Narrow" w:hAnsi="Arial Narrow"/>
          <w:bCs/>
          <w:sz w:val="16"/>
          <w:szCs w:val="16"/>
        </w:rPr>
        <w:t>Egz. 2 – uczestnicy postępowania str. int. 10wsk.mil.pl i e-propublico.pl; SZPubl. T2612 B5</w:t>
      </w:r>
    </w:p>
    <w:p w:rsidR="0000366D" w:rsidRPr="00AE3CE5" w:rsidRDefault="0000366D" w:rsidP="0000366D">
      <w:pPr>
        <w:rPr>
          <w:rFonts w:ascii="Arial Narrow" w:hAnsi="Arial Narrow"/>
          <w:sz w:val="16"/>
          <w:szCs w:val="16"/>
        </w:rPr>
      </w:pPr>
      <w:r w:rsidRPr="00AE3CE5">
        <w:rPr>
          <w:rFonts w:ascii="Arial Narrow" w:hAnsi="Arial Narrow"/>
          <w:sz w:val="16"/>
          <w:szCs w:val="16"/>
        </w:rPr>
        <w:t>Wyk. M. Sierek – tel. 261 417</w:t>
      </w:r>
      <w:r w:rsidR="002161F1">
        <w:rPr>
          <w:rFonts w:ascii="Arial Narrow" w:hAnsi="Arial Narrow"/>
          <w:sz w:val="16"/>
          <w:szCs w:val="16"/>
        </w:rPr>
        <w:t> </w:t>
      </w:r>
      <w:r w:rsidRPr="00AE3CE5">
        <w:rPr>
          <w:rFonts w:ascii="Arial Narrow" w:hAnsi="Arial Narrow"/>
          <w:sz w:val="16"/>
          <w:szCs w:val="16"/>
        </w:rPr>
        <w:t>449</w:t>
      </w:r>
      <w:r w:rsidR="002161F1">
        <w:rPr>
          <w:rFonts w:ascii="Arial Narrow" w:hAnsi="Arial Narrow"/>
          <w:sz w:val="16"/>
          <w:szCs w:val="16"/>
        </w:rPr>
        <w:t>, sierek9858@10wsk.mil.pl</w:t>
      </w:r>
    </w:p>
    <w:p w:rsidR="00B420A6" w:rsidRPr="00AE3CE5" w:rsidRDefault="0000366D" w:rsidP="00B420A6">
      <w:pPr>
        <w:rPr>
          <w:rFonts w:ascii="Arial Narrow" w:hAnsi="Arial Narrow"/>
          <w:sz w:val="16"/>
          <w:szCs w:val="16"/>
          <w:vertAlign w:val="superscript"/>
        </w:rPr>
      </w:pPr>
      <w:r w:rsidRPr="00AE3CE5">
        <w:rPr>
          <w:rFonts w:ascii="Arial Narrow" w:hAnsi="Arial Narrow"/>
          <w:sz w:val="16"/>
          <w:szCs w:val="16"/>
        </w:rPr>
        <w:t>Data:</w:t>
      </w:r>
      <w:r w:rsidR="002161F1">
        <w:rPr>
          <w:rFonts w:ascii="Arial Narrow" w:hAnsi="Arial Narrow"/>
          <w:sz w:val="16"/>
          <w:szCs w:val="16"/>
        </w:rPr>
        <w:t>26.01.2026 r.</w:t>
      </w:r>
      <w:r w:rsidR="00393D60">
        <w:rPr>
          <w:rFonts w:ascii="Arial Narrow" w:hAnsi="Arial Narrow"/>
          <w:sz w:val="16"/>
          <w:szCs w:val="16"/>
        </w:rPr>
        <w:t>.</w:t>
      </w:r>
    </w:p>
    <w:sectPr w:rsidR="00B420A6" w:rsidRPr="00AE3CE5" w:rsidSect="00DE22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6525" w:rsidRDefault="00046525">
      <w:r>
        <w:separator/>
      </w:r>
    </w:p>
  </w:endnote>
  <w:endnote w:type="continuationSeparator" w:id="1">
    <w:p w:rsidR="00046525" w:rsidRDefault="000465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6721C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440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08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6721C4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1026" style="position:absolute;left:0;text-align:left;z-index:251657728;visibility:visibl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721C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440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089">
      <w:rPr>
        <w:rStyle w:val="Numerstrony"/>
        <w:noProof/>
      </w:rPr>
      <w:t>1</w:t>
    </w:r>
    <w:r>
      <w:rPr>
        <w:rStyle w:val="Numerstrony"/>
      </w:rPr>
      <w:fldChar w:fldCharType="end"/>
    </w:r>
    <w:r w:rsidR="00644089">
      <w:rPr>
        <w:rStyle w:val="Numerstrony"/>
      </w:rPr>
      <w:t>/</w:t>
    </w:r>
    <w:fldSimple w:instr=" NUMPAGES  \* MERGEFORMAT ">
      <w:r w:rsidR="005D54B9" w:rsidRPr="005D54B9">
        <w:rPr>
          <w:rStyle w:val="Numerstrony"/>
          <w:noProof/>
        </w:rPr>
        <w:t>1</w:t>
      </w:r>
    </w:fldSimple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6525" w:rsidRDefault="00046525">
      <w:r>
        <w:separator/>
      </w:r>
    </w:p>
  </w:footnote>
  <w:footnote w:type="continuationSeparator" w:id="1">
    <w:p w:rsidR="00046525" w:rsidRDefault="000465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7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DE22CD"/>
    <w:rsid w:val="0000366D"/>
    <w:rsid w:val="00016F01"/>
    <w:rsid w:val="000249F4"/>
    <w:rsid w:val="00036327"/>
    <w:rsid w:val="0004090B"/>
    <w:rsid w:val="00046525"/>
    <w:rsid w:val="00080C4C"/>
    <w:rsid w:val="000A08B4"/>
    <w:rsid w:val="000B2261"/>
    <w:rsid w:val="000B4A9E"/>
    <w:rsid w:val="000F0D65"/>
    <w:rsid w:val="000F285C"/>
    <w:rsid w:val="000F70F0"/>
    <w:rsid w:val="00103919"/>
    <w:rsid w:val="00111915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390E"/>
    <w:rsid w:val="002161F1"/>
    <w:rsid w:val="00217ED9"/>
    <w:rsid w:val="00226840"/>
    <w:rsid w:val="002466B8"/>
    <w:rsid w:val="002574F4"/>
    <w:rsid w:val="00273C1F"/>
    <w:rsid w:val="00282E68"/>
    <w:rsid w:val="002960B4"/>
    <w:rsid w:val="002964F0"/>
    <w:rsid w:val="002E06B5"/>
    <w:rsid w:val="003102D0"/>
    <w:rsid w:val="00325476"/>
    <w:rsid w:val="00333227"/>
    <w:rsid w:val="0035374B"/>
    <w:rsid w:val="003778FC"/>
    <w:rsid w:val="00393D60"/>
    <w:rsid w:val="003F783E"/>
    <w:rsid w:val="004603F8"/>
    <w:rsid w:val="004678F4"/>
    <w:rsid w:val="0049614F"/>
    <w:rsid w:val="004B17F8"/>
    <w:rsid w:val="004C64F9"/>
    <w:rsid w:val="004D3905"/>
    <w:rsid w:val="004D6482"/>
    <w:rsid w:val="004E6037"/>
    <w:rsid w:val="00506552"/>
    <w:rsid w:val="005120F4"/>
    <w:rsid w:val="005235A2"/>
    <w:rsid w:val="00523F69"/>
    <w:rsid w:val="005359FE"/>
    <w:rsid w:val="00542FF5"/>
    <w:rsid w:val="00544FF1"/>
    <w:rsid w:val="00545682"/>
    <w:rsid w:val="0057730E"/>
    <w:rsid w:val="005865A3"/>
    <w:rsid w:val="00592AA4"/>
    <w:rsid w:val="005A4ABE"/>
    <w:rsid w:val="005D54B9"/>
    <w:rsid w:val="005D54C1"/>
    <w:rsid w:val="005D5F2B"/>
    <w:rsid w:val="005F115F"/>
    <w:rsid w:val="005F5D0E"/>
    <w:rsid w:val="006317CE"/>
    <w:rsid w:val="00637069"/>
    <w:rsid w:val="00642644"/>
    <w:rsid w:val="00644089"/>
    <w:rsid w:val="006568E6"/>
    <w:rsid w:val="006721C4"/>
    <w:rsid w:val="00672FBB"/>
    <w:rsid w:val="0069725D"/>
    <w:rsid w:val="006E4163"/>
    <w:rsid w:val="00723845"/>
    <w:rsid w:val="00734369"/>
    <w:rsid w:val="007879D6"/>
    <w:rsid w:val="00790840"/>
    <w:rsid w:val="00791510"/>
    <w:rsid w:val="007E2955"/>
    <w:rsid w:val="007E2EA3"/>
    <w:rsid w:val="007E4BD0"/>
    <w:rsid w:val="007E5CE4"/>
    <w:rsid w:val="00812B3C"/>
    <w:rsid w:val="00813ACC"/>
    <w:rsid w:val="0081730D"/>
    <w:rsid w:val="00835464"/>
    <w:rsid w:val="008638E2"/>
    <w:rsid w:val="00863E27"/>
    <w:rsid w:val="008C3F94"/>
    <w:rsid w:val="009000A9"/>
    <w:rsid w:val="00910922"/>
    <w:rsid w:val="00911021"/>
    <w:rsid w:val="00911F3E"/>
    <w:rsid w:val="0091605C"/>
    <w:rsid w:val="009228C4"/>
    <w:rsid w:val="009262D9"/>
    <w:rsid w:val="009464A8"/>
    <w:rsid w:val="009844B9"/>
    <w:rsid w:val="009C2754"/>
    <w:rsid w:val="009E4F0D"/>
    <w:rsid w:val="009F16A2"/>
    <w:rsid w:val="00A42E39"/>
    <w:rsid w:val="00A42E6C"/>
    <w:rsid w:val="00A50C4E"/>
    <w:rsid w:val="00A60EFD"/>
    <w:rsid w:val="00A727C9"/>
    <w:rsid w:val="00A80834"/>
    <w:rsid w:val="00A85DB5"/>
    <w:rsid w:val="00A87D53"/>
    <w:rsid w:val="00AA2BC2"/>
    <w:rsid w:val="00AB5AC2"/>
    <w:rsid w:val="00AC1373"/>
    <w:rsid w:val="00AD1979"/>
    <w:rsid w:val="00AE3CE5"/>
    <w:rsid w:val="00AF1A0F"/>
    <w:rsid w:val="00B14FE0"/>
    <w:rsid w:val="00B30800"/>
    <w:rsid w:val="00B420A6"/>
    <w:rsid w:val="00B65526"/>
    <w:rsid w:val="00B71667"/>
    <w:rsid w:val="00B850D1"/>
    <w:rsid w:val="00B87D44"/>
    <w:rsid w:val="00BA2D3E"/>
    <w:rsid w:val="00BA364B"/>
    <w:rsid w:val="00BA38E4"/>
    <w:rsid w:val="00BA6B88"/>
    <w:rsid w:val="00BF5B27"/>
    <w:rsid w:val="00C63EB2"/>
    <w:rsid w:val="00C81FAC"/>
    <w:rsid w:val="00C96068"/>
    <w:rsid w:val="00CA014A"/>
    <w:rsid w:val="00CC3C2C"/>
    <w:rsid w:val="00CD5721"/>
    <w:rsid w:val="00D00B41"/>
    <w:rsid w:val="00D436EB"/>
    <w:rsid w:val="00D43FED"/>
    <w:rsid w:val="00D5016D"/>
    <w:rsid w:val="00D50C37"/>
    <w:rsid w:val="00D82758"/>
    <w:rsid w:val="00D9670D"/>
    <w:rsid w:val="00DA1B88"/>
    <w:rsid w:val="00DA25FE"/>
    <w:rsid w:val="00DD0926"/>
    <w:rsid w:val="00DD0F69"/>
    <w:rsid w:val="00DE22CD"/>
    <w:rsid w:val="00E02708"/>
    <w:rsid w:val="00E523D4"/>
    <w:rsid w:val="00E61117"/>
    <w:rsid w:val="00EB3A76"/>
    <w:rsid w:val="00EC1F29"/>
    <w:rsid w:val="00EC70E8"/>
    <w:rsid w:val="00ED0985"/>
    <w:rsid w:val="00F2587F"/>
    <w:rsid w:val="00F3698D"/>
    <w:rsid w:val="00F43D79"/>
    <w:rsid w:val="00FA0803"/>
    <w:rsid w:val="00FB3923"/>
    <w:rsid w:val="00FB7A4E"/>
    <w:rsid w:val="00FC092C"/>
    <w:rsid w:val="00FC3385"/>
    <w:rsid w:val="00FD331D"/>
    <w:rsid w:val="00FF4F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rsid w:val="00F43D7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43D79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43D7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F43D79"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43D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43D7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43D79"/>
  </w:style>
  <w:style w:type="paragraph" w:styleId="Tekstpodstawowywcity">
    <w:name w:val="Body Text Indent"/>
    <w:basedOn w:val="Normalny"/>
    <w:rsid w:val="00F43D7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43D7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43D7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43D79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F43D7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0366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036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893</CharactersWithSpaces>
  <SharedDoc>false</SharedDoc>
  <HLinks>
    <vt:vector size="6" baseType="variant">
      <vt:variant>
        <vt:i4>327682</vt:i4>
      </vt:variant>
      <vt:variant>
        <vt:i4>69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6</cp:revision>
  <cp:lastPrinted>2026-01-26T06:32:00Z</cp:lastPrinted>
  <dcterms:created xsi:type="dcterms:W3CDTF">2026-01-26T06:15:00Z</dcterms:created>
  <dcterms:modified xsi:type="dcterms:W3CDTF">2026-01-26T06:32:00Z</dcterms:modified>
</cp:coreProperties>
</file>