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19663" w14:textId="7B578721" w:rsidR="00035DEC" w:rsidRPr="0047724E" w:rsidRDefault="00C437FE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47724E">
        <w:rPr>
          <w:rFonts w:ascii="Arial Narrow" w:hAnsi="Arial Narrow" w:cs="Arial"/>
          <w:sz w:val="22"/>
          <w:szCs w:val="22"/>
        </w:rPr>
        <w:t>Bydgoszcz</w:t>
      </w:r>
      <w:r w:rsidR="00035DEC" w:rsidRPr="0047724E">
        <w:rPr>
          <w:rFonts w:ascii="Arial Narrow" w:hAnsi="Arial Narrow" w:cs="Arial"/>
          <w:sz w:val="22"/>
          <w:szCs w:val="22"/>
        </w:rPr>
        <w:t xml:space="preserve"> dnia: </w:t>
      </w:r>
      <w:r w:rsidRPr="0047724E">
        <w:rPr>
          <w:rFonts w:ascii="Arial Narrow" w:hAnsi="Arial Narrow" w:cs="Arial"/>
          <w:sz w:val="22"/>
          <w:szCs w:val="22"/>
        </w:rPr>
        <w:t>2026-01-2</w:t>
      </w:r>
      <w:r w:rsidR="0047724E">
        <w:rPr>
          <w:rFonts w:ascii="Arial Narrow" w:hAnsi="Arial Narrow" w:cs="Arial"/>
          <w:sz w:val="22"/>
          <w:szCs w:val="22"/>
        </w:rPr>
        <w:t>6</w:t>
      </w:r>
    </w:p>
    <w:p w14:paraId="5E831680" w14:textId="77777777" w:rsidR="00035DEC" w:rsidRPr="0047724E" w:rsidRDefault="00C437FE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47724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60311BA" w14:textId="77777777" w:rsidR="00035DEC" w:rsidRPr="0047724E" w:rsidRDefault="00C437FE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47724E">
        <w:rPr>
          <w:rFonts w:ascii="Arial Narrow" w:hAnsi="Arial Narrow" w:cs="Arial"/>
          <w:sz w:val="22"/>
          <w:szCs w:val="22"/>
        </w:rPr>
        <w:t>Powstańców Warszawy</w:t>
      </w:r>
      <w:r w:rsidR="00035DEC" w:rsidRPr="0047724E">
        <w:rPr>
          <w:rFonts w:ascii="Arial Narrow" w:hAnsi="Arial Narrow" w:cs="Arial"/>
          <w:sz w:val="22"/>
          <w:szCs w:val="22"/>
        </w:rPr>
        <w:t xml:space="preserve"> </w:t>
      </w:r>
      <w:r w:rsidRPr="0047724E">
        <w:rPr>
          <w:rFonts w:ascii="Arial Narrow" w:hAnsi="Arial Narrow" w:cs="Arial"/>
          <w:sz w:val="22"/>
          <w:szCs w:val="22"/>
        </w:rPr>
        <w:t>5</w:t>
      </w:r>
    </w:p>
    <w:p w14:paraId="1ECBF59F" w14:textId="77777777" w:rsidR="00035DEC" w:rsidRPr="0047724E" w:rsidRDefault="00C437FE" w:rsidP="00035DEC">
      <w:pPr>
        <w:rPr>
          <w:rFonts w:ascii="Arial Narrow" w:hAnsi="Arial Narrow" w:cs="Arial"/>
          <w:sz w:val="22"/>
          <w:szCs w:val="22"/>
        </w:rPr>
      </w:pPr>
      <w:r w:rsidRPr="0047724E">
        <w:rPr>
          <w:rFonts w:ascii="Arial Narrow" w:hAnsi="Arial Narrow" w:cs="Arial"/>
          <w:sz w:val="22"/>
          <w:szCs w:val="22"/>
        </w:rPr>
        <w:t>85-681</w:t>
      </w:r>
      <w:r w:rsidR="00035DEC" w:rsidRPr="0047724E">
        <w:rPr>
          <w:rFonts w:ascii="Arial Narrow" w:hAnsi="Arial Narrow" w:cs="Arial"/>
          <w:sz w:val="22"/>
          <w:szCs w:val="22"/>
        </w:rPr>
        <w:t xml:space="preserve"> </w:t>
      </w:r>
      <w:r w:rsidRPr="0047724E">
        <w:rPr>
          <w:rFonts w:ascii="Arial Narrow" w:hAnsi="Arial Narrow" w:cs="Arial"/>
          <w:sz w:val="22"/>
          <w:szCs w:val="22"/>
        </w:rPr>
        <w:t>Bydgoszcz</w:t>
      </w:r>
    </w:p>
    <w:p w14:paraId="119AA191" w14:textId="77777777" w:rsidR="00035DEC" w:rsidRPr="0047724E" w:rsidRDefault="00035DEC" w:rsidP="00035DEC">
      <w:pPr>
        <w:jc w:val="both"/>
        <w:rPr>
          <w:rFonts w:ascii="Arial Narrow" w:hAnsi="Arial Narrow" w:cs="Arial"/>
          <w:bCs/>
          <w:sz w:val="18"/>
          <w:szCs w:val="18"/>
        </w:rPr>
      </w:pPr>
      <w:r w:rsidRPr="0047724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434F21E" w14:textId="77777777"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47724E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4B5EC1BC" w14:textId="711B3A6E" w:rsidR="0047724E" w:rsidRPr="00F44D2A" w:rsidRDefault="0047724E" w:rsidP="00035D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F44D2A">
        <w:rPr>
          <w:rFonts w:ascii="Arial Narrow" w:hAnsi="Arial Narrow" w:cs="Arial"/>
          <w:b/>
          <w:sz w:val="22"/>
          <w:szCs w:val="22"/>
        </w:rPr>
        <w:t xml:space="preserve"> 632/2026</w:t>
      </w:r>
    </w:p>
    <w:p w14:paraId="2E395CD0" w14:textId="77777777" w:rsidR="00035DEC" w:rsidRPr="0047724E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47724E">
        <w:rPr>
          <w:rFonts w:ascii="Arial Narrow" w:hAnsi="Arial Narrow" w:cs="Arial"/>
          <w:b/>
          <w:sz w:val="24"/>
          <w:szCs w:val="24"/>
        </w:rPr>
        <w:t>WYKONAWCY</w:t>
      </w:r>
    </w:p>
    <w:p w14:paraId="69AA7166" w14:textId="77777777" w:rsidR="00035DEC" w:rsidRPr="0047724E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47724E">
        <w:rPr>
          <w:rFonts w:ascii="Arial Narrow" w:hAnsi="Arial Narrow" w:cs="Arial"/>
          <w:sz w:val="22"/>
          <w:szCs w:val="22"/>
        </w:rPr>
        <w:t>ubiegający się o zamówienie</w:t>
      </w:r>
    </w:p>
    <w:p w14:paraId="4ACD4E17" w14:textId="77777777" w:rsidR="00035DEC" w:rsidRPr="0047724E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7724E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47724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7724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7724E" w14:paraId="007B54CB" w14:textId="77777777" w:rsidTr="00B32FF9">
        <w:tc>
          <w:tcPr>
            <w:tcW w:w="2269" w:type="dxa"/>
          </w:tcPr>
          <w:p w14:paraId="4139A1BF" w14:textId="77777777" w:rsidR="00035DEC" w:rsidRPr="0047724E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7724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5AFEEA9C" w14:textId="77777777" w:rsidR="00035DEC" w:rsidRPr="0047724E" w:rsidRDefault="00C437FE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7724E">
              <w:rPr>
                <w:rFonts w:ascii="Arial Narrow" w:hAnsi="Arial Narrow" w:cs="Arial"/>
                <w:bCs/>
                <w:sz w:val="22"/>
                <w:szCs w:val="22"/>
              </w:rPr>
              <w:t xml:space="preserve">Dostawy sukcesywne materiałów </w:t>
            </w:r>
            <w:proofErr w:type="spellStart"/>
            <w:r w:rsidRPr="0047724E">
              <w:rPr>
                <w:rFonts w:ascii="Arial Narrow" w:hAnsi="Arial Narrow" w:cs="Arial"/>
                <w:bCs/>
                <w:sz w:val="22"/>
                <w:szCs w:val="22"/>
              </w:rPr>
              <w:t>szewnych</w:t>
            </w:r>
            <w:proofErr w:type="spellEnd"/>
            <w:r w:rsidRPr="0047724E">
              <w:rPr>
                <w:rFonts w:ascii="Arial Narrow" w:hAnsi="Arial Narrow" w:cs="Arial"/>
                <w:bCs/>
                <w:sz w:val="22"/>
                <w:szCs w:val="22"/>
              </w:rPr>
              <w:t xml:space="preserve"> na okres 24 miesięcy</w:t>
            </w:r>
            <w:r w:rsidR="00035DEC" w:rsidRPr="0047724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C437FE" w:rsidRPr="0047724E" w14:paraId="506A4F5B" w14:textId="77777777" w:rsidTr="00253473">
        <w:tc>
          <w:tcPr>
            <w:tcW w:w="2269" w:type="dxa"/>
          </w:tcPr>
          <w:p w14:paraId="1670955D" w14:textId="77777777" w:rsidR="00C437FE" w:rsidRPr="0047724E" w:rsidRDefault="00C437FE" w:rsidP="0025347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7724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781ECB4D" w14:textId="77777777" w:rsidR="00C437FE" w:rsidRPr="0047724E" w:rsidRDefault="00C437FE" w:rsidP="0025347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7724E">
              <w:rPr>
                <w:rFonts w:ascii="Arial Narrow" w:hAnsi="Arial Narrow" w:cs="Arial"/>
                <w:bCs/>
                <w:sz w:val="22"/>
                <w:szCs w:val="22"/>
              </w:rPr>
              <w:t>152/2025</w:t>
            </w:r>
          </w:p>
        </w:tc>
      </w:tr>
    </w:tbl>
    <w:p w14:paraId="19733A64" w14:textId="77777777" w:rsidR="00035DEC" w:rsidRPr="0047724E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47724E" w14:paraId="64BDDF27" w14:textId="77777777" w:rsidTr="00B32FF9">
        <w:tc>
          <w:tcPr>
            <w:tcW w:w="9330" w:type="dxa"/>
            <w:shd w:val="clear" w:color="auto" w:fill="F2F2F2"/>
            <w:hideMark/>
          </w:tcPr>
          <w:p w14:paraId="7493CA1E" w14:textId="77777777" w:rsidR="00035DEC" w:rsidRPr="0047724E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47724E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6326B78D" w14:textId="77777777" w:rsidR="0012774F" w:rsidRPr="0047724E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47724E">
        <w:rPr>
          <w:rFonts w:ascii="Arial Narrow" w:hAnsi="Arial Narrow" w:cs="Arial"/>
          <w:sz w:val="22"/>
          <w:szCs w:val="22"/>
        </w:rPr>
        <w:t xml:space="preserve">Zamawiający, </w:t>
      </w:r>
      <w:r w:rsidR="00C437FE" w:rsidRPr="0047724E">
        <w:rPr>
          <w:rFonts w:ascii="Arial Narrow" w:hAnsi="Arial Narrow" w:cs="Arial"/>
          <w:b/>
          <w:sz w:val="22"/>
          <w:szCs w:val="22"/>
        </w:rPr>
        <w:t>10WSzKzP SPZOZ</w:t>
      </w:r>
      <w:r w:rsidRPr="0047724E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47724E">
        <w:rPr>
          <w:rFonts w:ascii="Arial Narrow" w:hAnsi="Arial Narrow" w:cs="Arial"/>
          <w:sz w:val="22"/>
          <w:szCs w:val="22"/>
        </w:rPr>
        <w:t>1</w:t>
      </w:r>
      <w:r w:rsidRPr="0047724E">
        <w:rPr>
          <w:rFonts w:ascii="Arial Narrow" w:hAnsi="Arial Narrow" w:cs="Arial"/>
          <w:sz w:val="22"/>
          <w:szCs w:val="22"/>
        </w:rPr>
        <w:t>3</w:t>
      </w:r>
      <w:r w:rsidR="0029606A" w:rsidRPr="0047724E">
        <w:rPr>
          <w:rFonts w:ascii="Arial Narrow" w:hAnsi="Arial Narrow" w:cs="Arial"/>
          <w:sz w:val="22"/>
          <w:szCs w:val="22"/>
        </w:rPr>
        <w:t>5</w:t>
      </w:r>
      <w:r w:rsidRPr="0047724E">
        <w:rPr>
          <w:rFonts w:ascii="Arial Narrow" w:hAnsi="Arial Narrow" w:cs="Arial"/>
          <w:sz w:val="22"/>
          <w:szCs w:val="22"/>
        </w:rPr>
        <w:t xml:space="preserve"> ust</w:t>
      </w:r>
      <w:r w:rsidR="00D9049C" w:rsidRPr="0047724E">
        <w:rPr>
          <w:rFonts w:ascii="Arial Narrow" w:hAnsi="Arial Narrow" w:cs="Arial"/>
          <w:sz w:val="22"/>
          <w:szCs w:val="22"/>
        </w:rPr>
        <w:t xml:space="preserve">. </w:t>
      </w:r>
      <w:r w:rsidR="0029606A" w:rsidRPr="0047724E">
        <w:rPr>
          <w:rFonts w:ascii="Arial Narrow" w:hAnsi="Arial Narrow" w:cs="Arial"/>
          <w:sz w:val="22"/>
          <w:szCs w:val="22"/>
        </w:rPr>
        <w:t>6</w:t>
      </w:r>
      <w:r w:rsidRPr="0047724E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47724E">
        <w:rPr>
          <w:rFonts w:ascii="Arial Narrow" w:hAnsi="Arial Narrow" w:cs="Arial"/>
          <w:sz w:val="22"/>
          <w:szCs w:val="22"/>
        </w:rPr>
        <w:t>11</w:t>
      </w:r>
      <w:r w:rsidRPr="0047724E">
        <w:rPr>
          <w:rFonts w:ascii="Arial Narrow" w:hAnsi="Arial Narrow" w:cs="Arial"/>
          <w:sz w:val="22"/>
          <w:szCs w:val="22"/>
        </w:rPr>
        <w:t xml:space="preserve"> </w:t>
      </w:r>
      <w:r w:rsidR="0029606A" w:rsidRPr="0047724E">
        <w:rPr>
          <w:rFonts w:ascii="Arial Narrow" w:hAnsi="Arial Narrow" w:cs="Arial"/>
          <w:sz w:val="22"/>
          <w:szCs w:val="22"/>
        </w:rPr>
        <w:t xml:space="preserve">września </w:t>
      </w:r>
      <w:r w:rsidRPr="0047724E">
        <w:rPr>
          <w:rFonts w:ascii="Arial Narrow" w:hAnsi="Arial Narrow" w:cs="Arial"/>
          <w:sz w:val="22"/>
          <w:szCs w:val="22"/>
        </w:rPr>
        <w:t>20</w:t>
      </w:r>
      <w:r w:rsidR="0029606A" w:rsidRPr="0047724E">
        <w:rPr>
          <w:rFonts w:ascii="Arial Narrow" w:hAnsi="Arial Narrow" w:cs="Arial"/>
          <w:sz w:val="22"/>
          <w:szCs w:val="22"/>
        </w:rPr>
        <w:t>19</w:t>
      </w:r>
      <w:r w:rsidRPr="0047724E">
        <w:rPr>
          <w:rFonts w:ascii="Arial Narrow" w:hAnsi="Arial Narrow" w:cs="Arial"/>
          <w:sz w:val="22"/>
          <w:szCs w:val="22"/>
        </w:rPr>
        <w:t xml:space="preserve"> r</w:t>
      </w:r>
      <w:r w:rsidR="0029606A" w:rsidRPr="0047724E">
        <w:rPr>
          <w:rFonts w:ascii="Arial Narrow" w:hAnsi="Arial Narrow" w:cs="Arial"/>
          <w:sz w:val="22"/>
          <w:szCs w:val="22"/>
        </w:rPr>
        <w:t>.</w:t>
      </w:r>
      <w:r w:rsidRPr="0047724E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47724E">
        <w:rPr>
          <w:rFonts w:ascii="Arial Narrow" w:hAnsi="Arial Narrow" w:cs="Arial"/>
          <w:sz w:val="22"/>
          <w:szCs w:val="22"/>
        </w:rPr>
        <w:t>z</w:t>
      </w:r>
      <w:r w:rsidRPr="0047724E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47724E">
        <w:rPr>
          <w:rFonts w:ascii="Arial Narrow" w:hAnsi="Arial Narrow" w:cs="Arial"/>
          <w:sz w:val="22"/>
          <w:szCs w:val="22"/>
        </w:rPr>
        <w:t>p</w:t>
      </w:r>
      <w:r w:rsidRPr="0047724E">
        <w:rPr>
          <w:rFonts w:ascii="Arial Narrow" w:hAnsi="Arial Narrow" w:cs="Arial"/>
          <w:sz w:val="22"/>
          <w:szCs w:val="22"/>
        </w:rPr>
        <w:t xml:space="preserve">ublicznych </w:t>
      </w:r>
      <w:r w:rsidR="00C437FE" w:rsidRPr="0047724E">
        <w:rPr>
          <w:rFonts w:ascii="Arial Narrow" w:hAnsi="Arial Narrow" w:cs="Arial"/>
          <w:sz w:val="22"/>
          <w:szCs w:val="22"/>
        </w:rPr>
        <w:t>(t.j. Dz. U. z 2024 r. poz. 1320 z późn. zm.)</w:t>
      </w:r>
      <w:r w:rsidR="00BE7BFD" w:rsidRPr="0047724E">
        <w:rPr>
          <w:rFonts w:ascii="Arial Narrow" w:hAnsi="Arial Narrow" w:cs="Arial"/>
          <w:sz w:val="22"/>
          <w:szCs w:val="22"/>
        </w:rPr>
        <w:t xml:space="preserve">, </w:t>
      </w:r>
      <w:r w:rsidR="00D9049C" w:rsidRPr="0047724E">
        <w:rPr>
          <w:rFonts w:ascii="Arial Narrow" w:hAnsi="Arial Narrow" w:cs="Arial"/>
          <w:sz w:val="22"/>
          <w:szCs w:val="22"/>
        </w:rPr>
        <w:t>udostępnia</w:t>
      </w:r>
      <w:r w:rsidR="00BE7BFD" w:rsidRPr="0047724E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47724E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47724E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47724E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47724E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47724E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47724E">
        <w:rPr>
          <w:rFonts w:ascii="Arial Narrow" w:hAnsi="Arial Narrow" w:cs="Arial"/>
          <w:sz w:val="22"/>
          <w:szCs w:val="22"/>
        </w:rPr>
        <w:t>wraz z wyjaśnieniami</w:t>
      </w:r>
      <w:r w:rsidR="0012774F" w:rsidRPr="0047724E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437FE" w:rsidRPr="0047724E" w14:paraId="3B77E38C" w14:textId="77777777" w:rsidTr="00253473">
        <w:tc>
          <w:tcPr>
            <w:tcW w:w="9356" w:type="dxa"/>
          </w:tcPr>
          <w:p w14:paraId="5F5C9B00" w14:textId="77777777" w:rsidR="00C437FE" w:rsidRPr="0047724E" w:rsidRDefault="00C437FE" w:rsidP="0025347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7724E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3C20FB89" w14:textId="77777777" w:rsidR="00C437FE" w:rsidRPr="0047724E" w:rsidRDefault="00C437FE" w:rsidP="0021546F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7724E">
              <w:rPr>
                <w:rFonts w:ascii="Arial Narrow" w:hAnsi="Arial Narrow" w:cs="Arial"/>
                <w:sz w:val="22"/>
                <w:szCs w:val="22"/>
              </w:rPr>
              <w:t>1. Dot. zadania 14</w:t>
            </w:r>
          </w:p>
          <w:p w14:paraId="585E7E06" w14:textId="713D6CF9" w:rsidR="00C437FE" w:rsidRDefault="00C437FE" w:rsidP="0021546F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7724E">
              <w:rPr>
                <w:rFonts w:ascii="Arial Narrow" w:hAnsi="Arial Narrow" w:cs="Arial"/>
                <w:sz w:val="22"/>
                <w:szCs w:val="22"/>
              </w:rPr>
              <w:t>Czy Zamawiający dopuści zaoferowanie w zadaniu  nr 14 poz.1 wosku chirurgicznego wytwarzanego</w:t>
            </w:r>
            <w:r w:rsidR="0021546F">
              <w:rPr>
                <w:rFonts w:ascii="Arial Narrow" w:hAnsi="Arial Narrow" w:cs="Arial"/>
                <w:sz w:val="22"/>
                <w:szCs w:val="22"/>
              </w:rPr>
              <w:br/>
            </w:r>
            <w:r w:rsidRPr="0047724E">
              <w:rPr>
                <w:rFonts w:ascii="Arial Narrow" w:hAnsi="Arial Narrow" w:cs="Arial"/>
                <w:sz w:val="22"/>
                <w:szCs w:val="22"/>
              </w:rPr>
              <w:t xml:space="preserve"> z  mieszaniny  wosku pszczelego    (80%)  i  </w:t>
            </w:r>
            <w:proofErr w:type="spellStart"/>
            <w:r w:rsidRPr="0047724E">
              <w:rPr>
                <w:rFonts w:ascii="Arial Narrow" w:hAnsi="Arial Narrow" w:cs="Arial"/>
                <w:sz w:val="22"/>
                <w:szCs w:val="22"/>
              </w:rPr>
              <w:t>palmitynianu</w:t>
            </w:r>
            <w:proofErr w:type="spellEnd"/>
            <w:r w:rsidRPr="0047724E">
              <w:rPr>
                <w:rFonts w:ascii="Arial Narrow" w:hAnsi="Arial Narrow" w:cs="Arial"/>
                <w:sz w:val="22"/>
                <w:szCs w:val="22"/>
              </w:rPr>
              <w:t xml:space="preserve">  izopropylu  (20%),  sterylny 2,5g ?</w:t>
            </w:r>
          </w:p>
          <w:p w14:paraId="61314D85" w14:textId="31A94588" w:rsidR="00C437FE" w:rsidRPr="0021546F" w:rsidRDefault="0047724E" w:rsidP="0021546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1546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21546F" w:rsidRPr="0021546F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</w:t>
            </w:r>
            <w:r w:rsidRPr="0021546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dopuszcza</w:t>
            </w:r>
            <w:r w:rsidR="0021546F" w:rsidRPr="0021546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przy zachowaniu pozostałych wymogów określonych</w:t>
            </w:r>
            <w:r w:rsidR="0021546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="0021546F" w:rsidRPr="0021546F">
              <w:rPr>
                <w:rFonts w:ascii="Arial Narrow" w:hAnsi="Arial Narrow" w:cs="Arial"/>
                <w:b/>
                <w:bCs/>
                <w:sz w:val="22"/>
                <w:szCs w:val="22"/>
              </w:rPr>
              <w:t>w SWZ.</w:t>
            </w:r>
          </w:p>
        </w:tc>
      </w:tr>
      <w:tr w:rsidR="00C437FE" w:rsidRPr="0047724E" w14:paraId="463D2372" w14:textId="77777777" w:rsidTr="00253473">
        <w:tc>
          <w:tcPr>
            <w:tcW w:w="9356" w:type="dxa"/>
          </w:tcPr>
          <w:p w14:paraId="016151D9" w14:textId="77777777" w:rsidR="00C437FE" w:rsidRPr="0021546F" w:rsidRDefault="00C437FE" w:rsidP="0025347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1546F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14:paraId="0D8D9919" w14:textId="3725EF57" w:rsidR="00C437FE" w:rsidRPr="0021546F" w:rsidRDefault="00C437FE" w:rsidP="0021546F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546F">
              <w:rPr>
                <w:rFonts w:ascii="Arial Narrow" w:hAnsi="Arial Narrow" w:cs="Arial"/>
                <w:sz w:val="22"/>
                <w:szCs w:val="22"/>
              </w:rPr>
              <w:t>Dot. Zadania 2</w:t>
            </w:r>
          </w:p>
          <w:p w14:paraId="0C370E75" w14:textId="77777777" w:rsidR="00C437FE" w:rsidRDefault="00C437FE" w:rsidP="0021546F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546F">
              <w:rPr>
                <w:rFonts w:ascii="Arial Narrow" w:hAnsi="Arial Narrow" w:cs="Arial"/>
                <w:sz w:val="22"/>
                <w:szCs w:val="22"/>
              </w:rPr>
              <w:t xml:space="preserve">Czy Zamawiający dopuści nić syntetyczną </w:t>
            </w:r>
            <w:proofErr w:type="spellStart"/>
            <w:r w:rsidRPr="0021546F">
              <w:rPr>
                <w:rFonts w:ascii="Arial Narrow" w:hAnsi="Arial Narrow" w:cs="Arial"/>
                <w:sz w:val="22"/>
                <w:szCs w:val="22"/>
              </w:rPr>
              <w:t>wchłanialną</w:t>
            </w:r>
            <w:proofErr w:type="spellEnd"/>
            <w:r w:rsidRPr="0021546F">
              <w:rPr>
                <w:rFonts w:ascii="Arial Narrow" w:hAnsi="Arial Narrow" w:cs="Arial"/>
                <w:sz w:val="22"/>
                <w:szCs w:val="22"/>
              </w:rPr>
              <w:t xml:space="preserve"> plecionka, wykonana z kopolimeru złożonego w 90% </w:t>
            </w:r>
            <w:proofErr w:type="spellStart"/>
            <w:r w:rsidRPr="0021546F">
              <w:rPr>
                <w:rFonts w:ascii="Arial Narrow" w:hAnsi="Arial Narrow" w:cs="Arial"/>
                <w:sz w:val="22"/>
                <w:szCs w:val="22"/>
              </w:rPr>
              <w:t>glikolidu</w:t>
            </w:r>
            <w:proofErr w:type="spellEnd"/>
            <w:r w:rsidRPr="0021546F">
              <w:rPr>
                <w:rFonts w:ascii="Arial Narrow" w:hAnsi="Arial Narrow" w:cs="Arial"/>
                <w:sz w:val="22"/>
                <w:szCs w:val="22"/>
              </w:rPr>
              <w:t xml:space="preserve"> i 10% </w:t>
            </w:r>
            <w:proofErr w:type="spellStart"/>
            <w:r w:rsidRPr="0021546F">
              <w:rPr>
                <w:rFonts w:ascii="Arial Narrow" w:hAnsi="Arial Narrow" w:cs="Arial"/>
                <w:sz w:val="22"/>
                <w:szCs w:val="22"/>
              </w:rPr>
              <w:t>laktydu</w:t>
            </w:r>
            <w:proofErr w:type="spellEnd"/>
            <w:r w:rsidRPr="0021546F">
              <w:rPr>
                <w:rFonts w:ascii="Arial Narrow" w:hAnsi="Arial Narrow" w:cs="Arial"/>
                <w:sz w:val="22"/>
                <w:szCs w:val="22"/>
              </w:rPr>
              <w:t xml:space="preserve">, powlekana kopolimerem </w:t>
            </w:r>
            <w:proofErr w:type="spellStart"/>
            <w:r w:rsidRPr="0021546F">
              <w:rPr>
                <w:rFonts w:ascii="Arial Narrow" w:hAnsi="Arial Narrow" w:cs="Arial"/>
                <w:sz w:val="22"/>
                <w:szCs w:val="22"/>
              </w:rPr>
              <w:t>poli</w:t>
            </w:r>
            <w:proofErr w:type="spellEnd"/>
            <w:r w:rsidRPr="0021546F">
              <w:rPr>
                <w:rFonts w:ascii="Arial Narrow" w:hAnsi="Arial Narrow" w:cs="Arial"/>
                <w:sz w:val="22"/>
                <w:szCs w:val="22"/>
              </w:rPr>
              <w:t>(</w:t>
            </w:r>
            <w:proofErr w:type="spellStart"/>
            <w:r w:rsidRPr="0021546F">
              <w:rPr>
                <w:rFonts w:ascii="Arial Narrow" w:hAnsi="Arial Narrow" w:cs="Arial"/>
                <w:sz w:val="22"/>
                <w:szCs w:val="22"/>
              </w:rPr>
              <w:t>glikolido</w:t>
            </w:r>
            <w:proofErr w:type="spellEnd"/>
            <w:r w:rsidRPr="0021546F">
              <w:rPr>
                <w:rFonts w:ascii="Arial Narrow" w:hAnsi="Arial Narrow" w:cs="Arial"/>
                <w:sz w:val="22"/>
                <w:szCs w:val="22"/>
              </w:rPr>
              <w:t>-co-</w:t>
            </w:r>
            <w:proofErr w:type="spellStart"/>
            <w:r w:rsidRPr="0021546F">
              <w:rPr>
                <w:rFonts w:ascii="Arial Narrow" w:hAnsi="Arial Narrow" w:cs="Arial"/>
                <w:sz w:val="22"/>
                <w:szCs w:val="22"/>
              </w:rPr>
              <w:t>laktydu</w:t>
            </w:r>
            <w:proofErr w:type="spellEnd"/>
            <w:r w:rsidRPr="0021546F">
              <w:rPr>
                <w:rFonts w:ascii="Arial Narrow" w:hAnsi="Arial Narrow" w:cs="Arial"/>
                <w:sz w:val="22"/>
                <w:szCs w:val="22"/>
              </w:rPr>
              <w:t xml:space="preserve">) i </w:t>
            </w:r>
            <w:proofErr w:type="spellStart"/>
            <w:r w:rsidRPr="0021546F">
              <w:rPr>
                <w:rFonts w:ascii="Arial Narrow" w:hAnsi="Arial Narrow" w:cs="Arial"/>
                <w:sz w:val="22"/>
                <w:szCs w:val="22"/>
              </w:rPr>
              <w:t>sterynianem</w:t>
            </w:r>
            <w:proofErr w:type="spellEnd"/>
            <w:r w:rsidRPr="0021546F">
              <w:rPr>
                <w:rFonts w:ascii="Arial Narrow" w:hAnsi="Arial Narrow" w:cs="Arial"/>
                <w:sz w:val="22"/>
                <w:szCs w:val="22"/>
              </w:rPr>
              <w:t xml:space="preserve"> wapnia o podtrzymywaniu tkankowym 75% po 14 dniach oraz 50% po 21 dniach?</w:t>
            </w:r>
          </w:p>
          <w:p w14:paraId="2026A590" w14:textId="5DCE6DDF" w:rsidR="0021546F" w:rsidRDefault="0021546F" w:rsidP="0025347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8C223A" w:rsidRPr="00EF6DD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SWZ bez zmian.</w:t>
            </w:r>
          </w:p>
          <w:p w14:paraId="4685F727" w14:textId="115BC936" w:rsidR="008C223A" w:rsidRPr="008C223A" w:rsidRDefault="008C223A" w:rsidP="008C223A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223A">
              <w:rPr>
                <w:rFonts w:ascii="Arial Narrow" w:hAnsi="Arial Narrow" w:cs="Arial"/>
                <w:sz w:val="22"/>
                <w:szCs w:val="22"/>
              </w:rPr>
              <w:lastRenderedPageBreak/>
              <w:t>Dot. zadania 2 poz. 1,12,15</w:t>
            </w:r>
          </w:p>
          <w:p w14:paraId="4EAA6A4D" w14:textId="77777777" w:rsidR="00C437FE" w:rsidRDefault="00C437FE" w:rsidP="008C223A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223A">
              <w:rPr>
                <w:rFonts w:ascii="Arial Narrow" w:hAnsi="Arial Narrow" w:cs="Arial"/>
                <w:sz w:val="22"/>
                <w:szCs w:val="22"/>
              </w:rPr>
              <w:t xml:space="preserve">Czy Zamawiający dopuści długość igły 17 mm? </w:t>
            </w:r>
          </w:p>
          <w:p w14:paraId="1DA8FFD3" w14:textId="77777777" w:rsidR="008C223A" w:rsidRDefault="008C223A" w:rsidP="008C223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Pr="00EF6DD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SWZ bez zmian.</w:t>
            </w:r>
          </w:p>
          <w:p w14:paraId="321E48A9" w14:textId="33E90F3D" w:rsidR="008C223A" w:rsidRPr="008C223A" w:rsidRDefault="008C223A" w:rsidP="008C223A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2 poz. 8</w:t>
            </w:r>
          </w:p>
          <w:p w14:paraId="3D615BDF" w14:textId="77777777" w:rsidR="00C437FE" w:rsidRDefault="00C437FE" w:rsidP="008C223A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223A">
              <w:rPr>
                <w:rFonts w:ascii="Arial Narrow" w:hAnsi="Arial Narrow" w:cs="Arial"/>
                <w:sz w:val="22"/>
                <w:szCs w:val="22"/>
              </w:rPr>
              <w:t xml:space="preserve">Czy Zamawiający dopuści długość igły 37 mm? </w:t>
            </w:r>
          </w:p>
          <w:p w14:paraId="294DF565" w14:textId="77777777" w:rsidR="008C223A" w:rsidRDefault="008C223A" w:rsidP="008C223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Pr="00EF6DD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SWZ bez zmian.</w:t>
            </w:r>
          </w:p>
          <w:p w14:paraId="24946387" w14:textId="69D08870" w:rsidR="008C223A" w:rsidRPr="008C223A" w:rsidRDefault="008C223A" w:rsidP="008C223A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2 poz. 16-18</w:t>
            </w:r>
          </w:p>
          <w:p w14:paraId="4E2CB574" w14:textId="77777777" w:rsidR="00C437FE" w:rsidRDefault="00C437FE" w:rsidP="008C223A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223A">
              <w:rPr>
                <w:rFonts w:ascii="Arial Narrow" w:hAnsi="Arial Narrow" w:cs="Arial"/>
                <w:sz w:val="22"/>
                <w:szCs w:val="22"/>
              </w:rPr>
              <w:t xml:space="preserve">Czy Zamawiający wykreśli lub wydzieli ww. pozycje do osobnego zadania ? </w:t>
            </w:r>
          </w:p>
          <w:p w14:paraId="49926131" w14:textId="77777777" w:rsidR="008C223A" w:rsidRDefault="008C223A" w:rsidP="008C223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Pr="00EF6DD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SWZ bez zmian.</w:t>
            </w:r>
          </w:p>
          <w:p w14:paraId="382A1FA7" w14:textId="7F8B7FF7" w:rsidR="008C223A" w:rsidRPr="008C223A" w:rsidRDefault="008C223A" w:rsidP="008C223A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223A">
              <w:rPr>
                <w:rFonts w:ascii="Arial Narrow" w:hAnsi="Arial Narrow" w:cs="Arial"/>
                <w:sz w:val="22"/>
                <w:szCs w:val="22"/>
              </w:rPr>
              <w:t>Dot. zadania 3</w:t>
            </w:r>
          </w:p>
          <w:p w14:paraId="0D910F7F" w14:textId="77777777" w:rsidR="00C437FE" w:rsidRDefault="00C437FE" w:rsidP="008C223A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223A">
              <w:rPr>
                <w:rFonts w:ascii="Arial Narrow" w:hAnsi="Arial Narrow" w:cs="Arial"/>
                <w:sz w:val="22"/>
                <w:szCs w:val="22"/>
              </w:rPr>
              <w:t xml:space="preserve">Czy Zamawiający dopuści nić syntetyczną, z kopolimeru kwasu glikolowego i </w:t>
            </w:r>
            <w:proofErr w:type="spellStart"/>
            <w:r w:rsidRPr="008C223A">
              <w:rPr>
                <w:rFonts w:ascii="Arial Narrow" w:hAnsi="Arial Narrow" w:cs="Arial"/>
                <w:sz w:val="22"/>
                <w:szCs w:val="22"/>
              </w:rPr>
              <w:t>kaprolaktonu</w:t>
            </w:r>
            <w:proofErr w:type="spellEnd"/>
            <w:r w:rsidRPr="008C223A">
              <w:rPr>
                <w:rFonts w:ascii="Arial Narrow" w:hAnsi="Arial Narrow" w:cs="Arial"/>
                <w:sz w:val="22"/>
                <w:szCs w:val="22"/>
              </w:rPr>
              <w:t xml:space="preserve"> (</w:t>
            </w:r>
            <w:proofErr w:type="spellStart"/>
            <w:r w:rsidRPr="008C223A">
              <w:rPr>
                <w:rFonts w:ascii="Arial Narrow" w:hAnsi="Arial Narrow" w:cs="Arial"/>
                <w:sz w:val="22"/>
                <w:szCs w:val="22"/>
              </w:rPr>
              <w:t>poliglekaprone</w:t>
            </w:r>
            <w:proofErr w:type="spellEnd"/>
            <w:r w:rsidRPr="008C223A">
              <w:rPr>
                <w:rFonts w:ascii="Arial Narrow" w:hAnsi="Arial Narrow" w:cs="Arial"/>
                <w:sz w:val="22"/>
                <w:szCs w:val="22"/>
              </w:rPr>
              <w:t xml:space="preserve">), </w:t>
            </w:r>
            <w:proofErr w:type="spellStart"/>
            <w:r w:rsidRPr="008C223A">
              <w:rPr>
                <w:rFonts w:ascii="Arial Narrow" w:hAnsi="Arial Narrow" w:cs="Arial"/>
                <w:sz w:val="22"/>
                <w:szCs w:val="22"/>
              </w:rPr>
              <w:t>wchłanialną</w:t>
            </w:r>
            <w:proofErr w:type="spellEnd"/>
            <w:r w:rsidRPr="008C223A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8C223A">
              <w:rPr>
                <w:rFonts w:ascii="Arial Narrow" w:hAnsi="Arial Narrow" w:cs="Arial"/>
                <w:sz w:val="22"/>
                <w:szCs w:val="22"/>
              </w:rPr>
              <w:t>monofilamentową</w:t>
            </w:r>
            <w:proofErr w:type="spellEnd"/>
            <w:r w:rsidRPr="008C223A">
              <w:rPr>
                <w:rFonts w:ascii="Arial Narrow" w:hAnsi="Arial Narrow" w:cs="Arial"/>
                <w:sz w:val="22"/>
                <w:szCs w:val="22"/>
              </w:rPr>
              <w:t xml:space="preserve">, o czasie wchłaniania 90-120 dni i profilu podtrzymywania tkankowego po 7 dniach 70%, po 14 dniach 40%, po 21 dniach 15%, po 28 dniach 5%? </w:t>
            </w:r>
          </w:p>
          <w:p w14:paraId="41362F09" w14:textId="77777777" w:rsidR="008C223A" w:rsidRDefault="008C223A" w:rsidP="008C223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Pr="00EF6DD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SWZ bez zmian.</w:t>
            </w:r>
          </w:p>
          <w:p w14:paraId="6372BE53" w14:textId="11AEE959" w:rsidR="008C223A" w:rsidRPr="008C223A" w:rsidRDefault="008C223A" w:rsidP="008C223A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223A">
              <w:rPr>
                <w:rFonts w:ascii="Arial Narrow" w:hAnsi="Arial Narrow" w:cs="Arial"/>
                <w:sz w:val="22"/>
                <w:szCs w:val="22"/>
              </w:rPr>
              <w:t>Dot. zadania 4</w:t>
            </w:r>
          </w:p>
          <w:p w14:paraId="19964388" w14:textId="77777777" w:rsidR="00C437FE" w:rsidRPr="008C223A" w:rsidRDefault="00C437FE" w:rsidP="008C223A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223A">
              <w:rPr>
                <w:rFonts w:ascii="Arial Narrow" w:hAnsi="Arial Narrow" w:cs="Arial"/>
                <w:sz w:val="22"/>
                <w:szCs w:val="22"/>
              </w:rPr>
              <w:t xml:space="preserve">Czy Zamawiający dopuści nić syntetyczną, </w:t>
            </w:r>
            <w:proofErr w:type="spellStart"/>
            <w:r w:rsidRPr="008C223A">
              <w:rPr>
                <w:rFonts w:ascii="Arial Narrow" w:hAnsi="Arial Narrow" w:cs="Arial"/>
                <w:sz w:val="22"/>
                <w:szCs w:val="22"/>
              </w:rPr>
              <w:t>wchłanialną</w:t>
            </w:r>
            <w:proofErr w:type="spellEnd"/>
            <w:r w:rsidRPr="008C223A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8C223A">
              <w:rPr>
                <w:rFonts w:ascii="Arial Narrow" w:hAnsi="Arial Narrow" w:cs="Arial"/>
                <w:sz w:val="22"/>
                <w:szCs w:val="22"/>
              </w:rPr>
              <w:t>monofilamentową</w:t>
            </w:r>
            <w:proofErr w:type="spellEnd"/>
            <w:r w:rsidRPr="008C223A">
              <w:rPr>
                <w:rFonts w:ascii="Arial Narrow" w:hAnsi="Arial Narrow" w:cs="Arial"/>
                <w:sz w:val="22"/>
                <w:szCs w:val="22"/>
              </w:rPr>
              <w:t xml:space="preserve">, z </w:t>
            </w:r>
            <w:proofErr w:type="spellStart"/>
            <w:r w:rsidRPr="008C223A">
              <w:rPr>
                <w:rFonts w:ascii="Arial Narrow" w:hAnsi="Arial Narrow" w:cs="Arial"/>
                <w:sz w:val="22"/>
                <w:szCs w:val="22"/>
              </w:rPr>
              <w:t>polidioksanonu</w:t>
            </w:r>
            <w:proofErr w:type="spellEnd"/>
            <w:r w:rsidRPr="008C223A">
              <w:rPr>
                <w:rFonts w:ascii="Arial Narrow" w:hAnsi="Arial Narrow" w:cs="Arial"/>
                <w:sz w:val="22"/>
                <w:szCs w:val="22"/>
              </w:rPr>
              <w:t xml:space="preserve">, o czasie wchłaniania 180-210 dni i profilu podtrzymywania tkankowego po 14 dniach 75%, po 28 dniach 65-70%, po 43 dniach 55-60%, po 57 dniach 40%? </w:t>
            </w:r>
          </w:p>
          <w:p w14:paraId="038891A5" w14:textId="77777777" w:rsidR="008C223A" w:rsidRDefault="008C223A" w:rsidP="008C223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C223A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pozostawia zapisy SWZ bez zmian.</w:t>
            </w:r>
          </w:p>
          <w:p w14:paraId="0E0A52CB" w14:textId="17C836CE" w:rsidR="008C223A" w:rsidRPr="008C223A" w:rsidRDefault="008C223A" w:rsidP="008C223A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223A">
              <w:rPr>
                <w:rFonts w:ascii="Arial Narrow" w:hAnsi="Arial Narrow" w:cs="Arial"/>
                <w:sz w:val="22"/>
                <w:szCs w:val="22"/>
              </w:rPr>
              <w:t>Dot. zadania 5</w:t>
            </w:r>
          </w:p>
          <w:p w14:paraId="643D5C05" w14:textId="77777777" w:rsidR="00C437FE" w:rsidRPr="008C223A" w:rsidRDefault="00C437FE" w:rsidP="008C223A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223A">
              <w:rPr>
                <w:rFonts w:ascii="Arial Narrow" w:hAnsi="Arial Narrow" w:cs="Arial"/>
                <w:sz w:val="22"/>
                <w:szCs w:val="22"/>
              </w:rPr>
              <w:t xml:space="preserve">Czy Zamawiający dopuści nić syntetyczną, </w:t>
            </w:r>
            <w:proofErr w:type="spellStart"/>
            <w:r w:rsidRPr="008C223A">
              <w:rPr>
                <w:rFonts w:ascii="Arial Narrow" w:hAnsi="Arial Narrow" w:cs="Arial"/>
                <w:sz w:val="22"/>
                <w:szCs w:val="22"/>
              </w:rPr>
              <w:t>wchłanialną</w:t>
            </w:r>
            <w:proofErr w:type="spellEnd"/>
            <w:r w:rsidRPr="008C223A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8C223A">
              <w:rPr>
                <w:rFonts w:ascii="Arial Narrow" w:hAnsi="Arial Narrow" w:cs="Arial"/>
                <w:sz w:val="22"/>
                <w:szCs w:val="22"/>
              </w:rPr>
              <w:t>monofilamentową</w:t>
            </w:r>
            <w:proofErr w:type="spellEnd"/>
            <w:r w:rsidRPr="008C223A">
              <w:rPr>
                <w:rFonts w:ascii="Arial Narrow" w:hAnsi="Arial Narrow" w:cs="Arial"/>
                <w:sz w:val="22"/>
                <w:szCs w:val="22"/>
              </w:rPr>
              <w:t>, bez powleczenia antybakteryjnego, o czasie wchłaniania 180-210 dni i profilu podtrzymywania tkankowego po 14 dniach 75%, po 28 dniach 65-70%, po 43 dniach 55-60%, po 57 dniach 40%?</w:t>
            </w:r>
          </w:p>
          <w:p w14:paraId="0E3307B3" w14:textId="77777777" w:rsidR="008C223A" w:rsidRDefault="008C223A" w:rsidP="008C223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C223A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pozostawia zapisy SWZ bez zmian.</w:t>
            </w:r>
          </w:p>
          <w:p w14:paraId="2098929A" w14:textId="2D05A649" w:rsidR="008C223A" w:rsidRPr="008C223A" w:rsidRDefault="008C223A" w:rsidP="008C223A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223A">
              <w:rPr>
                <w:rFonts w:ascii="Arial Narrow" w:hAnsi="Arial Narrow" w:cs="Arial"/>
                <w:sz w:val="22"/>
                <w:szCs w:val="22"/>
              </w:rPr>
              <w:t>Dot. zadania 5 poz. 1-3</w:t>
            </w:r>
          </w:p>
          <w:p w14:paraId="1B44546B" w14:textId="77777777" w:rsidR="00C437FE" w:rsidRPr="008C223A" w:rsidRDefault="00C437FE" w:rsidP="008C223A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223A">
              <w:rPr>
                <w:rFonts w:ascii="Arial Narrow" w:hAnsi="Arial Narrow" w:cs="Arial"/>
                <w:sz w:val="22"/>
                <w:szCs w:val="22"/>
              </w:rPr>
              <w:t xml:space="preserve">Czy Zamawiający dopuści długość nici 75 cm? </w:t>
            </w:r>
          </w:p>
          <w:p w14:paraId="3B0734A8" w14:textId="77777777" w:rsidR="008C223A" w:rsidRDefault="008C223A" w:rsidP="008C223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C223A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pozostawia zapisy SWZ bez zmian.</w:t>
            </w:r>
          </w:p>
          <w:p w14:paraId="0BA8F4E3" w14:textId="1A342E73" w:rsidR="008C223A" w:rsidRPr="008C223A" w:rsidRDefault="008C223A" w:rsidP="008C223A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223A">
              <w:rPr>
                <w:rFonts w:ascii="Arial Narrow" w:hAnsi="Arial Narrow" w:cs="Arial"/>
                <w:sz w:val="22"/>
                <w:szCs w:val="22"/>
              </w:rPr>
              <w:t>Dot. zadania 5 poz. 3</w:t>
            </w:r>
          </w:p>
          <w:p w14:paraId="40F6B2AA" w14:textId="77777777" w:rsidR="00C437FE" w:rsidRPr="008C223A" w:rsidRDefault="00C437FE" w:rsidP="008C223A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223A">
              <w:rPr>
                <w:rFonts w:ascii="Arial Narrow" w:hAnsi="Arial Narrow" w:cs="Arial"/>
                <w:sz w:val="22"/>
                <w:szCs w:val="22"/>
              </w:rPr>
              <w:t xml:space="preserve">Czy Zamawiający dopuści długość igły 30 mm? </w:t>
            </w:r>
          </w:p>
          <w:p w14:paraId="51D6E42F" w14:textId="77777777" w:rsidR="008C223A" w:rsidRDefault="008C223A" w:rsidP="008C223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C223A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pozostawia zapisy SWZ bez zmian.</w:t>
            </w:r>
          </w:p>
          <w:p w14:paraId="1CCC4520" w14:textId="589C7B3E" w:rsidR="008C223A" w:rsidRPr="008C223A" w:rsidRDefault="008C223A" w:rsidP="008C223A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223A">
              <w:rPr>
                <w:rFonts w:ascii="Arial Narrow" w:hAnsi="Arial Narrow" w:cs="Arial"/>
                <w:sz w:val="22"/>
                <w:szCs w:val="22"/>
              </w:rPr>
              <w:t>Dot. zadania 7 poz. 1,2,9,12</w:t>
            </w:r>
          </w:p>
          <w:p w14:paraId="1B01B6CC" w14:textId="77777777" w:rsidR="00C437FE" w:rsidRPr="008C223A" w:rsidRDefault="00C437FE" w:rsidP="008C223A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223A">
              <w:rPr>
                <w:rFonts w:ascii="Arial Narrow" w:hAnsi="Arial Narrow" w:cs="Arial"/>
                <w:sz w:val="22"/>
                <w:szCs w:val="22"/>
              </w:rPr>
              <w:t xml:space="preserve">Czy Zamawiający dopuści szew z igłą 19 mm? </w:t>
            </w:r>
          </w:p>
          <w:p w14:paraId="4EF89A7B" w14:textId="77777777" w:rsidR="008C223A" w:rsidRDefault="008C223A" w:rsidP="008C223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C223A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pozostawia zapisy SWZ bez zmian.</w:t>
            </w:r>
          </w:p>
          <w:p w14:paraId="54BFC90B" w14:textId="509A9DF7" w:rsidR="008C223A" w:rsidRPr="008C223A" w:rsidRDefault="008C223A" w:rsidP="008C223A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223A">
              <w:rPr>
                <w:rFonts w:ascii="Arial Narrow" w:hAnsi="Arial Narrow" w:cs="Arial"/>
                <w:sz w:val="22"/>
                <w:szCs w:val="22"/>
              </w:rPr>
              <w:t>Dot. zadania 7 poz. 3,4,10,15-22</w:t>
            </w:r>
          </w:p>
          <w:p w14:paraId="17CD7A6D" w14:textId="77777777" w:rsidR="00C437FE" w:rsidRPr="008C223A" w:rsidRDefault="00C437FE" w:rsidP="008C223A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223A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Czy Zamawiający dopuści szew z igłą 24 mm lub 26 mm? </w:t>
            </w:r>
          </w:p>
          <w:p w14:paraId="0EF17E51" w14:textId="77777777" w:rsidR="008C223A" w:rsidRDefault="008C223A" w:rsidP="008C223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C223A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pozostawia zapisy SWZ bez zmian.</w:t>
            </w:r>
          </w:p>
          <w:p w14:paraId="14886B27" w14:textId="1E8DCC2A" w:rsidR="008C223A" w:rsidRPr="008C223A" w:rsidRDefault="008C223A" w:rsidP="008C223A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223A">
              <w:rPr>
                <w:rFonts w:ascii="Arial Narrow" w:hAnsi="Arial Narrow" w:cs="Arial"/>
                <w:sz w:val="22"/>
                <w:szCs w:val="22"/>
              </w:rPr>
              <w:t>Dot. zadania 7 poz. 6</w:t>
            </w:r>
          </w:p>
          <w:p w14:paraId="2DFB6294" w14:textId="77777777" w:rsidR="00C437FE" w:rsidRPr="008C223A" w:rsidRDefault="00C437FE" w:rsidP="008C223A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223A">
              <w:rPr>
                <w:rFonts w:ascii="Arial Narrow" w:hAnsi="Arial Narrow" w:cs="Arial"/>
                <w:sz w:val="22"/>
                <w:szCs w:val="22"/>
              </w:rPr>
              <w:t xml:space="preserve">Czy Zamawiający dopuści długość igły 48 mm? </w:t>
            </w:r>
          </w:p>
          <w:p w14:paraId="4E85ED4B" w14:textId="77777777" w:rsidR="008C223A" w:rsidRDefault="008C223A" w:rsidP="008C223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C223A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pozostawia zapisy SWZ bez zmian.</w:t>
            </w:r>
          </w:p>
          <w:p w14:paraId="4234D503" w14:textId="63E99B29" w:rsidR="008C223A" w:rsidRPr="008C223A" w:rsidRDefault="008C223A" w:rsidP="008C223A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223A">
              <w:rPr>
                <w:rFonts w:ascii="Arial Narrow" w:hAnsi="Arial Narrow" w:cs="Arial"/>
                <w:sz w:val="22"/>
                <w:szCs w:val="22"/>
              </w:rPr>
              <w:t>Dot. zadania 7 poz. 10,14,16,17</w:t>
            </w:r>
          </w:p>
          <w:p w14:paraId="75D8D48F" w14:textId="77777777" w:rsidR="00C437FE" w:rsidRPr="008C223A" w:rsidRDefault="00C437FE" w:rsidP="008C223A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223A">
              <w:rPr>
                <w:rFonts w:ascii="Arial Narrow" w:hAnsi="Arial Narrow" w:cs="Arial"/>
                <w:sz w:val="22"/>
                <w:szCs w:val="22"/>
              </w:rPr>
              <w:t xml:space="preserve">Czy Zamawiający dopuści długość nici 75 cm? </w:t>
            </w:r>
          </w:p>
          <w:p w14:paraId="477DA359" w14:textId="77777777" w:rsidR="008C223A" w:rsidRDefault="008C223A" w:rsidP="008C223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C223A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pozostawia zapisy SWZ bez zmian.</w:t>
            </w:r>
          </w:p>
          <w:p w14:paraId="44BC6064" w14:textId="28D434B4" w:rsidR="008C223A" w:rsidRPr="008C223A" w:rsidRDefault="008C223A" w:rsidP="008C223A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223A">
              <w:rPr>
                <w:rFonts w:ascii="Arial Narrow" w:hAnsi="Arial Narrow" w:cs="Arial"/>
                <w:sz w:val="22"/>
                <w:szCs w:val="22"/>
              </w:rPr>
              <w:t>Dot. zadania 7 poz. 14</w:t>
            </w:r>
          </w:p>
          <w:p w14:paraId="5BC1E74B" w14:textId="77777777" w:rsidR="00C437FE" w:rsidRPr="008C223A" w:rsidRDefault="00C437FE" w:rsidP="008C223A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223A">
              <w:rPr>
                <w:rFonts w:ascii="Arial Narrow" w:hAnsi="Arial Narrow" w:cs="Arial"/>
                <w:sz w:val="22"/>
                <w:szCs w:val="22"/>
              </w:rPr>
              <w:t xml:space="preserve">Czy Zamawiający dopuści długość igły 37 mm? </w:t>
            </w:r>
          </w:p>
          <w:p w14:paraId="71B167E6" w14:textId="77777777" w:rsidR="008C223A" w:rsidRDefault="008C223A" w:rsidP="008C223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C223A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pozostawia zapisy SWZ bez zmian.</w:t>
            </w:r>
          </w:p>
          <w:p w14:paraId="368B6146" w14:textId="538812C2" w:rsidR="008C223A" w:rsidRPr="008C223A" w:rsidRDefault="008C223A" w:rsidP="008C223A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223A">
              <w:rPr>
                <w:rFonts w:ascii="Arial Narrow" w:hAnsi="Arial Narrow" w:cs="Arial"/>
                <w:sz w:val="22"/>
                <w:szCs w:val="22"/>
              </w:rPr>
              <w:t>Dot. zadania 7 poz. 17</w:t>
            </w:r>
          </w:p>
          <w:p w14:paraId="15485208" w14:textId="77777777" w:rsidR="00C437FE" w:rsidRPr="008C223A" w:rsidRDefault="00C437FE" w:rsidP="008C223A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223A">
              <w:rPr>
                <w:rFonts w:ascii="Arial Narrow" w:hAnsi="Arial Narrow" w:cs="Arial"/>
                <w:sz w:val="22"/>
                <w:szCs w:val="22"/>
              </w:rPr>
              <w:t xml:space="preserve">Czy Zamawiający dopuści szew z igłą 26 mm bez określenia ,,wzmocniona" oraz długość nici 75 cm? </w:t>
            </w:r>
          </w:p>
          <w:p w14:paraId="1E9AD587" w14:textId="77777777" w:rsidR="008C223A" w:rsidRDefault="008C223A" w:rsidP="008C223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C223A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pozostawia zapisy SWZ bez zmian.</w:t>
            </w:r>
          </w:p>
          <w:p w14:paraId="13948CC1" w14:textId="1E997DCD" w:rsidR="008C223A" w:rsidRPr="008C223A" w:rsidRDefault="008C223A" w:rsidP="008C223A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223A">
              <w:rPr>
                <w:rFonts w:ascii="Arial Narrow" w:hAnsi="Arial Narrow" w:cs="Arial"/>
                <w:sz w:val="22"/>
                <w:szCs w:val="22"/>
              </w:rPr>
              <w:t>Dot. zadania 7 poz. 23</w:t>
            </w:r>
          </w:p>
          <w:p w14:paraId="4BCEA109" w14:textId="77777777" w:rsidR="00C437FE" w:rsidRPr="008C223A" w:rsidRDefault="00C437FE" w:rsidP="008C223A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223A">
              <w:rPr>
                <w:rFonts w:ascii="Arial Narrow" w:hAnsi="Arial Narrow" w:cs="Arial"/>
                <w:sz w:val="22"/>
                <w:szCs w:val="22"/>
              </w:rPr>
              <w:t xml:space="preserve">Czy Zamawiający wykreśli lub wydzieli ww. pozycję do osobnego zadania? </w:t>
            </w:r>
          </w:p>
          <w:p w14:paraId="7D2A3680" w14:textId="77777777" w:rsidR="008C223A" w:rsidRDefault="008C223A" w:rsidP="008C223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C223A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pozostawia zapisy SWZ bez zmian.</w:t>
            </w:r>
          </w:p>
          <w:p w14:paraId="7C971EC4" w14:textId="10D45C00" w:rsidR="00354853" w:rsidRPr="00354853" w:rsidRDefault="00354853" w:rsidP="00354853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54853">
              <w:rPr>
                <w:rFonts w:ascii="Arial Narrow" w:hAnsi="Arial Narrow" w:cs="Arial"/>
                <w:sz w:val="22"/>
                <w:szCs w:val="22"/>
              </w:rPr>
              <w:t>Dot. zadania 10</w:t>
            </w:r>
          </w:p>
          <w:p w14:paraId="7671A068" w14:textId="77777777" w:rsidR="00354853" w:rsidRPr="00354853" w:rsidRDefault="00C437FE" w:rsidP="00354853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54853">
              <w:rPr>
                <w:rFonts w:ascii="Arial Narrow" w:hAnsi="Arial Narrow" w:cs="Arial"/>
                <w:sz w:val="22"/>
                <w:szCs w:val="22"/>
              </w:rPr>
              <w:t xml:space="preserve">Czy Zamawiający dopuści nić syntetyczną, </w:t>
            </w:r>
            <w:proofErr w:type="spellStart"/>
            <w:r w:rsidRPr="00354853">
              <w:rPr>
                <w:rFonts w:ascii="Arial Narrow" w:hAnsi="Arial Narrow" w:cs="Arial"/>
                <w:sz w:val="22"/>
                <w:szCs w:val="22"/>
              </w:rPr>
              <w:t>niewchłanialną</w:t>
            </w:r>
            <w:proofErr w:type="spellEnd"/>
            <w:r w:rsidRPr="00354853">
              <w:rPr>
                <w:rFonts w:ascii="Arial Narrow" w:hAnsi="Arial Narrow" w:cs="Arial"/>
                <w:sz w:val="22"/>
                <w:szCs w:val="22"/>
              </w:rPr>
              <w:t>, poliestrową, plecioną, powlekaną silikonem?</w:t>
            </w:r>
          </w:p>
          <w:p w14:paraId="0023BF81" w14:textId="77777777" w:rsidR="00354853" w:rsidRDefault="00C437FE" w:rsidP="0035485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5485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354853" w:rsidRPr="00354853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pozostawia zapisy SWZ bez zmian.</w:t>
            </w:r>
          </w:p>
          <w:p w14:paraId="7802BD1A" w14:textId="11D95D1B" w:rsidR="00354853" w:rsidRPr="00354853" w:rsidRDefault="00354853" w:rsidP="00354853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54853">
              <w:rPr>
                <w:rFonts w:ascii="Arial Narrow" w:hAnsi="Arial Narrow" w:cs="Arial"/>
                <w:sz w:val="22"/>
                <w:szCs w:val="22"/>
              </w:rPr>
              <w:t>Dot. zadania 11 poz. 5</w:t>
            </w:r>
          </w:p>
          <w:p w14:paraId="4BBD96FF" w14:textId="77777777" w:rsidR="00354853" w:rsidRPr="00354853" w:rsidRDefault="00C437FE" w:rsidP="00354853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54853">
              <w:rPr>
                <w:rFonts w:ascii="Arial Narrow" w:hAnsi="Arial Narrow" w:cs="Arial"/>
                <w:sz w:val="22"/>
                <w:szCs w:val="22"/>
              </w:rPr>
              <w:t xml:space="preserve">Czy Zamawiający dopuści nić syntetyczną, </w:t>
            </w:r>
            <w:proofErr w:type="spellStart"/>
            <w:r w:rsidRPr="00354853">
              <w:rPr>
                <w:rFonts w:ascii="Arial Narrow" w:hAnsi="Arial Narrow" w:cs="Arial"/>
                <w:sz w:val="22"/>
                <w:szCs w:val="22"/>
              </w:rPr>
              <w:t>niewchłanialną</w:t>
            </w:r>
            <w:proofErr w:type="spellEnd"/>
            <w:r w:rsidRPr="00354853">
              <w:rPr>
                <w:rFonts w:ascii="Arial Narrow" w:hAnsi="Arial Narrow" w:cs="Arial"/>
                <w:sz w:val="22"/>
                <w:szCs w:val="22"/>
              </w:rPr>
              <w:t>, poliestrową, plecioną, powlekaną silikonem?</w:t>
            </w:r>
          </w:p>
          <w:p w14:paraId="43568004" w14:textId="77777777" w:rsidR="00354853" w:rsidRDefault="00C437FE" w:rsidP="00354853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5485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354853" w:rsidRPr="00354853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pozostawia zapisy SWZ bez zmian.</w:t>
            </w:r>
          </w:p>
          <w:p w14:paraId="61D07D81" w14:textId="6970A448" w:rsidR="00354853" w:rsidRPr="00354853" w:rsidRDefault="00354853" w:rsidP="00354853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54853">
              <w:rPr>
                <w:rFonts w:ascii="Arial Narrow" w:hAnsi="Arial Narrow" w:cs="Arial"/>
                <w:sz w:val="22"/>
                <w:szCs w:val="22"/>
              </w:rPr>
              <w:t>Dot. zadania 11 poz. 6</w:t>
            </w:r>
          </w:p>
          <w:p w14:paraId="06AED7C4" w14:textId="77777777" w:rsidR="00C437FE" w:rsidRPr="00354853" w:rsidRDefault="00C437FE" w:rsidP="00354853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54853">
              <w:rPr>
                <w:rFonts w:ascii="Arial Narrow" w:hAnsi="Arial Narrow" w:cs="Arial"/>
                <w:sz w:val="22"/>
                <w:szCs w:val="22"/>
              </w:rPr>
              <w:t xml:space="preserve">Czy Zamawiający wykreśli lub wydzieli ww. pozycję do osobnego zadania? </w:t>
            </w:r>
          </w:p>
          <w:p w14:paraId="33EF85FA" w14:textId="6CB26787" w:rsidR="00354853" w:rsidRDefault="00354853" w:rsidP="0035485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5485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nie wyraża zgody. </w:t>
            </w:r>
          </w:p>
          <w:p w14:paraId="4B3999F2" w14:textId="55981970" w:rsidR="00354853" w:rsidRPr="00354853" w:rsidRDefault="00354853" w:rsidP="00354853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54853">
              <w:rPr>
                <w:rFonts w:ascii="Arial Narrow" w:hAnsi="Arial Narrow" w:cs="Arial"/>
                <w:sz w:val="22"/>
                <w:szCs w:val="22"/>
              </w:rPr>
              <w:t>Dot. zadania 13</w:t>
            </w:r>
          </w:p>
          <w:p w14:paraId="762891DA" w14:textId="77777777" w:rsidR="00C437FE" w:rsidRPr="00354853" w:rsidRDefault="00C437FE" w:rsidP="00354853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54853">
              <w:rPr>
                <w:rFonts w:ascii="Arial Narrow" w:hAnsi="Arial Narrow" w:cs="Arial"/>
                <w:sz w:val="22"/>
                <w:szCs w:val="22"/>
              </w:rPr>
              <w:t xml:space="preserve">Czy Zamawiający dopuści nić syntetyczną, </w:t>
            </w:r>
            <w:proofErr w:type="spellStart"/>
            <w:r w:rsidRPr="00354853">
              <w:rPr>
                <w:rFonts w:ascii="Arial Narrow" w:hAnsi="Arial Narrow" w:cs="Arial"/>
                <w:sz w:val="22"/>
                <w:szCs w:val="22"/>
              </w:rPr>
              <w:t>niewchłanialną</w:t>
            </w:r>
            <w:proofErr w:type="spellEnd"/>
            <w:r w:rsidRPr="00354853">
              <w:rPr>
                <w:rFonts w:ascii="Arial Narrow" w:hAnsi="Arial Narrow" w:cs="Arial"/>
                <w:sz w:val="22"/>
                <w:szCs w:val="22"/>
              </w:rPr>
              <w:t>, poliestrową, plecioną, powlekaną silikonem?</w:t>
            </w:r>
          </w:p>
          <w:p w14:paraId="07433747" w14:textId="77777777" w:rsidR="00354853" w:rsidRDefault="00354853" w:rsidP="0035485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54853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pozostawia zapisy SWZ bez zmian.</w:t>
            </w:r>
          </w:p>
          <w:p w14:paraId="30659B4A" w14:textId="4803AC41" w:rsidR="00354853" w:rsidRPr="00354853" w:rsidRDefault="00354853" w:rsidP="00354853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54853">
              <w:rPr>
                <w:rFonts w:ascii="Arial Narrow" w:hAnsi="Arial Narrow" w:cs="Arial"/>
                <w:sz w:val="22"/>
                <w:szCs w:val="22"/>
              </w:rPr>
              <w:t>Dot. zadania 15</w:t>
            </w:r>
          </w:p>
          <w:p w14:paraId="29FC12CE" w14:textId="77777777" w:rsidR="00C437FE" w:rsidRPr="00354853" w:rsidRDefault="00C437FE" w:rsidP="00354853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54853">
              <w:rPr>
                <w:rFonts w:ascii="Arial Narrow" w:hAnsi="Arial Narrow" w:cs="Arial"/>
                <w:sz w:val="22"/>
                <w:szCs w:val="22"/>
              </w:rPr>
              <w:t xml:space="preserve">Czy Zamawiający dopuści nić syntetyczną, </w:t>
            </w:r>
            <w:proofErr w:type="spellStart"/>
            <w:r w:rsidRPr="00354853">
              <w:rPr>
                <w:rFonts w:ascii="Arial Narrow" w:hAnsi="Arial Narrow" w:cs="Arial"/>
                <w:sz w:val="22"/>
                <w:szCs w:val="22"/>
              </w:rPr>
              <w:t>niewchłanialną</w:t>
            </w:r>
            <w:proofErr w:type="spellEnd"/>
            <w:r w:rsidRPr="00354853">
              <w:rPr>
                <w:rFonts w:ascii="Arial Narrow" w:hAnsi="Arial Narrow" w:cs="Arial"/>
                <w:sz w:val="22"/>
                <w:szCs w:val="22"/>
              </w:rPr>
              <w:t>, poliestrową, plecioną, powlekaną silikonem?</w:t>
            </w:r>
          </w:p>
          <w:p w14:paraId="1DDCEA1A" w14:textId="77777777" w:rsidR="00354853" w:rsidRDefault="00354853" w:rsidP="0035485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54853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pozostawia zapisy SWZ bez zmian.</w:t>
            </w:r>
          </w:p>
          <w:p w14:paraId="2C9DFAD6" w14:textId="474BBD5C" w:rsidR="00354853" w:rsidRPr="00354853" w:rsidRDefault="00354853" w:rsidP="00354853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54853">
              <w:rPr>
                <w:rFonts w:ascii="Arial Narrow" w:hAnsi="Arial Narrow" w:cs="Arial"/>
                <w:sz w:val="22"/>
                <w:szCs w:val="22"/>
              </w:rPr>
              <w:t>Dot. zadania 17 poz. 1</w:t>
            </w:r>
          </w:p>
          <w:p w14:paraId="63F3DFC8" w14:textId="77777777" w:rsidR="00354853" w:rsidRPr="00354853" w:rsidRDefault="00354853" w:rsidP="0025347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70C70F7B" w14:textId="77777777" w:rsidR="00C437FE" w:rsidRPr="00354853" w:rsidRDefault="00C437FE" w:rsidP="00354853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54853">
              <w:rPr>
                <w:rFonts w:ascii="Arial Narrow" w:hAnsi="Arial Narrow" w:cs="Arial"/>
                <w:sz w:val="22"/>
                <w:szCs w:val="22"/>
              </w:rPr>
              <w:t xml:space="preserve">Czy Zamawiający dopuści szew z igłę odwrotnie tnącą kosmetyczną? </w:t>
            </w:r>
          </w:p>
          <w:p w14:paraId="1C37F3A6" w14:textId="77777777" w:rsidR="00354853" w:rsidRDefault="00354853" w:rsidP="0035485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54853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pozostawia zapisy SWZ bez zmian.</w:t>
            </w:r>
          </w:p>
          <w:p w14:paraId="13AB862F" w14:textId="70E86674" w:rsidR="00354853" w:rsidRPr="007550C1" w:rsidRDefault="00354853" w:rsidP="007550C1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550C1">
              <w:rPr>
                <w:rFonts w:ascii="Arial Narrow" w:hAnsi="Arial Narrow" w:cs="Arial"/>
                <w:sz w:val="22"/>
                <w:szCs w:val="22"/>
              </w:rPr>
              <w:t>Dot. zadania 17 poz. 1</w:t>
            </w:r>
          </w:p>
          <w:p w14:paraId="513D8ACD" w14:textId="77777777" w:rsidR="00C437FE" w:rsidRPr="007550C1" w:rsidRDefault="00C437FE" w:rsidP="007550C1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550C1">
              <w:rPr>
                <w:rFonts w:ascii="Arial Narrow" w:hAnsi="Arial Narrow" w:cs="Arial"/>
                <w:sz w:val="22"/>
                <w:szCs w:val="22"/>
              </w:rPr>
              <w:t xml:space="preserve">Czy Zamawiający dopuści szew z igłę odwrotnie tnącą kosmetyczną z precyzyjnym ostrzem typu miro-point? </w:t>
            </w:r>
          </w:p>
          <w:p w14:paraId="154F012C" w14:textId="5C3F4B5F" w:rsidR="007550C1" w:rsidRDefault="007550C1" w:rsidP="0025347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550C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dopuszcza. </w:t>
            </w:r>
          </w:p>
          <w:p w14:paraId="142FB369" w14:textId="3C96D2FE" w:rsidR="007550C1" w:rsidRPr="007550C1" w:rsidRDefault="007550C1" w:rsidP="007550C1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550C1">
              <w:rPr>
                <w:rFonts w:ascii="Arial Narrow" w:hAnsi="Arial Narrow" w:cs="Arial"/>
                <w:sz w:val="22"/>
                <w:szCs w:val="22"/>
              </w:rPr>
              <w:t>Dot. zadania 17</w:t>
            </w:r>
          </w:p>
          <w:p w14:paraId="2383A7EE" w14:textId="77777777" w:rsidR="00C437FE" w:rsidRPr="007550C1" w:rsidRDefault="00C437FE" w:rsidP="007550C1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550C1">
              <w:rPr>
                <w:rFonts w:ascii="Arial Narrow" w:hAnsi="Arial Narrow" w:cs="Arial"/>
                <w:sz w:val="22"/>
                <w:szCs w:val="22"/>
              </w:rPr>
              <w:t>Czy Zamawiający dopuści szew bez powleczenia antybakteryjnego ?</w:t>
            </w:r>
          </w:p>
          <w:p w14:paraId="6F226511" w14:textId="77777777" w:rsidR="007550C1" w:rsidRDefault="007550C1" w:rsidP="007550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550C1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pozostawia zapisy SWZ bez zmian.</w:t>
            </w:r>
          </w:p>
          <w:p w14:paraId="26CB533C" w14:textId="6D31D057" w:rsidR="00B96DD7" w:rsidRPr="00B96DD7" w:rsidRDefault="00B96DD7" w:rsidP="00B96DD7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6DD7">
              <w:rPr>
                <w:rFonts w:ascii="Arial Narrow" w:hAnsi="Arial Narrow" w:cs="Arial"/>
                <w:sz w:val="22"/>
                <w:szCs w:val="22"/>
              </w:rPr>
              <w:t>Dot. zadania 17 poz. 1-3</w:t>
            </w:r>
          </w:p>
          <w:p w14:paraId="59B4F447" w14:textId="77777777" w:rsidR="00C437FE" w:rsidRPr="00B96DD7" w:rsidRDefault="00C437FE" w:rsidP="00B96DD7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6DD7">
              <w:rPr>
                <w:rFonts w:ascii="Arial Narrow" w:hAnsi="Arial Narrow" w:cs="Arial"/>
                <w:sz w:val="22"/>
                <w:szCs w:val="22"/>
              </w:rPr>
              <w:t>Czy Zamawiający dopuści długość nici 75 cm?</w:t>
            </w:r>
          </w:p>
          <w:p w14:paraId="7F9B7A4C" w14:textId="03BE6BB4" w:rsidR="00B96DD7" w:rsidRDefault="00B96DD7" w:rsidP="0025347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6DD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dopuszcza. </w:t>
            </w:r>
          </w:p>
          <w:p w14:paraId="6E0DA562" w14:textId="1BE48ED1" w:rsidR="00B96DD7" w:rsidRPr="00B96DD7" w:rsidRDefault="00B96DD7" w:rsidP="00B96DD7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6DD7">
              <w:rPr>
                <w:rFonts w:ascii="Arial Narrow" w:hAnsi="Arial Narrow" w:cs="Arial"/>
                <w:sz w:val="22"/>
                <w:szCs w:val="22"/>
              </w:rPr>
              <w:t>Dot. zadania 18</w:t>
            </w:r>
          </w:p>
          <w:p w14:paraId="03E0251A" w14:textId="77777777" w:rsidR="00C437FE" w:rsidRPr="00B96DD7" w:rsidRDefault="00C437FE" w:rsidP="00B96DD7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6DD7">
              <w:rPr>
                <w:rFonts w:ascii="Arial Narrow" w:hAnsi="Arial Narrow" w:cs="Arial"/>
                <w:sz w:val="22"/>
                <w:szCs w:val="22"/>
              </w:rPr>
              <w:t xml:space="preserve">Czy Zamawiający dopuści nić syntetyczną, </w:t>
            </w:r>
            <w:proofErr w:type="spellStart"/>
            <w:r w:rsidRPr="00B96DD7">
              <w:rPr>
                <w:rFonts w:ascii="Arial Narrow" w:hAnsi="Arial Narrow" w:cs="Arial"/>
                <w:sz w:val="22"/>
                <w:szCs w:val="22"/>
              </w:rPr>
              <w:t>niewchłanialną</w:t>
            </w:r>
            <w:proofErr w:type="spellEnd"/>
            <w:r w:rsidRPr="00B96DD7">
              <w:rPr>
                <w:rFonts w:ascii="Arial Narrow" w:hAnsi="Arial Narrow" w:cs="Arial"/>
                <w:sz w:val="22"/>
                <w:szCs w:val="22"/>
              </w:rPr>
              <w:t>, poliestrową, plecioną, powlekaną silikonem?</w:t>
            </w:r>
          </w:p>
          <w:p w14:paraId="176A2E04" w14:textId="77777777" w:rsidR="00B96DD7" w:rsidRDefault="00B96DD7" w:rsidP="00B96D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6DD7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pozostawia zapisy SWZ bez zmian.</w:t>
            </w:r>
          </w:p>
          <w:p w14:paraId="07A16FEE" w14:textId="1F8AA008" w:rsidR="00B96DD7" w:rsidRPr="00B96DD7" w:rsidRDefault="00B96DD7" w:rsidP="00B96DD7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6DD7">
              <w:rPr>
                <w:rFonts w:ascii="Arial Narrow" w:hAnsi="Arial Narrow" w:cs="Arial"/>
                <w:sz w:val="22"/>
                <w:szCs w:val="22"/>
              </w:rPr>
              <w:t>Dot. zadania 18 poz. 4</w:t>
            </w:r>
          </w:p>
          <w:p w14:paraId="0A123D85" w14:textId="77777777" w:rsidR="00C437FE" w:rsidRPr="00B96DD7" w:rsidRDefault="00C437FE" w:rsidP="00B96DD7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6DD7">
              <w:rPr>
                <w:rFonts w:ascii="Arial Narrow" w:hAnsi="Arial Narrow" w:cs="Arial"/>
                <w:sz w:val="22"/>
                <w:szCs w:val="22"/>
              </w:rPr>
              <w:t xml:space="preserve">Czy Zamawiający wykreśli lub wydzieli ww. pozycję do osobnego zadania? </w:t>
            </w:r>
          </w:p>
          <w:p w14:paraId="0FF61CA7" w14:textId="77777777" w:rsidR="00B96DD7" w:rsidRDefault="00B96DD7" w:rsidP="00B96D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6DD7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pozostawia zapisy SWZ bez zmian.</w:t>
            </w:r>
          </w:p>
          <w:p w14:paraId="01BD45E0" w14:textId="6625ADA6" w:rsidR="00B96DD7" w:rsidRPr="00B96DD7" w:rsidRDefault="00B96DD7" w:rsidP="00B96DD7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6DD7">
              <w:rPr>
                <w:rFonts w:ascii="Arial Narrow" w:hAnsi="Arial Narrow" w:cs="Arial"/>
                <w:sz w:val="22"/>
                <w:szCs w:val="22"/>
              </w:rPr>
              <w:t>Dot. zadania 20</w:t>
            </w:r>
          </w:p>
          <w:p w14:paraId="3F4DC581" w14:textId="77777777" w:rsidR="00B96DD7" w:rsidRPr="00B96DD7" w:rsidRDefault="00C437FE" w:rsidP="00B96DD7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6DD7">
              <w:rPr>
                <w:rFonts w:ascii="Arial Narrow" w:hAnsi="Arial Narrow" w:cs="Arial"/>
                <w:sz w:val="22"/>
                <w:szCs w:val="22"/>
              </w:rPr>
              <w:t>Czy Zamawiający dopuści nici polipropylenowe bez dodatku polietylenu i bez katalogowego określenia ,,charakteryzujący się kontrolowanym rozciąganiem zapobiegającym i plastycznym odkształceniem węzła"?</w:t>
            </w:r>
            <w:r w:rsidR="00B96DD7" w:rsidRPr="00B96DD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</w:p>
          <w:p w14:paraId="6F1FEFB9" w14:textId="74F03C7F" w:rsidR="00B96DD7" w:rsidRDefault="00B96DD7" w:rsidP="00B96D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6DD7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pozostawia zapisy SWZ bez zmian.</w:t>
            </w:r>
          </w:p>
          <w:p w14:paraId="58D169A5" w14:textId="143D9449" w:rsidR="00B96DD7" w:rsidRPr="00B96DD7" w:rsidRDefault="00B96DD7" w:rsidP="00B96DD7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6DD7">
              <w:rPr>
                <w:rFonts w:ascii="Arial Narrow" w:hAnsi="Arial Narrow" w:cs="Arial"/>
                <w:sz w:val="22"/>
                <w:szCs w:val="22"/>
              </w:rPr>
              <w:t>Dot. zadania 20 poz. 1</w:t>
            </w:r>
          </w:p>
          <w:p w14:paraId="3F1996CD" w14:textId="77777777" w:rsidR="00C437FE" w:rsidRPr="00B96DD7" w:rsidRDefault="00C437FE" w:rsidP="00B96DD7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6DD7">
              <w:rPr>
                <w:rFonts w:ascii="Arial Narrow" w:hAnsi="Arial Narrow" w:cs="Arial"/>
                <w:sz w:val="22"/>
                <w:szCs w:val="22"/>
              </w:rPr>
              <w:t xml:space="preserve">Czy Zamawiający dopuści szew z igłą 3/8 koła bez katalogowego określenia krzywizny w stopniach i średnicy igły? </w:t>
            </w:r>
          </w:p>
          <w:p w14:paraId="1D2FAB66" w14:textId="77777777" w:rsidR="00B96DD7" w:rsidRDefault="00B96DD7" w:rsidP="00B96D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6DD7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pozostawia zapisy SWZ bez zmian.</w:t>
            </w:r>
          </w:p>
          <w:p w14:paraId="183E520C" w14:textId="5B7DD04C" w:rsidR="00B96DD7" w:rsidRPr="00B96DD7" w:rsidRDefault="00B96DD7" w:rsidP="00B96DD7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6DD7">
              <w:rPr>
                <w:rFonts w:ascii="Arial Narrow" w:hAnsi="Arial Narrow" w:cs="Arial"/>
                <w:sz w:val="22"/>
                <w:szCs w:val="22"/>
              </w:rPr>
              <w:t>Dot. zadania 20 poz. 2</w:t>
            </w:r>
          </w:p>
          <w:p w14:paraId="48CFB15B" w14:textId="77777777" w:rsidR="00C437FE" w:rsidRPr="00B96DD7" w:rsidRDefault="00C437FE" w:rsidP="00B96DD7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6DD7">
              <w:rPr>
                <w:rFonts w:ascii="Arial Narrow" w:hAnsi="Arial Narrow" w:cs="Arial"/>
                <w:sz w:val="22"/>
                <w:szCs w:val="22"/>
              </w:rPr>
              <w:t>Czy Zamawiający dopuści szew z igłą okrągłą z tnącym końcem (</w:t>
            </w:r>
            <w:proofErr w:type="spellStart"/>
            <w:r w:rsidRPr="00B96DD7">
              <w:rPr>
                <w:rFonts w:ascii="Arial Narrow" w:hAnsi="Arial Narrow" w:cs="Arial"/>
                <w:sz w:val="22"/>
                <w:szCs w:val="22"/>
              </w:rPr>
              <w:t>przyostrzona</w:t>
            </w:r>
            <w:proofErr w:type="spellEnd"/>
            <w:r w:rsidRPr="00B96DD7">
              <w:rPr>
                <w:rFonts w:ascii="Arial Narrow" w:hAnsi="Arial Narrow" w:cs="Arial"/>
                <w:sz w:val="22"/>
                <w:szCs w:val="22"/>
              </w:rPr>
              <w:t xml:space="preserve">), 3/8 koła bez katalogowego określenia krzywizny w stopniach i średnicy igły? </w:t>
            </w:r>
          </w:p>
          <w:p w14:paraId="1FA31CF9" w14:textId="77777777" w:rsidR="00B96DD7" w:rsidRDefault="00B96DD7" w:rsidP="00B96D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6DD7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pozostawia zapisy SWZ bez zmian.</w:t>
            </w:r>
          </w:p>
          <w:p w14:paraId="20ADD41B" w14:textId="22A621E9" w:rsidR="00B96DD7" w:rsidRPr="00B96DD7" w:rsidRDefault="00B96DD7" w:rsidP="00B96DD7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6DD7">
              <w:rPr>
                <w:rFonts w:ascii="Arial Narrow" w:hAnsi="Arial Narrow" w:cs="Arial"/>
                <w:sz w:val="22"/>
                <w:szCs w:val="22"/>
              </w:rPr>
              <w:t>Dot. zadania 20 poz. 3</w:t>
            </w:r>
          </w:p>
          <w:p w14:paraId="7495EFF6" w14:textId="77777777" w:rsidR="00C437FE" w:rsidRPr="00B96DD7" w:rsidRDefault="00C437FE" w:rsidP="00B96DD7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6DD7">
              <w:rPr>
                <w:rFonts w:ascii="Arial Narrow" w:hAnsi="Arial Narrow" w:cs="Arial"/>
                <w:sz w:val="22"/>
                <w:szCs w:val="22"/>
              </w:rPr>
              <w:t>Czy Zamawiający dopuści szew z igłą okrągłą z tnącym końcem (</w:t>
            </w:r>
            <w:proofErr w:type="spellStart"/>
            <w:r w:rsidRPr="00B96DD7">
              <w:rPr>
                <w:rFonts w:ascii="Arial Narrow" w:hAnsi="Arial Narrow" w:cs="Arial"/>
                <w:sz w:val="22"/>
                <w:szCs w:val="22"/>
              </w:rPr>
              <w:t>przyostrzona</w:t>
            </w:r>
            <w:proofErr w:type="spellEnd"/>
            <w:r w:rsidRPr="00B96DD7">
              <w:rPr>
                <w:rFonts w:ascii="Arial Narrow" w:hAnsi="Arial Narrow" w:cs="Arial"/>
                <w:sz w:val="22"/>
                <w:szCs w:val="22"/>
              </w:rPr>
              <w:t xml:space="preserve">), 3/8 koła bez katalogowego określenia krzywizny w stopniach i średnicy igły? </w:t>
            </w:r>
          </w:p>
          <w:p w14:paraId="5D4F4445" w14:textId="77777777" w:rsidR="00B96DD7" w:rsidRDefault="00B96DD7" w:rsidP="00B96D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6DD7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pozostawia zapisy SWZ bez zmian.</w:t>
            </w:r>
          </w:p>
          <w:p w14:paraId="3E742DBB" w14:textId="418E3841" w:rsidR="00B96DD7" w:rsidRPr="00B96DD7" w:rsidRDefault="00B96DD7" w:rsidP="00B96DD7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6DD7">
              <w:rPr>
                <w:rFonts w:ascii="Arial Narrow" w:hAnsi="Arial Narrow" w:cs="Arial"/>
                <w:sz w:val="22"/>
                <w:szCs w:val="22"/>
              </w:rPr>
              <w:lastRenderedPageBreak/>
              <w:t>Dot. zadania 20 poz. 4</w:t>
            </w:r>
          </w:p>
          <w:p w14:paraId="6E5F2C9D" w14:textId="77777777" w:rsidR="00C437FE" w:rsidRPr="00B96DD7" w:rsidRDefault="00C437FE" w:rsidP="00B96DD7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6DD7">
              <w:rPr>
                <w:rFonts w:ascii="Arial Narrow" w:hAnsi="Arial Narrow" w:cs="Arial"/>
                <w:sz w:val="22"/>
                <w:szCs w:val="22"/>
              </w:rPr>
              <w:t>Czy Zamawiający dopuści szew z igłą okrągłą z tnącym końcem (</w:t>
            </w:r>
            <w:proofErr w:type="spellStart"/>
            <w:r w:rsidRPr="00B96DD7">
              <w:rPr>
                <w:rFonts w:ascii="Arial Narrow" w:hAnsi="Arial Narrow" w:cs="Arial"/>
                <w:sz w:val="22"/>
                <w:szCs w:val="22"/>
              </w:rPr>
              <w:t>przyostrzona</w:t>
            </w:r>
            <w:proofErr w:type="spellEnd"/>
            <w:r w:rsidRPr="00B96DD7">
              <w:rPr>
                <w:rFonts w:ascii="Arial Narrow" w:hAnsi="Arial Narrow" w:cs="Arial"/>
                <w:sz w:val="22"/>
                <w:szCs w:val="22"/>
              </w:rPr>
              <w:t xml:space="preserve">), 3/8 koła bez katalogowego określenia krzywizny w stopniach i średnicy igły? </w:t>
            </w:r>
          </w:p>
          <w:p w14:paraId="2B53E757" w14:textId="77777777" w:rsidR="00B96DD7" w:rsidRDefault="00B96DD7" w:rsidP="00B96D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6DD7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pozostawia zapisy SWZ bez zmian.</w:t>
            </w:r>
          </w:p>
          <w:p w14:paraId="1385E627" w14:textId="28F332A7" w:rsidR="00B96DD7" w:rsidRPr="00B96DD7" w:rsidRDefault="00B96DD7" w:rsidP="00B96DD7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6DD7">
              <w:rPr>
                <w:rFonts w:ascii="Arial Narrow" w:hAnsi="Arial Narrow" w:cs="Arial"/>
                <w:sz w:val="22"/>
                <w:szCs w:val="22"/>
              </w:rPr>
              <w:t>Dot. zadania 23</w:t>
            </w:r>
          </w:p>
          <w:p w14:paraId="1FC65916" w14:textId="77777777" w:rsidR="00C437FE" w:rsidRPr="00B96DD7" w:rsidRDefault="00C437FE" w:rsidP="00B96DD7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6DD7">
              <w:rPr>
                <w:rFonts w:ascii="Arial Narrow" w:hAnsi="Arial Narrow" w:cs="Arial"/>
                <w:sz w:val="22"/>
                <w:szCs w:val="22"/>
              </w:rPr>
              <w:t>Czy Zamawiający dopuści nici polipropylenowe bez katalogowego określenia ,, charakteryzujący się kontrolowanym rozciąganiem zapobiegającym nieumyślnemu zerwaniu szwu oraz plastycznym odkształceniem węzła zapobiegającym jego rozwiązaniu"?</w:t>
            </w:r>
          </w:p>
          <w:p w14:paraId="503485DE" w14:textId="77777777" w:rsidR="00B96DD7" w:rsidRDefault="00B96DD7" w:rsidP="00B96D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6DD7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pozostawia zapisy SWZ bez zmian.</w:t>
            </w:r>
          </w:p>
          <w:p w14:paraId="11CF7506" w14:textId="57B1F14A" w:rsidR="00B96DD7" w:rsidRPr="00B96DD7" w:rsidRDefault="00B96DD7" w:rsidP="00B96DD7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6DD7">
              <w:rPr>
                <w:rFonts w:ascii="Arial Narrow" w:hAnsi="Arial Narrow" w:cs="Arial"/>
                <w:sz w:val="22"/>
                <w:szCs w:val="22"/>
              </w:rPr>
              <w:t>Dot. zadania 23 poz. 3</w:t>
            </w:r>
          </w:p>
          <w:p w14:paraId="191F726F" w14:textId="77777777" w:rsidR="00C437FE" w:rsidRPr="00B96DD7" w:rsidRDefault="00C437FE" w:rsidP="00B96DD7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6DD7">
              <w:rPr>
                <w:rFonts w:ascii="Arial Narrow" w:hAnsi="Arial Narrow" w:cs="Arial"/>
                <w:sz w:val="22"/>
                <w:szCs w:val="22"/>
              </w:rPr>
              <w:t>Czy Zamawiający dopuści szew z igłą okrągłą o zwiększonej widoczności w polu operacyjnym bez określenia ,,</w:t>
            </w:r>
            <w:proofErr w:type="spellStart"/>
            <w:r w:rsidRPr="00B96DD7">
              <w:rPr>
                <w:rFonts w:ascii="Arial Narrow" w:hAnsi="Arial Narrow" w:cs="Arial"/>
                <w:sz w:val="22"/>
                <w:szCs w:val="22"/>
              </w:rPr>
              <w:t>Everpoint</w:t>
            </w:r>
            <w:proofErr w:type="spellEnd"/>
            <w:r w:rsidRPr="00B96DD7">
              <w:rPr>
                <w:rFonts w:ascii="Arial Narrow" w:hAnsi="Arial Narrow" w:cs="Arial"/>
                <w:sz w:val="22"/>
                <w:szCs w:val="22"/>
              </w:rPr>
              <w:t xml:space="preserve">"? </w:t>
            </w:r>
          </w:p>
          <w:p w14:paraId="0A7F83FA" w14:textId="76A559CB" w:rsidR="00B96DD7" w:rsidRDefault="00B96DD7" w:rsidP="0025347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6DD7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 inne katalogowe określenie producenta z zachowaniem właściwości i parametrów SWZ.</w:t>
            </w:r>
          </w:p>
          <w:p w14:paraId="2CE9B87E" w14:textId="5CAC2428" w:rsidR="00B96DD7" w:rsidRPr="00B96DD7" w:rsidRDefault="00B96DD7" w:rsidP="00B96DD7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6DD7">
              <w:rPr>
                <w:rFonts w:ascii="Arial Narrow" w:hAnsi="Arial Narrow" w:cs="Arial"/>
                <w:sz w:val="22"/>
                <w:szCs w:val="22"/>
              </w:rPr>
              <w:t>Dot. zadania 23 poz. 1</w:t>
            </w:r>
          </w:p>
          <w:p w14:paraId="4E09D01E" w14:textId="77777777" w:rsidR="00C437FE" w:rsidRPr="00B96DD7" w:rsidRDefault="00C437FE" w:rsidP="00B96DD7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6DD7">
              <w:rPr>
                <w:rFonts w:ascii="Arial Narrow" w:hAnsi="Arial Narrow" w:cs="Arial"/>
                <w:sz w:val="22"/>
                <w:szCs w:val="22"/>
              </w:rPr>
              <w:t xml:space="preserve">Czy Zamawiający dopuści szew z igłą ze stali typu 300, 3/8 koła bez katalogowego określenia krzywizny w stopniach i średnicy igły? </w:t>
            </w:r>
          </w:p>
          <w:p w14:paraId="45BCDB0F" w14:textId="77777777" w:rsidR="00B96DD7" w:rsidRDefault="00B96DD7" w:rsidP="00B96D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6DD7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pozostawia zapisy SWZ bez zmian.</w:t>
            </w:r>
          </w:p>
          <w:p w14:paraId="4E68C42D" w14:textId="0C018235" w:rsidR="00B96DD7" w:rsidRPr="00B96DD7" w:rsidRDefault="00B96DD7" w:rsidP="00B96DD7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6DD7">
              <w:rPr>
                <w:rFonts w:ascii="Arial Narrow" w:hAnsi="Arial Narrow" w:cs="Arial"/>
                <w:sz w:val="22"/>
                <w:szCs w:val="22"/>
              </w:rPr>
              <w:t>Dot. zadania 23 poz. 5,9</w:t>
            </w:r>
          </w:p>
          <w:p w14:paraId="3A6DEDF1" w14:textId="77777777" w:rsidR="00C437FE" w:rsidRPr="00B96DD7" w:rsidRDefault="00C437FE" w:rsidP="00B96DD7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6DD7">
              <w:rPr>
                <w:rFonts w:ascii="Arial Narrow" w:hAnsi="Arial Narrow" w:cs="Arial"/>
                <w:sz w:val="22"/>
                <w:szCs w:val="22"/>
              </w:rPr>
              <w:t>Czy Zamawiający dopuści szew z igłą bez określenia ,,</w:t>
            </w:r>
            <w:proofErr w:type="spellStart"/>
            <w:r w:rsidRPr="00B96DD7">
              <w:rPr>
                <w:rFonts w:ascii="Arial Narrow" w:hAnsi="Arial Narrow" w:cs="Arial"/>
                <w:sz w:val="22"/>
                <w:szCs w:val="22"/>
              </w:rPr>
              <w:t>Visi</w:t>
            </w:r>
            <w:proofErr w:type="spellEnd"/>
            <w:r w:rsidRPr="00B96DD7">
              <w:rPr>
                <w:rFonts w:ascii="Arial Narrow" w:hAnsi="Arial Narrow" w:cs="Arial"/>
                <w:sz w:val="22"/>
                <w:szCs w:val="22"/>
              </w:rPr>
              <w:t xml:space="preserve"> Black"?</w:t>
            </w:r>
          </w:p>
          <w:p w14:paraId="21135426" w14:textId="77777777" w:rsidR="00B96DD7" w:rsidRDefault="00B96DD7" w:rsidP="00B96D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6DD7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 inne katalogowe określenie producenta z zachowaniem właściwości i parametrów SWZ.</w:t>
            </w:r>
          </w:p>
          <w:p w14:paraId="0E0E7E3D" w14:textId="2DED0C18" w:rsidR="00B96DD7" w:rsidRPr="00B96DD7" w:rsidRDefault="00B96DD7" w:rsidP="00B96DD7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6DD7">
              <w:rPr>
                <w:rFonts w:ascii="Arial Narrow" w:hAnsi="Arial Narrow" w:cs="Arial"/>
                <w:sz w:val="22"/>
                <w:szCs w:val="22"/>
              </w:rPr>
              <w:t>Dot. zadania 23 poz. 6</w:t>
            </w:r>
          </w:p>
          <w:p w14:paraId="1A5F0EF2" w14:textId="77777777" w:rsidR="00C437FE" w:rsidRPr="00B96DD7" w:rsidRDefault="00C437FE" w:rsidP="00B96DD7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6DD7">
              <w:rPr>
                <w:rFonts w:ascii="Arial Narrow" w:hAnsi="Arial Narrow" w:cs="Arial"/>
                <w:sz w:val="22"/>
                <w:szCs w:val="22"/>
              </w:rPr>
              <w:t xml:space="preserve">Czy Zamawiający dopuści szew z igłą 3/8 koła? </w:t>
            </w:r>
          </w:p>
          <w:p w14:paraId="59096F61" w14:textId="77777777" w:rsidR="00B96DD7" w:rsidRDefault="00B96DD7" w:rsidP="00B96D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6DD7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pozostawia zapisy SWZ bez zmian.</w:t>
            </w:r>
          </w:p>
          <w:p w14:paraId="3C6F535F" w14:textId="31904B12" w:rsidR="00B96DD7" w:rsidRPr="00B96DD7" w:rsidRDefault="00B96DD7" w:rsidP="00B96DD7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6DD7">
              <w:rPr>
                <w:rFonts w:ascii="Arial Narrow" w:hAnsi="Arial Narrow" w:cs="Arial"/>
                <w:sz w:val="22"/>
                <w:szCs w:val="22"/>
              </w:rPr>
              <w:t>Dot. zadania 23 poz. 11</w:t>
            </w:r>
          </w:p>
          <w:p w14:paraId="14E0A2FE" w14:textId="77777777" w:rsidR="00C437FE" w:rsidRPr="00B96DD7" w:rsidRDefault="00C437FE" w:rsidP="00B96DD7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6DD7">
              <w:rPr>
                <w:rFonts w:ascii="Arial Narrow" w:hAnsi="Arial Narrow" w:cs="Arial"/>
                <w:sz w:val="22"/>
                <w:szCs w:val="22"/>
              </w:rPr>
              <w:t>Czy Zamawiający dopuści szew z igłą 3/8 koła, bez określenia ,,</w:t>
            </w:r>
            <w:proofErr w:type="spellStart"/>
            <w:r w:rsidRPr="00B96DD7">
              <w:rPr>
                <w:rFonts w:ascii="Arial Narrow" w:hAnsi="Arial Narrow" w:cs="Arial"/>
                <w:sz w:val="22"/>
                <w:szCs w:val="22"/>
              </w:rPr>
              <w:t>Visi</w:t>
            </w:r>
            <w:proofErr w:type="spellEnd"/>
            <w:r w:rsidRPr="00B96DD7">
              <w:rPr>
                <w:rFonts w:ascii="Arial Narrow" w:hAnsi="Arial Narrow" w:cs="Arial"/>
                <w:sz w:val="22"/>
                <w:szCs w:val="22"/>
              </w:rPr>
              <w:t xml:space="preserve"> Black"?</w:t>
            </w:r>
          </w:p>
          <w:p w14:paraId="4D5217F6" w14:textId="77777777" w:rsidR="00B96DD7" w:rsidRDefault="00B96DD7" w:rsidP="00B96D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6DD7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 inne katalogowe określenie producenta z zachowaniem właściwości i parametrów SWZ.</w:t>
            </w:r>
          </w:p>
          <w:p w14:paraId="0C77CF4E" w14:textId="28709822" w:rsidR="00B96DD7" w:rsidRPr="00F22CCD" w:rsidRDefault="00B96DD7" w:rsidP="00F22CCD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22CCD">
              <w:rPr>
                <w:rFonts w:ascii="Arial Narrow" w:hAnsi="Arial Narrow" w:cs="Arial"/>
                <w:sz w:val="22"/>
                <w:szCs w:val="22"/>
              </w:rPr>
              <w:t>Dot. zadania 23 poz. 15,17,21</w:t>
            </w:r>
          </w:p>
          <w:p w14:paraId="234E54D7" w14:textId="77777777" w:rsidR="00C437FE" w:rsidRPr="00F22CCD" w:rsidRDefault="00C437FE" w:rsidP="00F22CCD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22CCD">
              <w:rPr>
                <w:rFonts w:ascii="Arial Narrow" w:hAnsi="Arial Narrow" w:cs="Arial"/>
                <w:sz w:val="22"/>
                <w:szCs w:val="22"/>
              </w:rPr>
              <w:t>Czy Zamawiający dopuści szew z igłą okrągłą z tnącym końcem (</w:t>
            </w:r>
            <w:proofErr w:type="spellStart"/>
            <w:r w:rsidRPr="00F22CCD">
              <w:rPr>
                <w:rFonts w:ascii="Arial Narrow" w:hAnsi="Arial Narrow" w:cs="Arial"/>
                <w:sz w:val="22"/>
                <w:szCs w:val="22"/>
              </w:rPr>
              <w:t>przyostrzona</w:t>
            </w:r>
            <w:proofErr w:type="spellEnd"/>
            <w:r w:rsidRPr="00F22CCD">
              <w:rPr>
                <w:rFonts w:ascii="Arial Narrow" w:hAnsi="Arial Narrow" w:cs="Arial"/>
                <w:sz w:val="22"/>
                <w:szCs w:val="22"/>
              </w:rPr>
              <w:t>),</w:t>
            </w:r>
          </w:p>
          <w:p w14:paraId="005C2A16" w14:textId="77777777" w:rsidR="00F22CCD" w:rsidRDefault="00F22CCD" w:rsidP="00F22C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22CCD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pozostawia zapisy SWZ bez zmian.</w:t>
            </w:r>
          </w:p>
          <w:p w14:paraId="6D36803F" w14:textId="5BF3910B" w:rsidR="00F22CCD" w:rsidRPr="00F22CCD" w:rsidRDefault="00F22CCD" w:rsidP="00F22CCD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22CCD">
              <w:rPr>
                <w:rFonts w:ascii="Arial Narrow" w:hAnsi="Arial Narrow" w:cs="Arial"/>
                <w:sz w:val="22"/>
                <w:szCs w:val="22"/>
              </w:rPr>
              <w:t>Dot. zadania 23 poz. 22,23</w:t>
            </w:r>
          </w:p>
          <w:p w14:paraId="60054F6C" w14:textId="77777777" w:rsidR="00B96DD7" w:rsidRPr="00F22CCD" w:rsidRDefault="00B96DD7" w:rsidP="0025347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6260E4AE" w14:textId="77777777" w:rsidR="00C437FE" w:rsidRPr="00F22CCD" w:rsidRDefault="00C437FE" w:rsidP="00F22CCD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22CCD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Czy Zamawiający dopuści szew z igłą 30 mm? </w:t>
            </w:r>
          </w:p>
          <w:p w14:paraId="55B85E51" w14:textId="77777777" w:rsidR="00F22CCD" w:rsidRDefault="00F22CCD" w:rsidP="00F22C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22CCD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pozostawia zapisy SWZ bez zmian.</w:t>
            </w:r>
          </w:p>
          <w:p w14:paraId="52FCD864" w14:textId="62427497" w:rsidR="00F22CCD" w:rsidRPr="00F22CCD" w:rsidRDefault="00F22CCD" w:rsidP="00F22CCD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22CCD">
              <w:rPr>
                <w:rFonts w:ascii="Arial Narrow" w:hAnsi="Arial Narrow" w:cs="Arial"/>
                <w:sz w:val="22"/>
                <w:szCs w:val="22"/>
              </w:rPr>
              <w:t>Dot. zadania 26</w:t>
            </w:r>
          </w:p>
          <w:p w14:paraId="25CA133A" w14:textId="77777777" w:rsidR="00C437FE" w:rsidRPr="00F22CCD" w:rsidRDefault="00C437FE" w:rsidP="00F22CCD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22CCD">
              <w:rPr>
                <w:rFonts w:ascii="Arial Narrow" w:hAnsi="Arial Narrow" w:cs="Arial"/>
                <w:sz w:val="22"/>
                <w:szCs w:val="22"/>
              </w:rPr>
              <w:t xml:space="preserve">Czy Zamawiający dopuści nić syntetyczną, z kopolimeru kwasu glikolowego i </w:t>
            </w:r>
            <w:proofErr w:type="spellStart"/>
            <w:r w:rsidRPr="00F22CCD">
              <w:rPr>
                <w:rFonts w:ascii="Arial Narrow" w:hAnsi="Arial Narrow" w:cs="Arial"/>
                <w:sz w:val="22"/>
                <w:szCs w:val="22"/>
              </w:rPr>
              <w:t>kaprolaktonu</w:t>
            </w:r>
            <w:proofErr w:type="spellEnd"/>
            <w:r w:rsidRPr="00F22CCD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F22CCD">
              <w:rPr>
                <w:rFonts w:ascii="Arial Narrow" w:hAnsi="Arial Narrow" w:cs="Arial"/>
                <w:sz w:val="22"/>
                <w:szCs w:val="22"/>
              </w:rPr>
              <w:t>wchłanialną</w:t>
            </w:r>
            <w:proofErr w:type="spellEnd"/>
            <w:r w:rsidRPr="00F22CCD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F22CCD">
              <w:rPr>
                <w:rFonts w:ascii="Arial Narrow" w:hAnsi="Arial Narrow" w:cs="Arial"/>
                <w:sz w:val="22"/>
                <w:szCs w:val="22"/>
              </w:rPr>
              <w:t>monofilamentową</w:t>
            </w:r>
            <w:proofErr w:type="spellEnd"/>
            <w:r w:rsidRPr="00F22CCD">
              <w:rPr>
                <w:rFonts w:ascii="Arial Narrow" w:hAnsi="Arial Narrow" w:cs="Arial"/>
                <w:sz w:val="22"/>
                <w:szCs w:val="22"/>
              </w:rPr>
              <w:t xml:space="preserve">, o czasie wchłaniania 90-120 dni i profilu podtrzymywania tkankowego po 7 dniach 70%, po 14 dniach 40%, po 21 dniach 15%, po 28 dniach 5%? </w:t>
            </w:r>
          </w:p>
          <w:p w14:paraId="136974A5" w14:textId="77777777" w:rsidR="00F22CCD" w:rsidRDefault="00F22CCD" w:rsidP="00F22C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22CCD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pozostawia zapisy SWZ bez zmian.</w:t>
            </w:r>
          </w:p>
          <w:p w14:paraId="6E861D11" w14:textId="403217D6" w:rsidR="00F22CCD" w:rsidRPr="00F22CCD" w:rsidRDefault="00F22CCD" w:rsidP="00F22CCD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22CCD">
              <w:rPr>
                <w:rFonts w:ascii="Arial Narrow" w:hAnsi="Arial Narrow" w:cs="Arial"/>
                <w:sz w:val="22"/>
                <w:szCs w:val="22"/>
              </w:rPr>
              <w:t>Dot. zadania 26 poz. 1</w:t>
            </w:r>
          </w:p>
          <w:p w14:paraId="460B7C0B" w14:textId="77777777" w:rsidR="00C437FE" w:rsidRPr="00F22CCD" w:rsidRDefault="00C437FE" w:rsidP="00F22CCD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22CCD">
              <w:rPr>
                <w:rFonts w:ascii="Arial Narrow" w:hAnsi="Arial Narrow" w:cs="Arial"/>
                <w:sz w:val="22"/>
                <w:szCs w:val="22"/>
              </w:rPr>
              <w:t xml:space="preserve">Czy Zamawiający dopuści szew z igłą 30 mm? </w:t>
            </w:r>
          </w:p>
          <w:p w14:paraId="06CE46E0" w14:textId="77777777" w:rsidR="00F22CCD" w:rsidRDefault="00F22CCD" w:rsidP="00F22C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22CCD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pozostawia zapisy SWZ bez zmian.</w:t>
            </w:r>
          </w:p>
          <w:p w14:paraId="3726D62E" w14:textId="6E234E7E" w:rsidR="00F22CCD" w:rsidRPr="00F22CCD" w:rsidRDefault="00F22CCD" w:rsidP="00F22CCD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22CCD">
              <w:rPr>
                <w:rFonts w:ascii="Arial Narrow" w:hAnsi="Arial Narrow" w:cs="Arial"/>
                <w:sz w:val="22"/>
                <w:szCs w:val="22"/>
              </w:rPr>
              <w:t>Dot. zadania 26</w:t>
            </w:r>
          </w:p>
          <w:p w14:paraId="133A69A9" w14:textId="77777777" w:rsidR="00C437FE" w:rsidRPr="00F22CCD" w:rsidRDefault="00C437FE" w:rsidP="00F22CCD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22CCD">
              <w:rPr>
                <w:rFonts w:ascii="Arial Narrow" w:hAnsi="Arial Narrow" w:cs="Arial"/>
                <w:sz w:val="22"/>
                <w:szCs w:val="22"/>
              </w:rPr>
              <w:t xml:space="preserve">Czy Zamawiający dopuści nić syntetyczną, </w:t>
            </w:r>
            <w:proofErr w:type="spellStart"/>
            <w:r w:rsidRPr="00F22CCD">
              <w:rPr>
                <w:rFonts w:ascii="Arial Narrow" w:hAnsi="Arial Narrow" w:cs="Arial"/>
                <w:sz w:val="22"/>
                <w:szCs w:val="22"/>
              </w:rPr>
              <w:t>wchłanialną</w:t>
            </w:r>
            <w:proofErr w:type="spellEnd"/>
            <w:r w:rsidRPr="00F22CCD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F22CCD">
              <w:rPr>
                <w:rFonts w:ascii="Arial Narrow" w:hAnsi="Arial Narrow" w:cs="Arial"/>
                <w:sz w:val="22"/>
                <w:szCs w:val="22"/>
              </w:rPr>
              <w:t>monofilamentową</w:t>
            </w:r>
            <w:proofErr w:type="spellEnd"/>
            <w:r w:rsidRPr="00F22CCD">
              <w:rPr>
                <w:rFonts w:ascii="Arial Narrow" w:hAnsi="Arial Narrow" w:cs="Arial"/>
                <w:sz w:val="22"/>
                <w:szCs w:val="22"/>
              </w:rPr>
              <w:t xml:space="preserve">, z </w:t>
            </w:r>
            <w:proofErr w:type="spellStart"/>
            <w:r w:rsidRPr="00F22CCD">
              <w:rPr>
                <w:rFonts w:ascii="Arial Narrow" w:hAnsi="Arial Narrow" w:cs="Arial"/>
                <w:sz w:val="22"/>
                <w:szCs w:val="22"/>
              </w:rPr>
              <w:t>polidioksanonu</w:t>
            </w:r>
            <w:proofErr w:type="spellEnd"/>
            <w:r w:rsidRPr="00F22CCD">
              <w:rPr>
                <w:rFonts w:ascii="Arial Narrow" w:hAnsi="Arial Narrow" w:cs="Arial"/>
                <w:sz w:val="22"/>
                <w:szCs w:val="22"/>
              </w:rPr>
              <w:t xml:space="preserve">, o czasie wchłaniania 180-210 dni i profilu podtrzymywania tkankowego po 14 dniach 75%, po 28 dniach 65-70%, po 43 dniach 55-60%, po 57 dniach 40%? </w:t>
            </w:r>
          </w:p>
          <w:p w14:paraId="66CEAF25" w14:textId="77777777" w:rsidR="00F22CCD" w:rsidRDefault="00F22CCD" w:rsidP="00F22C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22CCD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pozostawia zapisy SWZ bez zmian.</w:t>
            </w:r>
          </w:p>
          <w:p w14:paraId="12BC6558" w14:textId="7AA6773C" w:rsidR="00F22CCD" w:rsidRPr="00F22CCD" w:rsidRDefault="00F22CCD" w:rsidP="00F22CCD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22CCD">
              <w:rPr>
                <w:rFonts w:ascii="Arial Narrow" w:hAnsi="Arial Narrow" w:cs="Arial"/>
                <w:sz w:val="22"/>
                <w:szCs w:val="22"/>
              </w:rPr>
              <w:t>Dot. zadania 27 poz. 1</w:t>
            </w:r>
          </w:p>
          <w:p w14:paraId="2C499B6D" w14:textId="77777777" w:rsidR="00C437FE" w:rsidRPr="00F22CCD" w:rsidRDefault="00C437FE" w:rsidP="00F22CCD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22CCD">
              <w:rPr>
                <w:rFonts w:ascii="Arial Narrow" w:hAnsi="Arial Narrow" w:cs="Arial"/>
                <w:sz w:val="22"/>
                <w:szCs w:val="22"/>
              </w:rPr>
              <w:t xml:space="preserve">Czy Zamawiający dopuści szew z igłą o średnicy 350 µm? </w:t>
            </w:r>
          </w:p>
          <w:p w14:paraId="306970E4" w14:textId="1FA54259" w:rsidR="00F22CCD" w:rsidRDefault="00F22CCD" w:rsidP="0025347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22CC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1A242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dopuszcza. </w:t>
            </w:r>
          </w:p>
          <w:p w14:paraId="31351F3B" w14:textId="3EA7A691" w:rsidR="00F22CCD" w:rsidRPr="00F22CCD" w:rsidRDefault="00F22CCD" w:rsidP="00F22CCD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22CCD">
              <w:rPr>
                <w:rFonts w:ascii="Arial Narrow" w:hAnsi="Arial Narrow" w:cs="Arial"/>
                <w:sz w:val="22"/>
                <w:szCs w:val="22"/>
              </w:rPr>
              <w:t>Dot. zadania 27 poz. 2</w:t>
            </w:r>
          </w:p>
          <w:p w14:paraId="0A9DEF5D" w14:textId="77777777" w:rsidR="00C437FE" w:rsidRPr="00F22CCD" w:rsidRDefault="00C437FE" w:rsidP="00F22CCD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22CCD">
              <w:rPr>
                <w:rFonts w:ascii="Arial Narrow" w:hAnsi="Arial Narrow" w:cs="Arial"/>
                <w:sz w:val="22"/>
                <w:szCs w:val="22"/>
              </w:rPr>
              <w:t xml:space="preserve">Czy Zamawiający dopuści szew z igłą bez katalogowego określenia jej  średnicy? </w:t>
            </w:r>
          </w:p>
          <w:p w14:paraId="77CE9A31" w14:textId="6CB9481B" w:rsidR="00F22CCD" w:rsidRDefault="00F22CCD" w:rsidP="00F22C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22CC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1A2427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14:paraId="67F4877E" w14:textId="3704BA55" w:rsidR="00C437FE" w:rsidRPr="00F22CCD" w:rsidRDefault="00C437FE" w:rsidP="00F22CCD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22CCD">
              <w:rPr>
                <w:rFonts w:ascii="Arial Narrow" w:hAnsi="Arial Narrow" w:cs="Arial"/>
                <w:sz w:val="22"/>
                <w:szCs w:val="22"/>
              </w:rPr>
              <w:t>Dot. Zadania 28</w:t>
            </w:r>
            <w:r w:rsidR="00F22CC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22CCD">
              <w:rPr>
                <w:rFonts w:ascii="Arial Narrow" w:hAnsi="Arial Narrow" w:cs="Arial"/>
                <w:sz w:val="22"/>
                <w:szCs w:val="22"/>
              </w:rPr>
              <w:t>poz. 1</w:t>
            </w:r>
          </w:p>
          <w:p w14:paraId="2AFEDC45" w14:textId="77777777" w:rsidR="00C437FE" w:rsidRPr="00F22CCD" w:rsidRDefault="00C437FE" w:rsidP="00F22CCD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22CCD">
              <w:rPr>
                <w:rFonts w:ascii="Arial Narrow" w:hAnsi="Arial Narrow" w:cs="Arial"/>
                <w:sz w:val="22"/>
                <w:szCs w:val="22"/>
              </w:rPr>
              <w:t xml:space="preserve">Czy Zamawiający dopuści szew z igłą bez katalogowego określenia jej  średnicy? </w:t>
            </w:r>
          </w:p>
          <w:p w14:paraId="422AF575" w14:textId="1B10257A" w:rsidR="00F22CCD" w:rsidRDefault="00F22CCD" w:rsidP="00F22C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22CC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1A2427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14:paraId="0557788E" w14:textId="33308A01" w:rsidR="00F22CCD" w:rsidRPr="00F22CCD" w:rsidRDefault="00F22CCD" w:rsidP="00F22CCD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22CCD">
              <w:rPr>
                <w:rFonts w:ascii="Arial Narrow" w:hAnsi="Arial Narrow" w:cs="Arial"/>
                <w:sz w:val="22"/>
                <w:szCs w:val="22"/>
              </w:rPr>
              <w:t>Dot. zadania 29 poz. 2</w:t>
            </w:r>
          </w:p>
          <w:p w14:paraId="6E20F18B" w14:textId="77777777" w:rsidR="00C437FE" w:rsidRPr="00F22CCD" w:rsidRDefault="00C437FE" w:rsidP="00F22CCD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22CCD">
              <w:rPr>
                <w:rFonts w:ascii="Arial Narrow" w:hAnsi="Arial Narrow" w:cs="Arial"/>
                <w:sz w:val="22"/>
                <w:szCs w:val="22"/>
              </w:rPr>
              <w:t xml:space="preserve">Czy Zamawiający dopuści długość nici 45 cm? </w:t>
            </w:r>
          </w:p>
          <w:p w14:paraId="6BE74869" w14:textId="557A81ED" w:rsidR="00F22CCD" w:rsidRPr="00F22CCD" w:rsidRDefault="00F22CCD" w:rsidP="00F22C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22CC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1A2427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14:paraId="6B10E854" w14:textId="6A5D7415" w:rsidR="00F22CCD" w:rsidRPr="00F22CCD" w:rsidRDefault="00F22CCD" w:rsidP="00F22CCD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22CCD">
              <w:rPr>
                <w:rFonts w:ascii="Arial Narrow" w:hAnsi="Arial Narrow" w:cs="Arial"/>
                <w:sz w:val="22"/>
                <w:szCs w:val="22"/>
              </w:rPr>
              <w:t>Dot. zadania 30 poz. 3</w:t>
            </w:r>
          </w:p>
          <w:p w14:paraId="11F0C197" w14:textId="77777777" w:rsidR="00C437FE" w:rsidRPr="00F22CCD" w:rsidRDefault="00C437FE" w:rsidP="00F22CCD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22CCD">
              <w:rPr>
                <w:rFonts w:ascii="Arial Narrow" w:hAnsi="Arial Narrow" w:cs="Arial"/>
                <w:sz w:val="22"/>
                <w:szCs w:val="22"/>
              </w:rPr>
              <w:t xml:space="preserve">Czy Zamawiający dopuści szew z igłą 13 mm? </w:t>
            </w:r>
          </w:p>
          <w:p w14:paraId="2EF7B70E" w14:textId="64367640" w:rsidR="00F22CCD" w:rsidRPr="00F22CCD" w:rsidRDefault="00F22CCD" w:rsidP="00F22C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22CC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1A2427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14:paraId="2DC4AD83" w14:textId="755941FF" w:rsidR="00F22CCD" w:rsidRPr="00F22CCD" w:rsidRDefault="00F22CCD" w:rsidP="00F22CCD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22CCD">
              <w:rPr>
                <w:rFonts w:ascii="Arial Narrow" w:hAnsi="Arial Narrow" w:cs="Arial"/>
                <w:sz w:val="22"/>
                <w:szCs w:val="22"/>
              </w:rPr>
              <w:t>Dot. zadania 30 poz. 6</w:t>
            </w:r>
          </w:p>
          <w:p w14:paraId="0C585F9D" w14:textId="77777777" w:rsidR="00C437FE" w:rsidRPr="00F22CCD" w:rsidRDefault="00C437FE" w:rsidP="00F22CCD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22CCD">
              <w:rPr>
                <w:rFonts w:ascii="Arial Narrow" w:hAnsi="Arial Narrow" w:cs="Arial"/>
                <w:sz w:val="22"/>
                <w:szCs w:val="22"/>
              </w:rPr>
              <w:t xml:space="preserve">Czy Zamawiający dopuści szew z igłą 16 mm lub 18 mm? </w:t>
            </w:r>
          </w:p>
          <w:p w14:paraId="1F31C4AD" w14:textId="038E2A28" w:rsidR="00F22CCD" w:rsidRDefault="00F22CCD" w:rsidP="00F22C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E25D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9E25DA" w:rsidRPr="009E25D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szew z igła 18mm</w:t>
            </w:r>
            <w:r w:rsidR="00F44D2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="009E25DA" w:rsidRPr="0021546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przy zachowaniu pozostałych wymogów </w:t>
            </w:r>
            <w:r w:rsidR="009E25DA" w:rsidRPr="0021546F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określonych</w:t>
            </w:r>
            <w:r w:rsidR="009E25D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="009E25DA" w:rsidRPr="0021546F">
              <w:rPr>
                <w:rFonts w:ascii="Arial Narrow" w:hAnsi="Arial Narrow" w:cs="Arial"/>
                <w:b/>
                <w:bCs/>
                <w:sz w:val="22"/>
                <w:szCs w:val="22"/>
              </w:rPr>
              <w:t>w SWZ.</w:t>
            </w:r>
          </w:p>
          <w:p w14:paraId="4FA7C1B1" w14:textId="7FE2E2A7" w:rsidR="00F22CCD" w:rsidRPr="00F22CCD" w:rsidRDefault="00F22CCD" w:rsidP="00F22CCD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22CCD">
              <w:rPr>
                <w:rFonts w:ascii="Arial Narrow" w:hAnsi="Arial Narrow" w:cs="Arial"/>
                <w:sz w:val="22"/>
                <w:szCs w:val="22"/>
              </w:rPr>
              <w:t>Dot. zadania 31 poz. 1</w:t>
            </w:r>
          </w:p>
          <w:p w14:paraId="26295642" w14:textId="77777777" w:rsidR="00C437FE" w:rsidRPr="00F22CCD" w:rsidRDefault="00C437FE" w:rsidP="00F22CCD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22CCD">
              <w:rPr>
                <w:rFonts w:ascii="Arial Narrow" w:hAnsi="Arial Narrow" w:cs="Arial"/>
                <w:sz w:val="22"/>
                <w:szCs w:val="22"/>
              </w:rPr>
              <w:t xml:space="preserve">Czy Zamawiający dopuści szew z igłą o średnicy 350 µm? </w:t>
            </w:r>
          </w:p>
          <w:p w14:paraId="50CB5A2D" w14:textId="38BA9446" w:rsidR="00F22CCD" w:rsidRPr="00F22CCD" w:rsidRDefault="00F22CCD" w:rsidP="00F22C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22CC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1A2427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14:paraId="6CAA55D0" w14:textId="362FC861" w:rsidR="00F22CCD" w:rsidRPr="00F22CCD" w:rsidRDefault="00F22CCD" w:rsidP="00F22CCD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22CCD">
              <w:rPr>
                <w:rFonts w:ascii="Arial Narrow" w:hAnsi="Arial Narrow" w:cs="Arial"/>
                <w:sz w:val="22"/>
                <w:szCs w:val="22"/>
              </w:rPr>
              <w:t>Dot. zadania 32 poz. 1</w:t>
            </w:r>
          </w:p>
          <w:p w14:paraId="75054E66" w14:textId="77777777" w:rsidR="00C437FE" w:rsidRPr="00F22CCD" w:rsidRDefault="00C437FE" w:rsidP="00F22CCD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22CCD">
              <w:rPr>
                <w:rFonts w:ascii="Arial Narrow" w:hAnsi="Arial Narrow" w:cs="Arial"/>
                <w:sz w:val="22"/>
                <w:szCs w:val="22"/>
              </w:rPr>
              <w:t xml:space="preserve">Czy Zamawiający dopuści szew z igłą bez katalogowego określenia jej  średnicy? </w:t>
            </w:r>
          </w:p>
          <w:p w14:paraId="2EFC9043" w14:textId="68D704A3" w:rsidR="00F22CCD" w:rsidRDefault="00F22CCD" w:rsidP="00F22C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22CC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1A2427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14:paraId="565EA154" w14:textId="3F6D0586" w:rsidR="00F22CCD" w:rsidRPr="00F22CCD" w:rsidRDefault="00F22CCD" w:rsidP="00F22CCD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22CCD">
              <w:rPr>
                <w:rFonts w:ascii="Arial Narrow" w:hAnsi="Arial Narrow" w:cs="Arial"/>
                <w:sz w:val="22"/>
                <w:szCs w:val="22"/>
              </w:rPr>
              <w:t>Dot. zadania 32 poz. 1</w:t>
            </w:r>
          </w:p>
          <w:p w14:paraId="256F133D" w14:textId="77777777" w:rsidR="00C437FE" w:rsidRPr="00F22CCD" w:rsidRDefault="00C437FE" w:rsidP="00F22CCD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22CCD">
              <w:rPr>
                <w:rFonts w:ascii="Arial Narrow" w:hAnsi="Arial Narrow" w:cs="Arial"/>
                <w:sz w:val="22"/>
                <w:szCs w:val="22"/>
              </w:rPr>
              <w:t xml:space="preserve">Czy Zamawiający dopuści długość nici 30 cm lub 45 cm? </w:t>
            </w:r>
          </w:p>
          <w:p w14:paraId="367DA862" w14:textId="40442E13" w:rsidR="00F22CCD" w:rsidRDefault="00F22CCD" w:rsidP="00F22C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22CC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1A2427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14:paraId="01F39C4C" w14:textId="24B2EAD5" w:rsidR="00F22CCD" w:rsidRPr="00F22CCD" w:rsidRDefault="00F22CCD" w:rsidP="00F22CCD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22CCD">
              <w:rPr>
                <w:rFonts w:ascii="Arial Narrow" w:hAnsi="Arial Narrow" w:cs="Arial"/>
                <w:sz w:val="22"/>
                <w:szCs w:val="22"/>
              </w:rPr>
              <w:t>Dot. zadania 21 poz. 1</w:t>
            </w:r>
          </w:p>
          <w:p w14:paraId="670BBEC3" w14:textId="77777777" w:rsidR="00F22CCD" w:rsidRPr="00F22CCD" w:rsidRDefault="00F22CCD" w:rsidP="00F22CCD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F22CCD">
              <w:rPr>
                <w:rFonts w:ascii="Arial Narrow" w:hAnsi="Arial Narrow"/>
                <w:sz w:val="22"/>
                <w:szCs w:val="22"/>
                <w:lang w:eastAsia="ar-SA"/>
              </w:rPr>
              <w:t xml:space="preserve">Czy Zamawiający dopuści szew z igłą 3/8 koła bez katalogowego określenia krzywizny w stopniach i średnicy igły? </w:t>
            </w:r>
          </w:p>
          <w:p w14:paraId="29A79525" w14:textId="77777777" w:rsidR="00F22CCD" w:rsidRDefault="00F22CCD" w:rsidP="00F22C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22CCD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pozostawia zapisy SWZ bez zmian.</w:t>
            </w:r>
          </w:p>
          <w:p w14:paraId="3FA36819" w14:textId="4E1F191A" w:rsidR="002E4A51" w:rsidRPr="002E4A51" w:rsidRDefault="002E4A51" w:rsidP="002E4A51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21 poz. 2</w:t>
            </w:r>
          </w:p>
          <w:p w14:paraId="1DB9026B" w14:textId="77777777" w:rsidR="00F22CCD" w:rsidRPr="00F22CCD" w:rsidRDefault="00F22CCD" w:rsidP="002E4A51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F22CCD">
              <w:rPr>
                <w:rFonts w:ascii="Arial Narrow" w:hAnsi="Arial Narrow"/>
                <w:sz w:val="22"/>
                <w:szCs w:val="22"/>
                <w:lang w:eastAsia="ar-SA"/>
              </w:rPr>
              <w:t>Czy Zamawiający dopuści szew z igłą okrągłą z tnącym końcem (</w:t>
            </w:r>
            <w:proofErr w:type="spellStart"/>
            <w:r w:rsidRPr="00F22CCD">
              <w:rPr>
                <w:rFonts w:ascii="Arial Narrow" w:hAnsi="Arial Narrow"/>
                <w:sz w:val="22"/>
                <w:szCs w:val="22"/>
                <w:lang w:eastAsia="ar-SA"/>
              </w:rPr>
              <w:t>przyostrzona</w:t>
            </w:r>
            <w:proofErr w:type="spellEnd"/>
            <w:r w:rsidRPr="00F22CCD">
              <w:rPr>
                <w:rFonts w:ascii="Arial Narrow" w:hAnsi="Arial Narrow"/>
                <w:sz w:val="22"/>
                <w:szCs w:val="22"/>
                <w:lang w:eastAsia="ar-SA"/>
              </w:rPr>
              <w:t xml:space="preserve">), 3/8 koła bez katalogowego określenia krzywizny w stopniach i średnicy igły? </w:t>
            </w:r>
          </w:p>
          <w:p w14:paraId="75902ACC" w14:textId="77777777" w:rsidR="00F22CCD" w:rsidRDefault="00F22CCD" w:rsidP="002E4A5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22CCD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pozostawia zapisy SWZ bez zmian.</w:t>
            </w:r>
          </w:p>
          <w:p w14:paraId="3F4EA3E5" w14:textId="6536F8D7" w:rsidR="00F22CCD" w:rsidRPr="002E4A51" w:rsidRDefault="002E4A51" w:rsidP="002E4A51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21 poz. 3</w:t>
            </w:r>
          </w:p>
          <w:p w14:paraId="2656C1AA" w14:textId="77777777" w:rsidR="00F22CCD" w:rsidRPr="00F22CCD" w:rsidRDefault="00F22CCD" w:rsidP="002E4A51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F22CCD">
              <w:rPr>
                <w:rFonts w:ascii="Arial Narrow" w:hAnsi="Arial Narrow"/>
                <w:sz w:val="22"/>
                <w:szCs w:val="22"/>
                <w:lang w:eastAsia="ar-SA"/>
              </w:rPr>
              <w:t>Czy Zamawiający dopuści szew z igłą okrągłą z tnącym końcem (</w:t>
            </w:r>
            <w:proofErr w:type="spellStart"/>
            <w:r w:rsidRPr="00F22CCD">
              <w:rPr>
                <w:rFonts w:ascii="Arial Narrow" w:hAnsi="Arial Narrow"/>
                <w:sz w:val="22"/>
                <w:szCs w:val="22"/>
                <w:lang w:eastAsia="ar-SA"/>
              </w:rPr>
              <w:t>przyostrzona</w:t>
            </w:r>
            <w:proofErr w:type="spellEnd"/>
            <w:r w:rsidRPr="00F22CCD">
              <w:rPr>
                <w:rFonts w:ascii="Arial Narrow" w:hAnsi="Arial Narrow"/>
                <w:sz w:val="22"/>
                <w:szCs w:val="22"/>
                <w:lang w:eastAsia="ar-SA"/>
              </w:rPr>
              <w:t xml:space="preserve">), 3/8 koła bez katalogowego określenia krzywizny w stopniach i średnicy igły? </w:t>
            </w:r>
          </w:p>
          <w:p w14:paraId="2A54FEB6" w14:textId="77777777" w:rsidR="00F22CCD" w:rsidRDefault="00F22CCD" w:rsidP="002E4A5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22CCD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pozostawia zapisy SWZ bez zmian.</w:t>
            </w:r>
          </w:p>
          <w:p w14:paraId="7F3E27A4" w14:textId="2A6F74D9" w:rsidR="002E4A51" w:rsidRPr="002E4A51" w:rsidRDefault="002E4A51" w:rsidP="002E4A51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21 poz. 4</w:t>
            </w:r>
          </w:p>
          <w:p w14:paraId="4CDA1C51" w14:textId="77777777" w:rsidR="00F22CCD" w:rsidRPr="00F22CCD" w:rsidRDefault="00F22CCD" w:rsidP="002E4A51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F22CCD">
              <w:rPr>
                <w:rFonts w:ascii="Arial Narrow" w:hAnsi="Arial Narrow"/>
                <w:sz w:val="22"/>
                <w:szCs w:val="22"/>
                <w:lang w:eastAsia="ar-SA"/>
              </w:rPr>
              <w:t>Czy Zamawiający dopuści szew z igłą okrągłą z tnącym końcem (</w:t>
            </w:r>
            <w:proofErr w:type="spellStart"/>
            <w:r w:rsidRPr="00F22CCD">
              <w:rPr>
                <w:rFonts w:ascii="Arial Narrow" w:hAnsi="Arial Narrow"/>
                <w:sz w:val="22"/>
                <w:szCs w:val="22"/>
                <w:lang w:eastAsia="ar-SA"/>
              </w:rPr>
              <w:t>przyostrzona</w:t>
            </w:r>
            <w:proofErr w:type="spellEnd"/>
            <w:r w:rsidRPr="00F22CCD">
              <w:rPr>
                <w:rFonts w:ascii="Arial Narrow" w:hAnsi="Arial Narrow"/>
                <w:sz w:val="22"/>
                <w:szCs w:val="22"/>
                <w:lang w:eastAsia="ar-SA"/>
              </w:rPr>
              <w:t xml:space="preserve">), 3/8 koła bez katalogowego określenia krzywizny w stopniach i średnicy igły? </w:t>
            </w:r>
          </w:p>
          <w:p w14:paraId="639B71FA" w14:textId="77777777" w:rsidR="00F22CCD" w:rsidRPr="002E4A51" w:rsidRDefault="00F22CCD" w:rsidP="002E4A5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E4A51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pozostawia zapisy SWZ bez zmian.</w:t>
            </w:r>
          </w:p>
          <w:p w14:paraId="31AE6C73" w14:textId="77777777" w:rsidR="002E4A51" w:rsidRDefault="002E4A51" w:rsidP="002E4A51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E4A51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3</w:t>
            </w:r>
          </w:p>
          <w:p w14:paraId="6280368A" w14:textId="2A028DD2" w:rsidR="002E4A51" w:rsidRPr="002E4A51" w:rsidRDefault="002E4A51" w:rsidP="002E4A51">
            <w:pPr>
              <w:numPr>
                <w:ilvl w:val="0"/>
                <w:numId w:val="9"/>
              </w:numPr>
              <w:spacing w:before="60" w:after="60" w:line="360" w:lineRule="auto"/>
              <w:ind w:right="-72"/>
              <w:rPr>
                <w:rFonts w:ascii="Arial Narrow" w:hAnsi="Arial Narrow" w:cs="Arial"/>
                <w:sz w:val="22"/>
                <w:szCs w:val="22"/>
              </w:rPr>
            </w:pPr>
            <w:r w:rsidRPr="002E4A51">
              <w:rPr>
                <w:rFonts w:ascii="Arial Narrow" w:hAnsi="Arial Narrow" w:cs="Arial"/>
                <w:sz w:val="22"/>
                <w:szCs w:val="22"/>
              </w:rPr>
              <w:t>Dot. zadania 27</w:t>
            </w:r>
          </w:p>
          <w:p w14:paraId="0318F150" w14:textId="77777777" w:rsidR="002E4A51" w:rsidRDefault="002E4A51" w:rsidP="002E4A51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4A51">
              <w:rPr>
                <w:rFonts w:ascii="Arial Narrow" w:hAnsi="Arial Narrow" w:cs="Arial"/>
                <w:sz w:val="22"/>
                <w:szCs w:val="22"/>
              </w:rPr>
              <w:t>Czy Zamawiający w Zadaniu 27, dopuści Czas Całkowitego Wchłaniania (CCW) 60-90 dni, pozostałe parametry bez zmian?</w:t>
            </w:r>
          </w:p>
          <w:p w14:paraId="4A441A36" w14:textId="0C42DCC1" w:rsidR="002E4A51" w:rsidRDefault="002E4A51" w:rsidP="002E4A5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E25DA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9E25D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Tak, Zamawiający dopuszcza. </w:t>
            </w:r>
          </w:p>
          <w:p w14:paraId="667509FB" w14:textId="1C08C569" w:rsidR="00F44D2A" w:rsidRDefault="00F44D2A" w:rsidP="002E4A5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</w:p>
          <w:p w14:paraId="0DAF6029" w14:textId="77777777" w:rsidR="00F44D2A" w:rsidRDefault="00F44D2A" w:rsidP="002E4A5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2D6AF9B5" w14:textId="330CD0B4" w:rsidR="002E4A51" w:rsidRDefault="002E4A51" w:rsidP="002E4A5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4</w:t>
            </w:r>
          </w:p>
          <w:p w14:paraId="1DD0CF69" w14:textId="164282FD" w:rsidR="002E4A51" w:rsidRPr="002E4A51" w:rsidRDefault="002E4A51" w:rsidP="002E4A51">
            <w:pPr>
              <w:numPr>
                <w:ilvl w:val="0"/>
                <w:numId w:val="10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4A51">
              <w:rPr>
                <w:rFonts w:ascii="Arial Narrow" w:hAnsi="Arial Narrow" w:cs="Arial"/>
                <w:sz w:val="22"/>
                <w:szCs w:val="22"/>
              </w:rPr>
              <w:t>Dot. projektu umowy</w:t>
            </w:r>
          </w:p>
          <w:p w14:paraId="0D91BF6B" w14:textId="77777777" w:rsidR="002E4A51" w:rsidRPr="009E25DA" w:rsidRDefault="002E4A51" w:rsidP="002E4A51">
            <w:pPr>
              <w:spacing w:line="360" w:lineRule="auto"/>
              <w:ind w:left="28" w:right="-74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E4A51">
              <w:rPr>
                <w:rFonts w:ascii="Arial Narrow" w:hAnsi="Arial Narrow"/>
                <w:sz w:val="22"/>
                <w:szCs w:val="22"/>
              </w:rPr>
              <w:t xml:space="preserve">Czy Zamawiający wyrazi zgodę na to, by przekazanie prawidłowej faktury VAT za pośrednictwem Platformy Elektronicznego Fakturowania (do czego upoważniają Wykonawcę przepisy ustawy z dnia 9 listopada 2018 r. o elektronicznym fakturowaniu w zamówieniach publicznych, koncesjach na roboty budowlane lub usługi oraz partnerstwie publiczno-prywatnym) było jednoznaczne z realizacją wszystkich obowiązków Wykonawcy związanych z przekazaniem faktury do Zamawiającego? W związku z tym, czy Zamawiający odstąpi od konieczności dostawy towaru wraz z fakturą / w przypadku dołączenia dokumentu WZ - przesłania faktury w ciągu 24h pocztą kurierską? Wykonawca kieruje powyższe pytanie w odniesieniu do okresu poprzedzającego wejście w </w:t>
            </w:r>
            <w:r w:rsidRPr="009E25DA">
              <w:rPr>
                <w:rFonts w:ascii="Arial Narrow" w:hAnsi="Arial Narrow"/>
                <w:sz w:val="22"/>
                <w:szCs w:val="22"/>
              </w:rPr>
              <w:t xml:space="preserve">życie obowiązkowego Krajowego Systemu e-Faktur. </w:t>
            </w:r>
          </w:p>
          <w:p w14:paraId="16FB7CD7" w14:textId="248D2FF7" w:rsidR="00841B25" w:rsidRDefault="002E4A51" w:rsidP="00841B25">
            <w:pPr>
              <w:autoSpaceDN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25D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Odpowiedź: </w:t>
            </w:r>
            <w:r w:rsidR="009E25DA" w:rsidRPr="009E25D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Zamawiający odstępuje od konieczności dostawy towaru wraz z fakturą wyłącznie </w:t>
            </w:r>
            <w:r w:rsidR="00155CF7">
              <w:rPr>
                <w:rFonts w:ascii="Arial Narrow" w:hAnsi="Arial Narrow"/>
                <w:b/>
                <w:bCs/>
                <w:sz w:val="22"/>
                <w:szCs w:val="22"/>
              </w:rPr>
              <w:br/>
            </w:r>
            <w:r w:rsidR="009E25DA" w:rsidRPr="009E25DA">
              <w:rPr>
                <w:rFonts w:ascii="Arial Narrow" w:hAnsi="Arial Narrow"/>
                <w:b/>
                <w:bCs/>
                <w:sz w:val="22"/>
                <w:szCs w:val="22"/>
              </w:rPr>
              <w:t>w przypadku dołączenia dokumentu WZ</w:t>
            </w:r>
            <w:r w:rsidR="009E25D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. </w:t>
            </w:r>
            <w:r w:rsidR="00841B25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Zamawiający w projekcie umowy w § 2 dodaje ust. 12 </w:t>
            </w:r>
            <w:r w:rsidR="00841B25">
              <w:rPr>
                <w:rFonts w:ascii="Arial Narrow" w:hAnsi="Arial Narrow"/>
                <w:b/>
                <w:bCs/>
                <w:sz w:val="22"/>
                <w:szCs w:val="22"/>
              </w:rPr>
              <w:br/>
              <w:t xml:space="preserve">o brzmieniu:  </w:t>
            </w:r>
            <w:r w:rsidR="00841B25" w:rsidRPr="00841B25">
              <w:rPr>
                <w:rFonts w:ascii="Arial Narrow" w:hAnsi="Arial Narrow"/>
                <w:b/>
                <w:bCs/>
                <w:sz w:val="22"/>
                <w:szCs w:val="22"/>
              </w:rPr>
              <w:t>Wykonawca jest zobowiązany do wystawienia faktury zgodnie z obowiązującymi go przepisami i powiadomienia Zamawiającego o zmianach w tym zakresie, w szczególności o rozpoczęciu wystawiania faktur w Krajowym Systemie e-Faktur (</w:t>
            </w:r>
            <w:proofErr w:type="spellStart"/>
            <w:r w:rsidR="00841B25" w:rsidRPr="00841B25">
              <w:rPr>
                <w:rFonts w:ascii="Arial Narrow" w:hAnsi="Arial Narrow"/>
                <w:b/>
                <w:bCs/>
                <w:sz w:val="22"/>
                <w:szCs w:val="22"/>
              </w:rPr>
              <w:t>KSeF</w:t>
            </w:r>
            <w:proofErr w:type="spellEnd"/>
            <w:r w:rsidR="00841B25" w:rsidRPr="00841B25">
              <w:rPr>
                <w:rFonts w:ascii="Arial Narrow" w:hAnsi="Arial Narrow"/>
                <w:b/>
                <w:bCs/>
                <w:sz w:val="22"/>
                <w:szCs w:val="22"/>
              </w:rPr>
              <w:t>).</w:t>
            </w:r>
          </w:p>
          <w:p w14:paraId="477DD48B" w14:textId="153011B4" w:rsidR="002E4A51" w:rsidRPr="002E4A51" w:rsidRDefault="002E4A51" w:rsidP="00841B25">
            <w:pPr>
              <w:numPr>
                <w:ilvl w:val="0"/>
                <w:numId w:val="10"/>
              </w:numPr>
              <w:spacing w:before="120" w:line="360" w:lineRule="auto"/>
              <w:ind w:left="385" w:right="-74" w:hanging="3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E4A51">
              <w:rPr>
                <w:rFonts w:ascii="Arial Narrow" w:hAnsi="Arial Narrow"/>
                <w:sz w:val="22"/>
                <w:szCs w:val="22"/>
              </w:rPr>
              <w:t>Dot. projektu umowy</w:t>
            </w:r>
          </w:p>
          <w:p w14:paraId="2E523E51" w14:textId="3627735C" w:rsidR="002E4A51" w:rsidRPr="002E4A51" w:rsidRDefault="002E4A51" w:rsidP="002E4A51">
            <w:pPr>
              <w:spacing w:line="360" w:lineRule="auto"/>
              <w:ind w:left="28"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E4A51">
              <w:rPr>
                <w:rFonts w:ascii="Arial Narrow" w:hAnsi="Arial Narrow"/>
                <w:sz w:val="22"/>
                <w:szCs w:val="22"/>
              </w:rPr>
              <w:t xml:space="preserve">Czy Zamawiający mógłby potwierdzić, że zmiana wynagrodzenia Wykonawcy zgodnie z § 11 projektu umowy (zarówno w przypadku podwyższenia, jak i obniżenia wynagrodzenia Wykonawcy) następuje za zgodną wolą stron poprzez podpisanie stosownego aneksu do umowy? </w:t>
            </w:r>
          </w:p>
          <w:p w14:paraId="58F710DB" w14:textId="2311B713" w:rsidR="002E4A51" w:rsidRDefault="002E4A51" w:rsidP="002E4A51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841B25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Odpowiedź: </w:t>
            </w:r>
            <w:r w:rsidR="00841B25" w:rsidRPr="00841B25">
              <w:rPr>
                <w:rFonts w:ascii="Arial Narrow" w:hAnsi="Arial Narrow"/>
                <w:b/>
                <w:bCs/>
                <w:sz w:val="22"/>
                <w:szCs w:val="22"/>
              </w:rPr>
              <w:t>Zamawiający</w:t>
            </w:r>
            <w:r w:rsidR="00841B25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potwierdza. </w:t>
            </w:r>
          </w:p>
          <w:p w14:paraId="3B062B5B" w14:textId="43D2DA5D" w:rsidR="002E4A51" w:rsidRPr="002E4A51" w:rsidRDefault="002E4A51" w:rsidP="002E4A51">
            <w:pPr>
              <w:numPr>
                <w:ilvl w:val="0"/>
                <w:numId w:val="10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E4A51">
              <w:rPr>
                <w:rFonts w:ascii="Arial Narrow" w:hAnsi="Arial Narrow"/>
                <w:sz w:val="22"/>
                <w:szCs w:val="22"/>
              </w:rPr>
              <w:t>Dot. projektu umowy</w:t>
            </w:r>
          </w:p>
          <w:p w14:paraId="61337C01" w14:textId="77777777" w:rsidR="002E4A51" w:rsidRDefault="002E4A51" w:rsidP="002E4A51">
            <w:pPr>
              <w:spacing w:line="360" w:lineRule="auto"/>
              <w:ind w:left="28"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E4A51">
              <w:rPr>
                <w:rFonts w:ascii="Arial Narrow" w:hAnsi="Arial Narrow"/>
                <w:sz w:val="22"/>
                <w:szCs w:val="22"/>
              </w:rPr>
              <w:t xml:space="preserve">Czy Zamawiający wyrazi zgodę na modyfikację § 8 ust. 3 i 4 projektu umowy poprzez nadanie mu następującego brzmienia: </w:t>
            </w:r>
          </w:p>
          <w:p w14:paraId="7C7D5A17" w14:textId="403F8DE6" w:rsidR="002E4A51" w:rsidRDefault="002E4A51" w:rsidP="002E4A51">
            <w:pPr>
              <w:spacing w:line="360" w:lineRule="auto"/>
              <w:ind w:left="28"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E4A51">
              <w:rPr>
                <w:rFonts w:ascii="Arial Narrow" w:hAnsi="Arial Narrow"/>
                <w:sz w:val="22"/>
                <w:szCs w:val="22"/>
              </w:rPr>
              <w:t xml:space="preserve">3. W przypadku zwłoki w dostawach towaru ponad termin określony w § 2 ust. 1, Zamawiający ma prawo po uprzednim zawiadomieniu faxem lub e-mailem Wykonawcy zakupić towar na rynku oraz może odmówić przyjęcia spóźnionej dostawy. Wykonawca w takim wypadku zobowiązany jest do pokrycia ewentualnej różnicy pomiędzy cenami wynikającymi z niniejszej umowy, a cenami towarów zakupionych przez Zamawiającego. </w:t>
            </w:r>
          </w:p>
          <w:p w14:paraId="14FF018B" w14:textId="6FF623F5" w:rsidR="002E4A51" w:rsidRPr="002E4A51" w:rsidRDefault="002E4A51" w:rsidP="002E4A51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E4A51">
              <w:rPr>
                <w:rFonts w:ascii="Arial Narrow" w:hAnsi="Arial Narrow"/>
                <w:sz w:val="22"/>
                <w:szCs w:val="22"/>
              </w:rPr>
              <w:t>4. W przypadku zwłoki w wymianie towaru wadliwego na towar bez wad ponad termin określony w § 2 ust. 9 umowy, Zamawiający ma prawo po uprzednim zawiadomieniu Wykonawcy faxem lub e-mailem zakupić towar na rynku oraz może odmówić przyjęcia towaru wolnego od wad. Wykonawca w takim wypadku zobowiązany jest do pokrycia ewentualnej różnicy pomiędzy cenami wynikającymi z niniejszej umowy, a cenami towarów zakupionych przez Zamawiającego.</w:t>
            </w:r>
          </w:p>
          <w:p w14:paraId="0B1C28C2" w14:textId="77777777" w:rsidR="002E4A51" w:rsidRDefault="002E4A51" w:rsidP="002E4A51">
            <w:pPr>
              <w:spacing w:line="360" w:lineRule="auto"/>
              <w:ind w:left="28"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E4A51">
              <w:rPr>
                <w:rFonts w:ascii="Arial Narrow" w:hAnsi="Arial Narrow"/>
                <w:sz w:val="22"/>
                <w:szCs w:val="22"/>
              </w:rPr>
              <w:t xml:space="preserve">Wykonawca nadmienia, iż szkoda Zamawiającego wynikająca z wykonania zastępczego to de facto dodatkowy koszt, jaki Zamawiający musiałby ponieść w przypadku zakupu asortymentu od podmiotu trzeciego powyżej ceny zastrzeżonej w Umowie. Wykonawca standardowo naprawia przedmiotową szkodę poprzez zwrot różnicy w cenie zapłaconej podmiotowi trzeciemu a cenie zastrzeżonej w Umowie. </w:t>
            </w:r>
          </w:p>
          <w:p w14:paraId="33D28B67" w14:textId="3F1D09DB" w:rsidR="002E4A51" w:rsidRDefault="002E4A51" w:rsidP="00253473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44D2A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 xml:space="preserve">Odpowiedź: </w:t>
            </w:r>
            <w:r w:rsidR="00A17F33" w:rsidRPr="00F44D2A">
              <w:rPr>
                <w:rFonts w:ascii="Arial Narrow" w:hAnsi="Arial Narrow"/>
                <w:b/>
                <w:bCs/>
                <w:sz w:val="22"/>
                <w:szCs w:val="22"/>
              </w:rPr>
              <w:t>Zamawiający</w:t>
            </w:r>
            <w:r w:rsidR="00A17F33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pozostawia zapisy projektu umowy bez zmian. </w:t>
            </w:r>
          </w:p>
          <w:p w14:paraId="405D6C41" w14:textId="663CA059" w:rsidR="002E4A51" w:rsidRPr="002E4A51" w:rsidRDefault="002E4A51" w:rsidP="002E4A51">
            <w:pPr>
              <w:numPr>
                <w:ilvl w:val="0"/>
                <w:numId w:val="10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projektu umowy</w:t>
            </w:r>
          </w:p>
          <w:p w14:paraId="322E95C8" w14:textId="3EE05438" w:rsidR="002E4A51" w:rsidRDefault="002E4A51" w:rsidP="002E4A51">
            <w:pPr>
              <w:spacing w:line="360" w:lineRule="auto"/>
              <w:ind w:left="28"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E4A51">
              <w:rPr>
                <w:rFonts w:ascii="Arial Narrow" w:hAnsi="Arial Narrow"/>
                <w:sz w:val="22"/>
                <w:szCs w:val="22"/>
              </w:rPr>
              <w:t xml:space="preserve">Czy Zamawiający wyrazi zgodę na modyfikację § 8 ust. 1 projektu umowy poprzez nadanie mu następującego brzmienia: 1. Wykonawca zapłaci Zamawiającemu kary umowne: 1) 10 % wartości brutto niezrealizowanej części umowy za odstąpienie od umowy przez którąkolwiek ze stron z przyczyn leżących po stronie Wykonawcy. Podstawą do określenia wartości niezrealizowanej umowy będzie różnica pomiędzy ilościami podanymi w załączniku nr 1 do umowy, a ilościami faktycznie zrealizowanych dostaw, 2) 0,2 % wartości brutto niedostarczonej partii towaru - za każdy rozpoczęty dzień zwłoki w dostawie w stosunku do terminu określonego w § 2 ust. 1; 3) 0,2 % wartości brutto reklamowanej partii towaru za każdy rozpoczęty dzień zwłoki w rozpatrzeniu reklamacji w stosunku do terminu określonego w § 2 ust. 9, 4) 0,2 % wartości brutto reklamowanej partii towaru - za każdy rozpoczęty dzień zwłoki w wymianie towaru na wolny od wad w stosunku do terminu określonego w § 2 ust. 9. 5) 0,5% wynagrodzenia brutto, za każdy przypadek naruszenia w przypadku niedokonania zapłaty lub nieterminowej zapłaty wynagrodzenia należnego podwykonawcom z tytułu zmiany wysokości wynagrodzenia, o której mowa w § 11 ust. 5 umowy. Pragniemy nadmienić, że kara umowna w głównej mierze powinna realizować funkcję stymulacyjną i prewencyjną. Należy pamiętać, żeby Zamawiający nie nadużył środka motywującego wykonawcę, bowiem jak stwierdziła KIO w wyroku z dnia 19 lutego 2010 r., sygn. akt: 1839/09: „Z karą rażąco wygórowaną mamy do czynienia, gdy jej wysokość przekracza granice motywacji wykonawcy do realizacji zamówienia i stanowi przyczynek dla zamawiającego do wzbogacenia się. </w:t>
            </w:r>
          </w:p>
          <w:p w14:paraId="2E730581" w14:textId="61C3BD15" w:rsidR="002E4A51" w:rsidRDefault="002E4A51" w:rsidP="00253473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44D2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Odpowiedź: </w:t>
            </w:r>
            <w:r w:rsidR="00F44D2A" w:rsidRPr="00F44D2A">
              <w:rPr>
                <w:rFonts w:ascii="Arial Narrow" w:hAnsi="Arial Narrow"/>
                <w:b/>
                <w:bCs/>
                <w:sz w:val="22"/>
                <w:szCs w:val="22"/>
              </w:rPr>
              <w:t>Zamawiający</w:t>
            </w:r>
            <w:r w:rsidR="00F44D2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pozostawia zapisy projektu umowy bez zmian.</w:t>
            </w:r>
          </w:p>
          <w:p w14:paraId="2A68A2EB" w14:textId="7DF5209A" w:rsidR="002E4A51" w:rsidRPr="00047B97" w:rsidRDefault="002E4A51" w:rsidP="00047B97">
            <w:pPr>
              <w:numPr>
                <w:ilvl w:val="0"/>
                <w:numId w:val="10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47B97">
              <w:rPr>
                <w:rFonts w:ascii="Arial Narrow" w:hAnsi="Arial Narrow"/>
                <w:sz w:val="22"/>
                <w:szCs w:val="22"/>
              </w:rPr>
              <w:t>Dot. zadania 17 poz. 3</w:t>
            </w:r>
          </w:p>
          <w:p w14:paraId="1317EF45" w14:textId="65F3CA35" w:rsidR="00047B97" w:rsidRDefault="002E4A51" w:rsidP="00047B97">
            <w:pPr>
              <w:spacing w:line="360" w:lineRule="auto"/>
              <w:ind w:left="28"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47B97">
              <w:rPr>
                <w:rFonts w:ascii="Arial Narrow" w:hAnsi="Arial Narrow"/>
                <w:sz w:val="22"/>
                <w:szCs w:val="22"/>
              </w:rPr>
              <w:t xml:space="preserve">Czy Zamawiający dopuści produkt w opakowaniach handlowych 36 szt. z zachowaniem ogólnej wymaganej ilości i przeliczeniem do pełnych opakowań handlowych? </w:t>
            </w:r>
          </w:p>
          <w:p w14:paraId="7D0CCADB" w14:textId="3DE9E241" w:rsidR="00047B97" w:rsidRDefault="00047B97" w:rsidP="00047B97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Odpowiedź: Zamawiający dopuszcza.</w:t>
            </w:r>
          </w:p>
          <w:p w14:paraId="62D4646F" w14:textId="286A9903" w:rsidR="00047B97" w:rsidRPr="00047B97" w:rsidRDefault="00047B97" w:rsidP="00047B97">
            <w:pPr>
              <w:numPr>
                <w:ilvl w:val="0"/>
                <w:numId w:val="10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47B97">
              <w:rPr>
                <w:rFonts w:ascii="Arial Narrow" w:hAnsi="Arial Narrow"/>
                <w:sz w:val="22"/>
                <w:szCs w:val="22"/>
              </w:rPr>
              <w:t>Dot. zadania 23 poz. 1 i 12</w:t>
            </w:r>
          </w:p>
          <w:p w14:paraId="113E1A1E" w14:textId="77777777" w:rsidR="00047B97" w:rsidRDefault="002E4A51" w:rsidP="00047B97">
            <w:pPr>
              <w:spacing w:line="360" w:lineRule="auto"/>
              <w:ind w:left="28"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47B97">
              <w:rPr>
                <w:rFonts w:ascii="Arial Narrow" w:hAnsi="Arial Narrow"/>
                <w:sz w:val="22"/>
                <w:szCs w:val="22"/>
              </w:rPr>
              <w:t xml:space="preserve">Czy Zamawiający dopuści produkt w opakowaniach handlowych 36 szt. z zachowaniem ogólnej wymaganej ilości i przeliczeniem do pełnych opakowań handlowych? </w:t>
            </w:r>
          </w:p>
          <w:p w14:paraId="389BA445" w14:textId="332B2176" w:rsidR="00047B97" w:rsidRDefault="00047B97" w:rsidP="00047B97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Odpowiedź: Zamawiający dopuszcza.</w:t>
            </w:r>
          </w:p>
          <w:p w14:paraId="7C1BFCB2" w14:textId="693DDDE6" w:rsidR="00047B97" w:rsidRPr="00047B97" w:rsidRDefault="00047B97" w:rsidP="00047B97">
            <w:pPr>
              <w:numPr>
                <w:ilvl w:val="0"/>
                <w:numId w:val="10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47B97">
              <w:rPr>
                <w:rFonts w:ascii="Arial Narrow" w:hAnsi="Arial Narrow"/>
                <w:sz w:val="22"/>
                <w:szCs w:val="22"/>
              </w:rPr>
              <w:t>Dot. zadania 28 poz. 1</w:t>
            </w:r>
          </w:p>
          <w:p w14:paraId="694A5493" w14:textId="0576BC0A" w:rsidR="00F22CCD" w:rsidRDefault="002E4A51" w:rsidP="00047B97">
            <w:pPr>
              <w:spacing w:line="360" w:lineRule="auto"/>
              <w:ind w:left="28"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47B97">
              <w:rPr>
                <w:rFonts w:ascii="Arial Narrow" w:hAnsi="Arial Narrow"/>
                <w:sz w:val="22"/>
                <w:szCs w:val="22"/>
              </w:rPr>
              <w:t>Czy Zamawiający dopuści w igłę o średnicy 152 µ, zamiast 162 µ, pozostałe parametry bez zmian?</w:t>
            </w:r>
          </w:p>
          <w:p w14:paraId="217CD75F" w14:textId="4C6C07D4" w:rsidR="00047B97" w:rsidRDefault="00047B97" w:rsidP="00047B97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44D2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Odpowiedź: </w:t>
            </w:r>
            <w:r w:rsidR="00F44D2A" w:rsidRPr="00F44D2A">
              <w:rPr>
                <w:rFonts w:ascii="Arial Narrow" w:hAnsi="Arial Narrow"/>
                <w:b/>
                <w:bCs/>
                <w:sz w:val="22"/>
                <w:szCs w:val="22"/>
              </w:rPr>
              <w:t>Zamawiający</w:t>
            </w:r>
            <w:r w:rsidR="00F44D2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dopuszcza</w:t>
            </w:r>
            <w:r w:rsidR="00F44D2A" w:rsidRPr="0021546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="00F44D2A" w:rsidRPr="0021546F">
              <w:rPr>
                <w:rFonts w:ascii="Arial Narrow" w:hAnsi="Arial Narrow" w:cs="Arial"/>
                <w:b/>
                <w:bCs/>
                <w:sz w:val="22"/>
                <w:szCs w:val="22"/>
              </w:rPr>
              <w:t>przy zachowaniu pozostałych wymogów określonych</w:t>
            </w:r>
            <w:r w:rsidR="00F44D2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="00F44D2A" w:rsidRPr="0021546F">
              <w:rPr>
                <w:rFonts w:ascii="Arial Narrow" w:hAnsi="Arial Narrow" w:cs="Arial"/>
                <w:b/>
                <w:bCs/>
                <w:sz w:val="22"/>
                <w:szCs w:val="22"/>
              </w:rPr>
              <w:t>w SWZ.</w:t>
            </w:r>
          </w:p>
          <w:p w14:paraId="1DEEC1DB" w14:textId="024B22DC" w:rsidR="00047B97" w:rsidRDefault="00047B97" w:rsidP="00047B97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Pytanie nr 5</w:t>
            </w:r>
          </w:p>
          <w:p w14:paraId="3EBF0475" w14:textId="7C9208CA" w:rsidR="00047B97" w:rsidRPr="00047B97" w:rsidRDefault="00047B97" w:rsidP="00047B97">
            <w:pPr>
              <w:numPr>
                <w:ilvl w:val="0"/>
                <w:numId w:val="11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47B97">
              <w:rPr>
                <w:rFonts w:ascii="Arial Narrow" w:hAnsi="Arial Narrow"/>
                <w:sz w:val="22"/>
                <w:szCs w:val="22"/>
              </w:rPr>
              <w:t>Dot. zadania 6 poz. 2</w:t>
            </w:r>
          </w:p>
          <w:p w14:paraId="0B1CF0D7" w14:textId="23B1C0A7" w:rsidR="00047B97" w:rsidRDefault="00047B97" w:rsidP="00047B97">
            <w:pPr>
              <w:spacing w:line="360" w:lineRule="auto"/>
              <w:ind w:left="28" w:right="-74"/>
              <w:jc w:val="both"/>
              <w:rPr>
                <w:rFonts w:ascii="Arial Narrow" w:hAnsi="Arial Narrow"/>
                <w:sz w:val="22"/>
                <w:szCs w:val="22"/>
                <w:shd w:val="clear" w:color="auto" w:fill="FFFFFF"/>
              </w:rPr>
            </w:pPr>
            <w:r w:rsidRPr="00047B97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W związku z wycofaniem z produkcji nici na igle 26 mm prosimy Zamawiającego o dopuszczenie w zadaniu 6 poz.2 nitki na igle okrągłej wzmocnionej 27 mm z nitką 0 75 cm. </w:t>
            </w:r>
          </w:p>
          <w:p w14:paraId="6F92188A" w14:textId="3F5E312C" w:rsidR="00047B97" w:rsidRDefault="00047B97" w:rsidP="00047B9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E30C3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 xml:space="preserve">Odpowiedź: </w:t>
            </w:r>
            <w:r w:rsidRPr="002E30C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SWZ bez zmian.</w:t>
            </w:r>
          </w:p>
          <w:p w14:paraId="2E0177E1" w14:textId="47720A3D" w:rsidR="00047B97" w:rsidRPr="00047B97" w:rsidRDefault="00047B97" w:rsidP="00047B97">
            <w:pPr>
              <w:numPr>
                <w:ilvl w:val="0"/>
                <w:numId w:val="11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47B97">
              <w:rPr>
                <w:rFonts w:ascii="Arial Narrow" w:hAnsi="Arial Narrow"/>
                <w:sz w:val="22"/>
                <w:szCs w:val="22"/>
              </w:rPr>
              <w:t>Dot. zadania 11 poz. 1</w:t>
            </w:r>
          </w:p>
          <w:p w14:paraId="4C657D31" w14:textId="77777777" w:rsidR="00047B97" w:rsidRDefault="00047B97" w:rsidP="00047B97">
            <w:pPr>
              <w:spacing w:line="360" w:lineRule="auto"/>
              <w:ind w:left="28" w:right="-74"/>
              <w:jc w:val="both"/>
              <w:rPr>
                <w:rFonts w:ascii="Arial Narrow" w:hAnsi="Arial Narrow"/>
                <w:sz w:val="22"/>
                <w:szCs w:val="22"/>
                <w:shd w:val="clear" w:color="auto" w:fill="FFFFFF"/>
              </w:rPr>
            </w:pPr>
            <w:r w:rsidRPr="00047B97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W związku z wycofaniem z produkcji poliestrowej plecionki 3-0 o długości 250 cm prosimy Zamawiającego o dopuszczenie plecionki poliestrowej 3-0 przyciętej o długości 6x45 cm </w:t>
            </w:r>
          </w:p>
          <w:p w14:paraId="7E3B5BB6" w14:textId="23244CB3" w:rsidR="00047B97" w:rsidRDefault="00047B97" w:rsidP="00047B97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  <w:shd w:val="clear" w:color="auto" w:fill="FFFFFF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  <w:shd w:val="clear" w:color="auto" w:fill="FFFFFF"/>
              </w:rPr>
              <w:t xml:space="preserve">Odpowiedź: Zamawiający dopuszcza. </w:t>
            </w:r>
          </w:p>
          <w:p w14:paraId="714E5A41" w14:textId="47B68558" w:rsidR="00047B97" w:rsidRPr="00D15C59" w:rsidRDefault="00047B97" w:rsidP="00D15C59">
            <w:pPr>
              <w:numPr>
                <w:ilvl w:val="0"/>
                <w:numId w:val="11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/>
                <w:sz w:val="22"/>
                <w:szCs w:val="22"/>
                <w:shd w:val="clear" w:color="auto" w:fill="FFFFFF"/>
              </w:rPr>
            </w:pPr>
            <w:r w:rsidRPr="00D15C59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Dot. zadania 11 poz. 1</w:t>
            </w:r>
          </w:p>
          <w:p w14:paraId="436D7E53" w14:textId="77777777" w:rsidR="00D15C59" w:rsidRDefault="00047B97" w:rsidP="00D15C59">
            <w:pPr>
              <w:spacing w:line="360" w:lineRule="auto"/>
              <w:ind w:left="28" w:right="-74"/>
              <w:jc w:val="both"/>
              <w:rPr>
                <w:rFonts w:ascii="Arial Narrow" w:hAnsi="Arial Narrow"/>
                <w:sz w:val="22"/>
                <w:szCs w:val="22"/>
                <w:shd w:val="clear" w:color="auto" w:fill="FFFFFF"/>
              </w:rPr>
            </w:pPr>
            <w:r w:rsidRPr="00D15C59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W związku z wycofaniem z produkcji poliestrowej plecionki 3-0 o długości 250 cm prosimy Zamawiającego o dopuszczenie plecionki jedwabnej 3-0 o długości 250 cm. </w:t>
            </w:r>
          </w:p>
          <w:p w14:paraId="173C5830" w14:textId="595737E0" w:rsidR="00D15C59" w:rsidRDefault="00D15C59" w:rsidP="00D15C59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  <w:shd w:val="clear" w:color="auto" w:fill="FFFFFF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  <w:shd w:val="clear" w:color="auto" w:fill="FFFFFF"/>
              </w:rPr>
              <w:t xml:space="preserve">Odpowiedź: Zamawiający nie dopuszcza. </w:t>
            </w:r>
          </w:p>
          <w:p w14:paraId="3A8AE3E0" w14:textId="0AAB2254" w:rsidR="00D15C59" w:rsidRPr="00D15C59" w:rsidRDefault="00D15C59" w:rsidP="00D15C59">
            <w:pPr>
              <w:numPr>
                <w:ilvl w:val="0"/>
                <w:numId w:val="11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/>
                <w:sz w:val="22"/>
                <w:szCs w:val="22"/>
                <w:shd w:val="clear" w:color="auto" w:fill="FFFFFF"/>
              </w:rPr>
            </w:pPr>
            <w:r w:rsidRPr="00D15C59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Dot. zadania 11 poz. 5</w:t>
            </w:r>
          </w:p>
          <w:p w14:paraId="706D6A3D" w14:textId="77777777" w:rsidR="00D15C59" w:rsidRPr="00D15C59" w:rsidRDefault="00047B97" w:rsidP="00D15C59">
            <w:pPr>
              <w:spacing w:line="360" w:lineRule="auto"/>
              <w:ind w:left="28" w:right="-74"/>
              <w:jc w:val="both"/>
              <w:rPr>
                <w:rFonts w:ascii="Arial Narrow" w:hAnsi="Arial Narrow"/>
                <w:sz w:val="22"/>
                <w:szCs w:val="22"/>
                <w:shd w:val="clear" w:color="auto" w:fill="FFFFFF"/>
              </w:rPr>
            </w:pPr>
            <w:r w:rsidRPr="00D15C59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Prosimy Zamawiającego o dopuszczenie w zadaniu 11 poz.5 plecionki o długości 300 cm. </w:t>
            </w:r>
          </w:p>
          <w:p w14:paraId="486B083E" w14:textId="77777777" w:rsidR="00D15C59" w:rsidRDefault="00D15C59" w:rsidP="00D15C59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  <w:shd w:val="clear" w:color="auto" w:fill="FFFFFF"/>
              </w:rPr>
            </w:pPr>
            <w:r w:rsidRPr="00D15C59">
              <w:rPr>
                <w:rFonts w:ascii="Arial Narrow" w:hAnsi="Arial Narrow"/>
                <w:b/>
                <w:bCs/>
                <w:sz w:val="22"/>
                <w:szCs w:val="22"/>
                <w:shd w:val="clear" w:color="auto" w:fill="FFFFFF"/>
              </w:rPr>
              <w:t xml:space="preserve">Odpowiedź: Zamawiający dopuszcza. </w:t>
            </w:r>
          </w:p>
          <w:p w14:paraId="231E51AB" w14:textId="2629FD91" w:rsidR="00D15C59" w:rsidRPr="00D15C59" w:rsidRDefault="00D15C59" w:rsidP="00D15C59">
            <w:pPr>
              <w:numPr>
                <w:ilvl w:val="0"/>
                <w:numId w:val="11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/>
                <w:sz w:val="22"/>
                <w:szCs w:val="22"/>
                <w:shd w:val="clear" w:color="auto" w:fill="FFFFFF"/>
              </w:rPr>
            </w:pPr>
            <w:r w:rsidRPr="00D15C59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Dot. zadania 18 poz. 3</w:t>
            </w:r>
          </w:p>
          <w:p w14:paraId="02CAF52D" w14:textId="77777777" w:rsidR="00D15C59" w:rsidRPr="00D15C59" w:rsidRDefault="00047B97" w:rsidP="00D15C59">
            <w:pPr>
              <w:spacing w:line="360" w:lineRule="auto"/>
              <w:ind w:left="28" w:right="-74"/>
              <w:jc w:val="both"/>
              <w:rPr>
                <w:rFonts w:ascii="Arial Narrow" w:hAnsi="Arial Narrow"/>
                <w:sz w:val="22"/>
                <w:szCs w:val="22"/>
                <w:shd w:val="clear" w:color="auto" w:fill="FFFFFF"/>
              </w:rPr>
            </w:pPr>
            <w:r w:rsidRPr="00D15C59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W związku z wycofaniem z produkcji nici wskazanej w SWZ w zadaniu 18 poz.3 prosimy Zamawiającego o dopuszczenie nici na igle podwójnej ½ koła 16 mm z nitką 5-0 90 cm</w:t>
            </w:r>
          </w:p>
          <w:p w14:paraId="2BF841B8" w14:textId="77777777" w:rsidR="00D15C59" w:rsidRDefault="00D15C59" w:rsidP="00D15C59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  <w:shd w:val="clear" w:color="auto" w:fill="FFFFFF"/>
              </w:rPr>
            </w:pPr>
            <w:r w:rsidRPr="00D15C59">
              <w:rPr>
                <w:rFonts w:ascii="Arial Narrow" w:hAnsi="Arial Narrow"/>
                <w:b/>
                <w:bCs/>
                <w:sz w:val="22"/>
                <w:szCs w:val="22"/>
                <w:shd w:val="clear" w:color="auto" w:fill="FFFFFF"/>
              </w:rPr>
              <w:t xml:space="preserve">Odpowiedź: Zamawiający dopuszcza. </w:t>
            </w:r>
          </w:p>
          <w:p w14:paraId="1F88FFB7" w14:textId="3A31B644" w:rsidR="00D15C59" w:rsidRPr="00D15C59" w:rsidRDefault="00D15C59" w:rsidP="00D15C59">
            <w:pPr>
              <w:numPr>
                <w:ilvl w:val="0"/>
                <w:numId w:val="11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/>
                <w:sz w:val="22"/>
                <w:szCs w:val="22"/>
                <w:shd w:val="clear" w:color="auto" w:fill="FFFFFF"/>
              </w:rPr>
            </w:pPr>
            <w:r w:rsidRPr="00D15C59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Dot. zadania 20 poz. 4</w:t>
            </w:r>
          </w:p>
          <w:p w14:paraId="65666924" w14:textId="329B8EAA" w:rsidR="00047B97" w:rsidRPr="00D15C59" w:rsidRDefault="00047B97" w:rsidP="00D15C59">
            <w:pPr>
              <w:spacing w:line="360" w:lineRule="auto"/>
              <w:ind w:left="28"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5C59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W związku z wycofaniem z produkcji nici na igle 26 mm prosimy </w:t>
            </w:r>
            <w:r w:rsidR="00D15C59" w:rsidRPr="00D15C59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Zamawiającego</w:t>
            </w:r>
            <w:r w:rsidRPr="00D15C59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o dopuszczenie w zadaniu 20 poz.4 nitki na igle okrągłej wzmocnionej 27 mm z nitką 0 75 cm.</w:t>
            </w:r>
          </w:p>
          <w:p w14:paraId="4FB42533" w14:textId="77777777" w:rsidR="00D15C59" w:rsidRDefault="00D15C59" w:rsidP="00D15C59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  <w:shd w:val="clear" w:color="auto" w:fill="FFFFFF"/>
              </w:rPr>
            </w:pPr>
            <w:r w:rsidRPr="00D15C59">
              <w:rPr>
                <w:rFonts w:ascii="Arial Narrow" w:hAnsi="Arial Narrow"/>
                <w:b/>
                <w:bCs/>
                <w:sz w:val="22"/>
                <w:szCs w:val="22"/>
                <w:shd w:val="clear" w:color="auto" w:fill="FFFFFF"/>
              </w:rPr>
              <w:t xml:space="preserve">Odpowiedź: Zamawiający dopuszcza. </w:t>
            </w:r>
          </w:p>
          <w:p w14:paraId="010314A2" w14:textId="5631F08B" w:rsidR="00D15C59" w:rsidRDefault="00D15C59" w:rsidP="00D15C59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  <w:shd w:val="clear" w:color="auto" w:fill="FFFFFF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  <w:shd w:val="clear" w:color="auto" w:fill="FFFFFF"/>
              </w:rPr>
              <w:t>Pytanie nr 6</w:t>
            </w:r>
          </w:p>
          <w:p w14:paraId="5CA5A333" w14:textId="77777777" w:rsidR="00C437FE" w:rsidRPr="00D15C59" w:rsidRDefault="00D15C59" w:rsidP="00D15C59">
            <w:pPr>
              <w:numPr>
                <w:ilvl w:val="0"/>
                <w:numId w:val="12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/>
                <w:sz w:val="22"/>
                <w:szCs w:val="22"/>
                <w:shd w:val="clear" w:color="auto" w:fill="FFFFFF"/>
              </w:rPr>
            </w:pPr>
            <w:r w:rsidRPr="00D15C59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Dot. projektu umowy </w:t>
            </w:r>
          </w:p>
          <w:p w14:paraId="55EA4E40" w14:textId="77777777" w:rsidR="00D15C59" w:rsidRPr="00D15C59" w:rsidRDefault="00D15C59" w:rsidP="00D15C59">
            <w:pPr>
              <w:spacing w:line="360" w:lineRule="auto"/>
              <w:jc w:val="both"/>
              <w:rPr>
                <w:rFonts w:ascii="Arial Narrow" w:hAnsi="Arial Narrow" w:cs="Segoe UI Light"/>
                <w:sz w:val="22"/>
                <w:szCs w:val="22"/>
              </w:rPr>
            </w:pPr>
            <w:r w:rsidRPr="00D15C59">
              <w:rPr>
                <w:rFonts w:ascii="Arial Narrow" w:hAnsi="Arial Narrow" w:cs="Segoe UI Light"/>
                <w:sz w:val="22"/>
                <w:szCs w:val="22"/>
              </w:rPr>
              <w:t>Zwracamy się z prośbą o umieszczenie w umowie zapisu dotyczycącego minimum logistycznego tj. Zamawiający będzie składał zamówienie według bieżących potrzeb, przy czym wartość zamówienia jednostkowego nie powinna być niższa niż 500 zł netto?</w:t>
            </w:r>
          </w:p>
          <w:p w14:paraId="3DC6B3EA" w14:textId="2332255A" w:rsidR="00D15C59" w:rsidRDefault="00D15C59" w:rsidP="00D15C59">
            <w:pPr>
              <w:spacing w:line="360" w:lineRule="auto"/>
              <w:ind w:left="28" w:right="-74"/>
              <w:jc w:val="both"/>
              <w:rPr>
                <w:rFonts w:ascii="Arial Narrow" w:hAnsi="Arial Narrow"/>
                <w:b/>
                <w:bCs/>
                <w:sz w:val="22"/>
                <w:szCs w:val="22"/>
                <w:shd w:val="clear" w:color="auto" w:fill="FFFFFF"/>
              </w:rPr>
            </w:pPr>
            <w:r w:rsidRPr="00F44D2A">
              <w:rPr>
                <w:rFonts w:ascii="Arial Narrow" w:hAnsi="Arial Narrow"/>
                <w:b/>
                <w:bCs/>
                <w:sz w:val="22"/>
                <w:szCs w:val="22"/>
                <w:shd w:val="clear" w:color="auto" w:fill="FFFFFF"/>
              </w:rPr>
              <w:t>Odpowiedź:</w:t>
            </w:r>
            <w:r w:rsidR="00F44D2A" w:rsidRPr="00F44D2A">
              <w:rPr>
                <w:rFonts w:ascii="Arial Narrow" w:hAnsi="Arial Narrow"/>
                <w:b/>
                <w:bCs/>
                <w:sz w:val="22"/>
                <w:szCs w:val="22"/>
                <w:shd w:val="clear" w:color="auto" w:fill="FFFFFF"/>
              </w:rPr>
              <w:t xml:space="preserve"> Zamawiający</w:t>
            </w:r>
            <w:r w:rsidR="00F44D2A">
              <w:rPr>
                <w:rFonts w:ascii="Arial Narrow" w:hAnsi="Arial Narrow"/>
                <w:b/>
                <w:bCs/>
                <w:sz w:val="22"/>
                <w:szCs w:val="22"/>
                <w:shd w:val="clear" w:color="auto" w:fill="FFFFFF"/>
              </w:rPr>
              <w:t xml:space="preserve"> pozostawia zapisy projektu umowy bez zmian. </w:t>
            </w:r>
          </w:p>
          <w:p w14:paraId="4DF189B7" w14:textId="01A52AEE" w:rsidR="00D15C59" w:rsidRPr="00D15C59" w:rsidRDefault="00D15C59" w:rsidP="00D15C59">
            <w:pPr>
              <w:numPr>
                <w:ilvl w:val="0"/>
                <w:numId w:val="12"/>
              </w:numPr>
              <w:spacing w:line="360" w:lineRule="auto"/>
              <w:ind w:right="-74"/>
              <w:jc w:val="both"/>
              <w:rPr>
                <w:rFonts w:ascii="Arial Narrow" w:hAnsi="Arial Narrow"/>
                <w:sz w:val="22"/>
                <w:szCs w:val="22"/>
                <w:shd w:val="clear" w:color="auto" w:fill="FFFFFF"/>
              </w:rPr>
            </w:pPr>
            <w:r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Dot. zadania 6 poz. 1-2</w:t>
            </w:r>
          </w:p>
        </w:tc>
      </w:tr>
      <w:tr w:rsidR="00C437FE" w:rsidRPr="0047724E" w14:paraId="0499847F" w14:textId="77777777" w:rsidTr="001D796E">
        <w:trPr>
          <w:trHeight w:val="1560"/>
        </w:trPr>
        <w:tc>
          <w:tcPr>
            <w:tcW w:w="9356" w:type="dxa"/>
          </w:tcPr>
          <w:p w14:paraId="3B4CDA12" w14:textId="77777777" w:rsidR="00D15C59" w:rsidRPr="00D15C59" w:rsidRDefault="00D15C59" w:rsidP="00D15C59">
            <w:pPr>
              <w:pStyle w:val="Akapitzlist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right" w:pos="9865"/>
              </w:tabs>
              <w:spacing w:after="0" w:line="360" w:lineRule="auto"/>
              <w:ind w:left="0"/>
              <w:jc w:val="both"/>
              <w:rPr>
                <w:rFonts w:ascii="Arial Narrow" w:hAnsi="Arial Narrow" w:cs="Segoe UI Light"/>
              </w:rPr>
            </w:pPr>
            <w:r w:rsidRPr="00D15C59">
              <w:rPr>
                <w:rFonts w:ascii="Arial Narrow" w:hAnsi="Arial Narrow" w:cs="Segoe UI Light"/>
              </w:rPr>
              <w:lastRenderedPageBreak/>
              <w:t>Czy Zamawiający dopuści igłę 3/8 koła odwrotnie tnącą?</w:t>
            </w:r>
          </w:p>
          <w:p w14:paraId="488AA748" w14:textId="77777777" w:rsidR="00D15C59" w:rsidRDefault="00D15C59" w:rsidP="00D15C5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15C59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Odpowiedź: </w:t>
            </w:r>
            <w:r w:rsidRPr="00D15C59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SWZ bez zmian.</w:t>
            </w:r>
          </w:p>
          <w:p w14:paraId="6F873C68" w14:textId="07AFC71A" w:rsidR="00D15C59" w:rsidRPr="00D15C59" w:rsidRDefault="00D15C59" w:rsidP="00D15C59">
            <w:pPr>
              <w:numPr>
                <w:ilvl w:val="0"/>
                <w:numId w:val="12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zadania 6 poz. 2</w:t>
            </w:r>
          </w:p>
          <w:p w14:paraId="5B1B0B46" w14:textId="77777777" w:rsidR="00D15C59" w:rsidRDefault="00D15C59" w:rsidP="00D15C59">
            <w:pPr>
              <w:pStyle w:val="Akapitzlist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right" w:pos="9865"/>
              </w:tabs>
              <w:spacing w:after="0" w:line="360" w:lineRule="auto"/>
              <w:ind w:left="0"/>
              <w:jc w:val="both"/>
              <w:rPr>
                <w:rFonts w:ascii="Arial Narrow" w:hAnsi="Arial Narrow" w:cs="Segoe UI Light"/>
              </w:rPr>
            </w:pPr>
            <w:r w:rsidRPr="00D15C59">
              <w:rPr>
                <w:rFonts w:ascii="Arial Narrow" w:hAnsi="Arial Narrow" w:cs="Segoe UI Light"/>
              </w:rPr>
              <w:t>Czy Zamawiający dopuści igłę o długości 24 mm?</w:t>
            </w:r>
          </w:p>
          <w:p w14:paraId="64DFFDA9" w14:textId="77777777" w:rsidR="00D15C59" w:rsidRDefault="00D15C59" w:rsidP="00D15C5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15C59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Odpowiedź: </w:t>
            </w:r>
            <w:r w:rsidRPr="00D15C59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SWZ bez zmian.</w:t>
            </w:r>
          </w:p>
          <w:p w14:paraId="3C031FB4" w14:textId="50E3450C" w:rsidR="00D15C59" w:rsidRPr="00D15C59" w:rsidRDefault="00D15C59" w:rsidP="00D15C59">
            <w:pPr>
              <w:numPr>
                <w:ilvl w:val="0"/>
                <w:numId w:val="12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zadania 14 poz. 1</w:t>
            </w:r>
          </w:p>
          <w:p w14:paraId="146EF3A1" w14:textId="77777777" w:rsidR="00D15C59" w:rsidRDefault="00D15C59" w:rsidP="00D15C59">
            <w:pPr>
              <w:pStyle w:val="Akapitzlist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right" w:pos="9865"/>
              </w:tabs>
              <w:spacing w:after="0" w:line="360" w:lineRule="auto"/>
              <w:ind w:left="0"/>
              <w:jc w:val="both"/>
              <w:rPr>
                <w:rFonts w:ascii="Arial Narrow" w:hAnsi="Arial Narrow" w:cs="Segoe UI Light"/>
              </w:rPr>
            </w:pPr>
            <w:r w:rsidRPr="00D15C59">
              <w:rPr>
                <w:rFonts w:ascii="Arial Narrow" w:hAnsi="Arial Narrow" w:cs="Segoe UI Light"/>
              </w:rPr>
              <w:t xml:space="preserve">Czy Zamawiający dopuści zaoferowanie wosku kostnego wykonanego z mieszaniny wosków pszczelich – 80 % </w:t>
            </w:r>
            <w:r w:rsidRPr="00D15C59">
              <w:rPr>
                <w:rFonts w:ascii="Arial Narrow" w:hAnsi="Arial Narrow" w:cs="Segoe UI Light"/>
              </w:rPr>
              <w:lastRenderedPageBreak/>
              <w:t xml:space="preserve">oraz </w:t>
            </w:r>
            <w:proofErr w:type="spellStart"/>
            <w:r w:rsidRPr="00D15C59">
              <w:rPr>
                <w:rFonts w:ascii="Arial Narrow" w:hAnsi="Arial Narrow" w:cs="Segoe UI Light"/>
              </w:rPr>
              <w:t>palmitynianu</w:t>
            </w:r>
            <w:proofErr w:type="spellEnd"/>
            <w:r w:rsidRPr="00D15C59">
              <w:rPr>
                <w:rFonts w:ascii="Arial Narrow" w:hAnsi="Arial Narrow" w:cs="Segoe UI Light"/>
              </w:rPr>
              <w:t xml:space="preserve"> izopropylowego – 20 %?</w:t>
            </w:r>
          </w:p>
          <w:p w14:paraId="7F8CC2FA" w14:textId="5620E542" w:rsidR="00D15C59" w:rsidRDefault="00D15C59" w:rsidP="00D15C59">
            <w:pPr>
              <w:pStyle w:val="Akapitzlist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right" w:pos="9865"/>
              </w:tabs>
              <w:spacing w:line="360" w:lineRule="auto"/>
              <w:ind w:left="0"/>
              <w:jc w:val="both"/>
              <w:rPr>
                <w:rFonts w:ascii="Arial Narrow" w:hAnsi="Arial Narrow" w:cs="Arial"/>
                <w:b/>
                <w:bCs/>
              </w:rPr>
            </w:pPr>
            <w:r w:rsidRPr="0021546F">
              <w:rPr>
                <w:rFonts w:ascii="Arial Narrow" w:hAnsi="Arial Narrow" w:cs="Arial"/>
                <w:b/>
                <w:bCs/>
              </w:rPr>
              <w:t>Odpowiedź: Zamawiający dopuszcza przy zachowaniu pozostałych wymogów określonych</w:t>
            </w:r>
            <w:r>
              <w:rPr>
                <w:rFonts w:ascii="Arial Narrow" w:hAnsi="Arial Narrow" w:cs="Arial"/>
                <w:b/>
                <w:bCs/>
              </w:rPr>
              <w:t xml:space="preserve"> </w:t>
            </w:r>
            <w:r w:rsidRPr="0021546F">
              <w:rPr>
                <w:rFonts w:ascii="Arial Narrow" w:hAnsi="Arial Narrow" w:cs="Arial"/>
                <w:b/>
                <w:bCs/>
              </w:rPr>
              <w:t>w SWZ.</w:t>
            </w:r>
          </w:p>
          <w:p w14:paraId="77A2C9D7" w14:textId="07C603B8" w:rsidR="00D15C59" w:rsidRPr="00D15C59" w:rsidRDefault="00D15C59" w:rsidP="00D15C59">
            <w:pPr>
              <w:pStyle w:val="Akapitzlist1"/>
              <w:numPr>
                <w:ilvl w:val="0"/>
                <w:numId w:val="12"/>
              </w:numPr>
              <w:tabs>
                <w:tab w:val="left" w:pos="322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right" w:pos="9865"/>
              </w:tabs>
              <w:spacing w:after="0" w:line="360" w:lineRule="auto"/>
              <w:jc w:val="both"/>
              <w:rPr>
                <w:rFonts w:ascii="Arial Narrow" w:hAnsi="Arial Narrow" w:cs="Segoe UI Light"/>
              </w:rPr>
            </w:pPr>
            <w:r>
              <w:rPr>
                <w:rFonts w:ascii="Arial Narrow" w:hAnsi="Arial Narrow" w:cs="Arial"/>
              </w:rPr>
              <w:t>Dot. zadania 29 poz. 1-2,4</w:t>
            </w:r>
          </w:p>
          <w:p w14:paraId="5B11CDFE" w14:textId="77777777" w:rsidR="00D15C59" w:rsidRDefault="00D15C59" w:rsidP="00D15C59">
            <w:pPr>
              <w:pStyle w:val="Akapitzlist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right" w:pos="9865"/>
              </w:tabs>
              <w:spacing w:after="0" w:line="360" w:lineRule="auto"/>
              <w:ind w:left="0"/>
              <w:jc w:val="both"/>
              <w:rPr>
                <w:rFonts w:ascii="Arial Narrow" w:hAnsi="Arial Narrow" w:cs="Segoe UI Light"/>
              </w:rPr>
            </w:pPr>
            <w:r w:rsidRPr="00D15C59">
              <w:rPr>
                <w:rFonts w:ascii="Arial Narrow" w:hAnsi="Arial Narrow" w:cs="Segoe UI Light"/>
              </w:rPr>
              <w:t>Czy Zamawiający dopuści igłę o długości 6,2 mm?</w:t>
            </w:r>
          </w:p>
          <w:p w14:paraId="51D95127" w14:textId="34368780" w:rsidR="00D15C59" w:rsidRDefault="00D15C59" w:rsidP="00D15C59">
            <w:pPr>
              <w:pStyle w:val="Akapitzlist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right" w:pos="9865"/>
              </w:tabs>
              <w:spacing w:line="360" w:lineRule="auto"/>
              <w:ind w:left="0"/>
              <w:jc w:val="both"/>
              <w:rPr>
                <w:rFonts w:ascii="Arial Narrow" w:hAnsi="Arial Narrow" w:cs="Segoe UI Light"/>
                <w:b/>
                <w:bCs/>
              </w:rPr>
            </w:pPr>
            <w:r w:rsidRPr="00F44D2A">
              <w:rPr>
                <w:rFonts w:ascii="Arial Narrow" w:hAnsi="Arial Narrow" w:cs="Segoe UI Light"/>
                <w:b/>
                <w:bCs/>
              </w:rPr>
              <w:t xml:space="preserve">Odpowiedź: </w:t>
            </w:r>
            <w:r w:rsidR="00F44D2A" w:rsidRPr="00F44D2A">
              <w:rPr>
                <w:rFonts w:ascii="Arial Narrow" w:hAnsi="Arial Narrow" w:cs="Segoe UI Light"/>
                <w:b/>
                <w:bCs/>
              </w:rPr>
              <w:t>Zamawiający</w:t>
            </w:r>
            <w:r w:rsidR="00F44D2A">
              <w:rPr>
                <w:rFonts w:ascii="Arial Narrow" w:hAnsi="Arial Narrow" w:cs="Segoe UI Light"/>
                <w:b/>
                <w:bCs/>
              </w:rPr>
              <w:t xml:space="preserve"> dopuszcza </w:t>
            </w:r>
            <w:r w:rsidR="00F44D2A" w:rsidRPr="0021546F">
              <w:rPr>
                <w:rFonts w:ascii="Arial Narrow" w:hAnsi="Arial Narrow" w:cs="Arial"/>
                <w:b/>
                <w:bCs/>
              </w:rPr>
              <w:t>przy zachowaniu pozostałych wymogów określonych</w:t>
            </w:r>
            <w:r w:rsidR="00F44D2A">
              <w:rPr>
                <w:rFonts w:ascii="Arial Narrow" w:hAnsi="Arial Narrow" w:cs="Arial"/>
                <w:b/>
                <w:bCs/>
              </w:rPr>
              <w:t xml:space="preserve"> </w:t>
            </w:r>
            <w:r w:rsidR="00F44D2A" w:rsidRPr="0021546F">
              <w:rPr>
                <w:rFonts w:ascii="Arial Narrow" w:hAnsi="Arial Narrow" w:cs="Arial"/>
                <w:b/>
                <w:bCs/>
              </w:rPr>
              <w:t>w SWZ.</w:t>
            </w:r>
          </w:p>
          <w:p w14:paraId="6A919CA4" w14:textId="62554297" w:rsidR="00D15C59" w:rsidRDefault="00D15C59" w:rsidP="00D15C59">
            <w:pPr>
              <w:pStyle w:val="Akapitzlist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right" w:pos="9865"/>
              </w:tabs>
              <w:spacing w:line="360" w:lineRule="auto"/>
              <w:ind w:left="0"/>
              <w:jc w:val="both"/>
              <w:rPr>
                <w:rFonts w:ascii="Arial Narrow" w:hAnsi="Arial Narrow" w:cs="Segoe UI Light"/>
                <w:b/>
                <w:bCs/>
              </w:rPr>
            </w:pPr>
            <w:r>
              <w:rPr>
                <w:rFonts w:ascii="Arial Narrow" w:hAnsi="Arial Narrow" w:cs="Segoe UI Light"/>
                <w:b/>
                <w:bCs/>
              </w:rPr>
              <w:t>Pytanie nr 7</w:t>
            </w:r>
          </w:p>
          <w:p w14:paraId="33C45D66" w14:textId="38375BD1" w:rsidR="00D15C59" w:rsidRPr="00D15C59" w:rsidRDefault="00D15C59" w:rsidP="006B4F53">
            <w:pPr>
              <w:pStyle w:val="Akapitzlist1"/>
              <w:numPr>
                <w:ilvl w:val="0"/>
                <w:numId w:val="13"/>
              </w:numPr>
              <w:tabs>
                <w:tab w:val="left" w:pos="322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right" w:pos="9865"/>
              </w:tabs>
              <w:spacing w:after="0" w:line="360" w:lineRule="auto"/>
              <w:ind w:left="714" w:hanging="676"/>
              <w:jc w:val="both"/>
              <w:rPr>
                <w:rFonts w:ascii="Arial Narrow" w:hAnsi="Arial Narrow" w:cs="Segoe UI Light"/>
              </w:rPr>
            </w:pPr>
            <w:r w:rsidRPr="00D15C59">
              <w:rPr>
                <w:rFonts w:ascii="Arial Narrow" w:hAnsi="Arial Narrow" w:cs="Segoe UI Light"/>
              </w:rPr>
              <w:t>Dot. zadania 1</w:t>
            </w:r>
          </w:p>
          <w:p w14:paraId="4B90D722" w14:textId="77777777" w:rsidR="00D15C59" w:rsidRPr="00D15C59" w:rsidRDefault="00D15C59" w:rsidP="006B4F53">
            <w:pPr>
              <w:spacing w:line="360" w:lineRule="auto"/>
              <w:jc w:val="both"/>
              <w:rPr>
                <w:rFonts w:ascii="Arial Narrow" w:hAnsi="Arial Narrow"/>
                <w:sz w:val="22"/>
                <w:szCs w:val="24"/>
              </w:rPr>
            </w:pPr>
            <w:r w:rsidRPr="00D15C59">
              <w:rPr>
                <w:rFonts w:ascii="Arial Narrow" w:hAnsi="Arial Narrow"/>
                <w:sz w:val="22"/>
                <w:szCs w:val="24"/>
              </w:rPr>
              <w:t xml:space="preserve">Czy Zamawiający w zadaniu nr 1 dopuści następujący szew: </w:t>
            </w:r>
          </w:p>
          <w:p w14:paraId="0E9A0E51" w14:textId="77777777" w:rsidR="00D15C59" w:rsidRDefault="00D15C59" w:rsidP="006B4F53">
            <w:pPr>
              <w:spacing w:line="360" w:lineRule="auto"/>
              <w:jc w:val="both"/>
              <w:rPr>
                <w:rFonts w:ascii="Arial Narrow" w:hAnsi="Arial Narrow"/>
                <w:sz w:val="22"/>
                <w:szCs w:val="24"/>
              </w:rPr>
            </w:pPr>
            <w:r w:rsidRPr="00D15C59">
              <w:rPr>
                <w:rFonts w:ascii="Arial Narrow" w:hAnsi="Arial Narrow"/>
                <w:sz w:val="22"/>
                <w:szCs w:val="24"/>
              </w:rPr>
              <w:t xml:space="preserve">„Nić syntetyczna </w:t>
            </w:r>
            <w:proofErr w:type="spellStart"/>
            <w:r w:rsidRPr="00D15C59">
              <w:rPr>
                <w:rFonts w:ascii="Arial Narrow" w:hAnsi="Arial Narrow"/>
                <w:sz w:val="22"/>
                <w:szCs w:val="24"/>
              </w:rPr>
              <w:t>wchłanialna</w:t>
            </w:r>
            <w:proofErr w:type="spellEnd"/>
            <w:r w:rsidRPr="00D15C59">
              <w:rPr>
                <w:rFonts w:ascii="Arial Narrow" w:hAnsi="Arial Narrow"/>
                <w:sz w:val="22"/>
                <w:szCs w:val="24"/>
              </w:rPr>
              <w:t xml:space="preserve"> pleciona - powierzchnia gładka, wykonana z </w:t>
            </w:r>
            <w:proofErr w:type="spellStart"/>
            <w:r w:rsidRPr="00D15C59">
              <w:rPr>
                <w:rFonts w:ascii="Arial Narrow" w:hAnsi="Arial Narrow"/>
                <w:sz w:val="22"/>
                <w:szCs w:val="24"/>
              </w:rPr>
              <w:t>poliglikolidu</w:t>
            </w:r>
            <w:proofErr w:type="spellEnd"/>
            <w:r w:rsidRPr="00D15C59">
              <w:rPr>
                <w:rFonts w:ascii="Arial Narrow" w:hAnsi="Arial Narrow"/>
                <w:sz w:val="22"/>
                <w:szCs w:val="24"/>
              </w:rPr>
              <w:t>-co-L-</w:t>
            </w:r>
            <w:proofErr w:type="spellStart"/>
            <w:r w:rsidRPr="00D15C59">
              <w:rPr>
                <w:rFonts w:ascii="Arial Narrow" w:hAnsi="Arial Narrow"/>
                <w:sz w:val="22"/>
                <w:szCs w:val="24"/>
              </w:rPr>
              <w:t>laktydu</w:t>
            </w:r>
            <w:proofErr w:type="spellEnd"/>
            <w:r w:rsidRPr="00D15C59">
              <w:rPr>
                <w:rFonts w:ascii="Arial Narrow" w:hAnsi="Arial Narrow"/>
                <w:sz w:val="22"/>
                <w:szCs w:val="24"/>
              </w:rPr>
              <w:t xml:space="preserve">(90/10), powlekana mieszanką </w:t>
            </w:r>
            <w:proofErr w:type="spellStart"/>
            <w:r w:rsidRPr="00D15C59">
              <w:rPr>
                <w:rFonts w:ascii="Arial Narrow" w:hAnsi="Arial Narrow"/>
                <w:sz w:val="22"/>
                <w:szCs w:val="24"/>
              </w:rPr>
              <w:t>poliglikolicu</w:t>
            </w:r>
            <w:proofErr w:type="spellEnd"/>
            <w:r w:rsidRPr="00D15C59">
              <w:rPr>
                <w:rFonts w:ascii="Arial Narrow" w:hAnsi="Arial Narrow"/>
                <w:sz w:val="22"/>
                <w:szCs w:val="24"/>
              </w:rPr>
              <w:t>-co-L-</w:t>
            </w:r>
            <w:proofErr w:type="spellStart"/>
            <w:r w:rsidRPr="00D15C59">
              <w:rPr>
                <w:rFonts w:ascii="Arial Narrow" w:hAnsi="Arial Narrow"/>
                <w:sz w:val="22"/>
                <w:szCs w:val="24"/>
              </w:rPr>
              <w:t>laktydu</w:t>
            </w:r>
            <w:proofErr w:type="spellEnd"/>
            <w:r w:rsidRPr="00D15C59">
              <w:rPr>
                <w:rFonts w:ascii="Arial Narrow" w:hAnsi="Arial Narrow"/>
                <w:sz w:val="22"/>
                <w:szCs w:val="24"/>
              </w:rPr>
              <w:t>(35/65) oraz stearynianem wapnia, czas podtrzymywania tkankowego około 75% po 14 dniach, 50% po 21 dniach, 25% po 28 dniach”?</w:t>
            </w:r>
          </w:p>
          <w:p w14:paraId="6322B948" w14:textId="2AD42143" w:rsidR="00D15C59" w:rsidRDefault="00D15C59" w:rsidP="006B4F53">
            <w:pPr>
              <w:spacing w:line="360" w:lineRule="auto"/>
              <w:jc w:val="both"/>
              <w:rPr>
                <w:rFonts w:ascii="Arial Narrow" w:hAnsi="Arial Narrow"/>
                <w:b/>
                <w:bCs/>
                <w:sz w:val="22"/>
                <w:szCs w:val="24"/>
              </w:rPr>
            </w:pPr>
            <w:r>
              <w:rPr>
                <w:rFonts w:ascii="Arial Narrow" w:hAnsi="Arial Narrow"/>
                <w:b/>
                <w:bCs/>
                <w:sz w:val="22"/>
                <w:szCs w:val="24"/>
              </w:rPr>
              <w:t xml:space="preserve">Odpowiedź: </w:t>
            </w:r>
            <w:r w:rsidR="00F562F5">
              <w:rPr>
                <w:rFonts w:ascii="Arial Narrow" w:hAnsi="Arial Narrow"/>
                <w:b/>
                <w:bCs/>
                <w:sz w:val="22"/>
                <w:szCs w:val="24"/>
              </w:rPr>
              <w:t xml:space="preserve">Zamawiający dopuszcza. </w:t>
            </w:r>
          </w:p>
          <w:p w14:paraId="320B0BB2" w14:textId="3D94B64A" w:rsidR="00F562F5" w:rsidRPr="00F562F5" w:rsidRDefault="00F562F5" w:rsidP="006B4F53">
            <w:pPr>
              <w:numPr>
                <w:ilvl w:val="0"/>
                <w:numId w:val="13"/>
              </w:numPr>
              <w:spacing w:line="360" w:lineRule="auto"/>
              <w:ind w:left="464" w:hanging="425"/>
              <w:jc w:val="both"/>
              <w:rPr>
                <w:rFonts w:ascii="Arial Narrow" w:hAnsi="Arial Narrow"/>
                <w:sz w:val="22"/>
                <w:szCs w:val="24"/>
              </w:rPr>
            </w:pPr>
            <w:r w:rsidRPr="00F562F5">
              <w:rPr>
                <w:rFonts w:ascii="Arial Narrow" w:hAnsi="Arial Narrow"/>
                <w:sz w:val="22"/>
                <w:szCs w:val="24"/>
              </w:rPr>
              <w:t xml:space="preserve">Dot. zadania </w:t>
            </w:r>
            <w:r>
              <w:rPr>
                <w:rFonts w:ascii="Arial Narrow" w:hAnsi="Arial Narrow"/>
                <w:sz w:val="22"/>
                <w:szCs w:val="24"/>
              </w:rPr>
              <w:t>1 poz. 14</w:t>
            </w:r>
          </w:p>
          <w:p w14:paraId="4B3549B5" w14:textId="4FE0418E" w:rsidR="00D15C59" w:rsidRPr="00F562F5" w:rsidRDefault="00D15C59" w:rsidP="006B4F53">
            <w:pPr>
              <w:spacing w:line="36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  <w:r w:rsidRPr="00F562F5">
              <w:rPr>
                <w:rFonts w:ascii="Arial Narrow" w:hAnsi="Arial Narrow" w:cs="Tahoma"/>
                <w:sz w:val="22"/>
                <w:szCs w:val="22"/>
              </w:rPr>
              <w:t>Czy Zamawiający w zadaniu nr 1 poz. 14 dopuści igłę o dł. 22mm ? Pozostałe parametry bez zmian.</w:t>
            </w:r>
          </w:p>
          <w:p w14:paraId="038C6828" w14:textId="77777777" w:rsidR="00F562F5" w:rsidRDefault="00F562F5" w:rsidP="006B4F53">
            <w:pPr>
              <w:spacing w:line="360" w:lineRule="auto"/>
              <w:jc w:val="both"/>
              <w:rPr>
                <w:rFonts w:ascii="Arial Narrow" w:hAnsi="Arial Narrow"/>
                <w:b/>
                <w:bCs/>
                <w:sz w:val="22"/>
                <w:szCs w:val="24"/>
              </w:rPr>
            </w:pPr>
            <w:r w:rsidRPr="00F562F5">
              <w:rPr>
                <w:rFonts w:ascii="Arial Narrow" w:hAnsi="Arial Narrow"/>
                <w:b/>
                <w:bCs/>
                <w:sz w:val="22"/>
                <w:szCs w:val="24"/>
              </w:rPr>
              <w:t xml:space="preserve">Odpowiedź: Zamawiający dopuszcza. </w:t>
            </w:r>
          </w:p>
          <w:p w14:paraId="7349183F" w14:textId="65FA26B9" w:rsidR="00F562F5" w:rsidRPr="00F562F5" w:rsidRDefault="00F562F5" w:rsidP="006B4F53">
            <w:pPr>
              <w:numPr>
                <w:ilvl w:val="0"/>
                <w:numId w:val="13"/>
              </w:numPr>
              <w:spacing w:line="360" w:lineRule="auto"/>
              <w:ind w:left="464"/>
              <w:jc w:val="both"/>
              <w:rPr>
                <w:rFonts w:ascii="Arial Narrow" w:hAnsi="Arial Narrow"/>
                <w:sz w:val="22"/>
                <w:szCs w:val="24"/>
              </w:rPr>
            </w:pPr>
            <w:r w:rsidRPr="00F562F5">
              <w:rPr>
                <w:rFonts w:ascii="Arial Narrow" w:hAnsi="Arial Narrow"/>
                <w:sz w:val="22"/>
                <w:szCs w:val="24"/>
              </w:rPr>
              <w:t>Dot. zadania 3</w:t>
            </w:r>
          </w:p>
          <w:p w14:paraId="4174693D" w14:textId="77777777" w:rsidR="00D15C59" w:rsidRPr="00F562F5" w:rsidRDefault="00D15C59" w:rsidP="006B4F53">
            <w:pPr>
              <w:spacing w:line="360" w:lineRule="auto"/>
              <w:jc w:val="both"/>
              <w:rPr>
                <w:rFonts w:ascii="Arial Narrow" w:hAnsi="Arial Narrow"/>
                <w:sz w:val="22"/>
                <w:szCs w:val="24"/>
              </w:rPr>
            </w:pPr>
            <w:r w:rsidRPr="00F562F5">
              <w:rPr>
                <w:rFonts w:ascii="Arial Narrow" w:hAnsi="Arial Narrow"/>
                <w:sz w:val="22"/>
                <w:szCs w:val="24"/>
              </w:rPr>
              <w:t xml:space="preserve">Czy Zamawiający w zadaniu nr 3 dopuści następujący szew: </w:t>
            </w:r>
          </w:p>
          <w:p w14:paraId="29F612F7" w14:textId="77777777" w:rsidR="00D15C59" w:rsidRDefault="00D15C59" w:rsidP="006B4F53">
            <w:pPr>
              <w:spacing w:line="360" w:lineRule="auto"/>
              <w:jc w:val="both"/>
              <w:rPr>
                <w:rFonts w:ascii="Arial Narrow" w:hAnsi="Arial Narrow"/>
                <w:sz w:val="22"/>
                <w:szCs w:val="24"/>
              </w:rPr>
            </w:pPr>
            <w:r w:rsidRPr="00F562F5">
              <w:rPr>
                <w:rFonts w:ascii="Arial Narrow" w:hAnsi="Arial Narrow"/>
                <w:sz w:val="22"/>
                <w:szCs w:val="24"/>
              </w:rPr>
              <w:t xml:space="preserve">„Szew </w:t>
            </w:r>
            <w:proofErr w:type="spellStart"/>
            <w:r w:rsidRPr="00F562F5">
              <w:rPr>
                <w:rFonts w:ascii="Arial Narrow" w:hAnsi="Arial Narrow"/>
                <w:sz w:val="22"/>
                <w:szCs w:val="24"/>
              </w:rPr>
              <w:t>szybkowchłanialny</w:t>
            </w:r>
            <w:proofErr w:type="spellEnd"/>
            <w:r w:rsidRPr="00F562F5">
              <w:rPr>
                <w:rFonts w:ascii="Arial Narrow" w:hAnsi="Arial Narrow"/>
                <w:sz w:val="22"/>
                <w:szCs w:val="24"/>
              </w:rPr>
              <w:t xml:space="preserve"> wykonany z syntetycznego przyswajalnego </w:t>
            </w:r>
            <w:proofErr w:type="spellStart"/>
            <w:r w:rsidRPr="00F562F5">
              <w:rPr>
                <w:rFonts w:ascii="Arial Narrow" w:hAnsi="Arial Narrow"/>
                <w:sz w:val="22"/>
                <w:szCs w:val="24"/>
              </w:rPr>
              <w:t>monofilamentu</w:t>
            </w:r>
            <w:proofErr w:type="spellEnd"/>
            <w:r w:rsidRPr="00F562F5">
              <w:rPr>
                <w:rFonts w:ascii="Arial Narrow" w:hAnsi="Arial Narrow"/>
                <w:sz w:val="22"/>
                <w:szCs w:val="24"/>
              </w:rPr>
              <w:t xml:space="preserve"> złożonego z kopolimeru </w:t>
            </w:r>
            <w:proofErr w:type="spellStart"/>
            <w:r w:rsidRPr="00F562F5">
              <w:rPr>
                <w:rFonts w:ascii="Arial Narrow" w:hAnsi="Arial Narrow"/>
                <w:sz w:val="22"/>
                <w:szCs w:val="24"/>
              </w:rPr>
              <w:t>glikolidu</w:t>
            </w:r>
            <w:proofErr w:type="spellEnd"/>
            <w:r w:rsidRPr="00F562F5">
              <w:rPr>
                <w:rFonts w:ascii="Arial Narrow" w:hAnsi="Arial Narrow"/>
                <w:sz w:val="22"/>
                <w:szCs w:val="24"/>
              </w:rPr>
              <w:t xml:space="preserve"> i e-</w:t>
            </w:r>
            <w:proofErr w:type="spellStart"/>
            <w:r w:rsidRPr="00F562F5">
              <w:rPr>
                <w:rFonts w:ascii="Arial Narrow" w:hAnsi="Arial Narrow"/>
                <w:sz w:val="22"/>
                <w:szCs w:val="24"/>
              </w:rPr>
              <w:t>kaprolaktonu</w:t>
            </w:r>
            <w:proofErr w:type="spellEnd"/>
            <w:r w:rsidRPr="00F562F5">
              <w:rPr>
                <w:rFonts w:ascii="Arial Narrow" w:hAnsi="Arial Narrow"/>
                <w:sz w:val="22"/>
                <w:szCs w:val="24"/>
              </w:rPr>
              <w:t xml:space="preserve">. Podtrzymywanie tkankowe: 7 dni - 75%, 14 dni - 40%, 21 dni - 14%, 28 dni – 0%. Całkowita </w:t>
            </w:r>
            <w:proofErr w:type="spellStart"/>
            <w:r w:rsidRPr="00F562F5">
              <w:rPr>
                <w:rFonts w:ascii="Arial Narrow" w:hAnsi="Arial Narrow"/>
                <w:sz w:val="22"/>
                <w:szCs w:val="24"/>
              </w:rPr>
              <w:t>wchłanialność</w:t>
            </w:r>
            <w:proofErr w:type="spellEnd"/>
            <w:r w:rsidRPr="00F562F5">
              <w:rPr>
                <w:rFonts w:ascii="Arial Narrow" w:hAnsi="Arial Narrow"/>
                <w:sz w:val="22"/>
                <w:szCs w:val="24"/>
              </w:rPr>
              <w:t xml:space="preserve"> szwu - 90-110 dni”?</w:t>
            </w:r>
          </w:p>
          <w:p w14:paraId="1C5F1D04" w14:textId="77777777" w:rsidR="00F562F5" w:rsidRDefault="00F562F5" w:rsidP="006B4F5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15C59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Odpowiedź: </w:t>
            </w:r>
            <w:r w:rsidRPr="00D15C59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SWZ bez zmian.</w:t>
            </w:r>
          </w:p>
          <w:p w14:paraId="356C7206" w14:textId="44E6B0CC" w:rsidR="00F562F5" w:rsidRPr="006B4F53" w:rsidRDefault="006B4F53" w:rsidP="006B4F53">
            <w:pPr>
              <w:numPr>
                <w:ilvl w:val="0"/>
                <w:numId w:val="13"/>
              </w:numPr>
              <w:spacing w:line="360" w:lineRule="auto"/>
              <w:ind w:left="464"/>
              <w:jc w:val="both"/>
              <w:rPr>
                <w:rFonts w:ascii="Arial Narrow" w:hAnsi="Arial Narrow"/>
                <w:sz w:val="22"/>
                <w:szCs w:val="24"/>
              </w:rPr>
            </w:pPr>
            <w:r w:rsidRPr="006B4F53">
              <w:rPr>
                <w:rFonts w:ascii="Arial Narrow" w:hAnsi="Arial Narrow"/>
                <w:sz w:val="22"/>
                <w:szCs w:val="24"/>
              </w:rPr>
              <w:t>Dot. zadania 3 poz. 11</w:t>
            </w:r>
          </w:p>
          <w:p w14:paraId="6E108345" w14:textId="00B445FB" w:rsidR="00D15C59" w:rsidRPr="006B4F53" w:rsidRDefault="00D15C59" w:rsidP="006B4F53">
            <w:pPr>
              <w:spacing w:line="36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  <w:r w:rsidRPr="006B4F53">
              <w:rPr>
                <w:rFonts w:ascii="Arial Narrow" w:hAnsi="Arial Narrow" w:cs="Tahoma"/>
                <w:sz w:val="22"/>
                <w:szCs w:val="22"/>
              </w:rPr>
              <w:t>Czy Zamawiający w zadaniu nr 3 poz. 11 dopuści igłę o dł. 36mm ? Pozostałe parametry bez zmian.</w:t>
            </w:r>
          </w:p>
          <w:p w14:paraId="125E325E" w14:textId="168FE3B2" w:rsidR="006B4F53" w:rsidRDefault="006B4F53" w:rsidP="006B4F53">
            <w:pPr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B4F53">
              <w:rPr>
                <w:rFonts w:ascii="Arial Narrow" w:hAnsi="Arial Narrow"/>
                <w:b/>
                <w:bCs/>
                <w:sz w:val="22"/>
                <w:szCs w:val="22"/>
              </w:rPr>
              <w:t>Odpowiedź: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D15C59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SWZ bez zmian.</w:t>
            </w:r>
          </w:p>
          <w:p w14:paraId="1F1952C9" w14:textId="5D294505" w:rsidR="006B4F53" w:rsidRPr="006B4F53" w:rsidRDefault="006B4F53" w:rsidP="006B4F53">
            <w:pPr>
              <w:numPr>
                <w:ilvl w:val="0"/>
                <w:numId w:val="13"/>
              </w:numPr>
              <w:spacing w:line="360" w:lineRule="auto"/>
              <w:ind w:left="605" w:hanging="567"/>
              <w:jc w:val="both"/>
              <w:rPr>
                <w:rFonts w:ascii="Arial Narrow" w:hAnsi="Arial Narrow" w:cs="Tahoma"/>
                <w:sz w:val="22"/>
                <w:szCs w:val="22"/>
              </w:rPr>
            </w:pPr>
            <w:r w:rsidRPr="006B4F53">
              <w:rPr>
                <w:rFonts w:ascii="Arial Narrow" w:hAnsi="Arial Narrow" w:cs="Arial"/>
                <w:sz w:val="22"/>
                <w:szCs w:val="22"/>
              </w:rPr>
              <w:t>Dot. zadania 9 poz. 8</w:t>
            </w:r>
          </w:p>
          <w:p w14:paraId="3FE7D8E2" w14:textId="7AA136FE" w:rsidR="00D15C59" w:rsidRDefault="00D15C59" w:rsidP="006B4F53">
            <w:pPr>
              <w:spacing w:line="36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  <w:r w:rsidRPr="006B4F53">
              <w:rPr>
                <w:rFonts w:ascii="Arial Narrow" w:hAnsi="Arial Narrow" w:cs="Tahoma"/>
                <w:sz w:val="22"/>
                <w:szCs w:val="22"/>
              </w:rPr>
              <w:t>Czy Zamawiający w zadaniu nr 9 poz. 8 dopuści igłę o dł. 16mm ? Pozostałe parametry bez zmian.</w:t>
            </w:r>
          </w:p>
          <w:p w14:paraId="6C6F0930" w14:textId="77777777" w:rsidR="006B4F53" w:rsidRDefault="006B4F53" w:rsidP="006B4F53">
            <w:pPr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B4F53">
              <w:rPr>
                <w:rFonts w:ascii="Arial Narrow" w:hAnsi="Arial Narrow"/>
                <w:b/>
                <w:bCs/>
                <w:sz w:val="22"/>
                <w:szCs w:val="22"/>
              </w:rPr>
              <w:t>Odpowiedź: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D15C59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SWZ bez zmian.</w:t>
            </w:r>
          </w:p>
          <w:p w14:paraId="4F9B7E01" w14:textId="50FE888F" w:rsidR="001D796E" w:rsidRDefault="001D796E" w:rsidP="006B4F53">
            <w:pPr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8</w:t>
            </w:r>
          </w:p>
          <w:p w14:paraId="05C8DCD0" w14:textId="50DC9B9B" w:rsidR="001D796E" w:rsidRPr="001D796E" w:rsidRDefault="001D796E" w:rsidP="001D796E">
            <w:pPr>
              <w:numPr>
                <w:ilvl w:val="0"/>
                <w:numId w:val="14"/>
              </w:numPr>
              <w:spacing w:line="360" w:lineRule="auto"/>
              <w:ind w:left="464" w:hanging="46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D796E">
              <w:rPr>
                <w:rFonts w:ascii="Arial Narrow" w:hAnsi="Arial Narrow" w:cs="Arial"/>
                <w:sz w:val="22"/>
                <w:szCs w:val="22"/>
              </w:rPr>
              <w:t>Dot. projektu umowy</w:t>
            </w:r>
          </w:p>
          <w:p w14:paraId="5F3CEA4C" w14:textId="04364852" w:rsidR="00D15C59" w:rsidRDefault="001D796E" w:rsidP="001D796E">
            <w:pPr>
              <w:spacing w:line="360" w:lineRule="auto"/>
              <w:ind w:left="28" w:right="-74"/>
              <w:jc w:val="both"/>
              <w:rPr>
                <w:rFonts w:ascii="Arial Narrow" w:hAnsi="Arial Narrow"/>
                <w:sz w:val="22"/>
                <w:szCs w:val="22"/>
                <w:shd w:val="clear" w:color="auto" w:fill="FFFFFF"/>
              </w:rPr>
            </w:pPr>
            <w:r w:rsidRPr="001D796E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Dotyczy §2 ust. 1 Umowy dla części 24: Czy w przypadku Wykonawcy zagranicznego, Zamawiający wyrazi zgodę, aby towar dostarczany był wraz z dokumentem WZ, a faktura w formacie PDF przesyłana równolegle z zamówieniem na adres e-mail wskazany przez Zamawiającego?</w:t>
            </w:r>
          </w:p>
          <w:p w14:paraId="172EC773" w14:textId="7B4AF092" w:rsidR="001D796E" w:rsidRDefault="001D796E" w:rsidP="00D15C59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44D2A">
              <w:rPr>
                <w:rFonts w:ascii="Arial Narrow" w:hAnsi="Arial Narrow"/>
                <w:b/>
                <w:bCs/>
                <w:sz w:val="22"/>
                <w:szCs w:val="22"/>
              </w:rPr>
              <w:t>Odpowiedź:</w:t>
            </w:r>
            <w:r w:rsidR="00F44D2A" w:rsidRPr="009E25D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F44D2A" w:rsidRPr="009E25D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Zamawiający odstępuje od konieczności dostawy towaru wraz z fakturą wyłącznie </w:t>
            </w:r>
            <w:r w:rsidR="00F44D2A">
              <w:rPr>
                <w:rFonts w:ascii="Arial Narrow" w:hAnsi="Arial Narrow"/>
                <w:b/>
                <w:bCs/>
                <w:sz w:val="22"/>
                <w:szCs w:val="22"/>
              </w:rPr>
              <w:br/>
            </w:r>
            <w:r w:rsidR="00F44D2A" w:rsidRPr="009E25DA">
              <w:rPr>
                <w:rFonts w:ascii="Arial Narrow" w:hAnsi="Arial Narrow"/>
                <w:b/>
                <w:bCs/>
                <w:sz w:val="22"/>
                <w:szCs w:val="22"/>
              </w:rPr>
              <w:t>w przypadku dołączenia dokumentu WZ</w:t>
            </w:r>
            <w:r w:rsidR="00F44D2A">
              <w:rPr>
                <w:rFonts w:ascii="Arial Narrow" w:hAnsi="Arial Narrow"/>
                <w:b/>
                <w:bCs/>
                <w:sz w:val="22"/>
                <w:szCs w:val="22"/>
              </w:rPr>
              <w:t>.</w:t>
            </w:r>
          </w:p>
          <w:p w14:paraId="0723F52A" w14:textId="333BF3DA" w:rsidR="001D796E" w:rsidRDefault="001D796E" w:rsidP="001D796E">
            <w:pPr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9</w:t>
            </w:r>
          </w:p>
          <w:p w14:paraId="488995E6" w14:textId="58F4E9C5" w:rsidR="001D796E" w:rsidRPr="001D796E" w:rsidRDefault="001D796E" w:rsidP="001D796E">
            <w:pPr>
              <w:numPr>
                <w:ilvl w:val="0"/>
                <w:numId w:val="15"/>
              </w:numPr>
              <w:spacing w:line="360" w:lineRule="auto"/>
              <w:ind w:left="464" w:hanging="426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D796E">
              <w:rPr>
                <w:rFonts w:ascii="Arial Narrow" w:hAnsi="Arial Narrow" w:cs="Arial"/>
                <w:sz w:val="22"/>
                <w:szCs w:val="22"/>
              </w:rPr>
              <w:t>Dot. zadania 14</w:t>
            </w:r>
          </w:p>
          <w:p w14:paraId="4189F746" w14:textId="247A1D34" w:rsidR="00D15C59" w:rsidRDefault="001D796E" w:rsidP="001D796E">
            <w:pPr>
              <w:pStyle w:val="Akapitzlist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right" w:pos="9865"/>
              </w:tabs>
              <w:spacing w:after="0" w:line="360" w:lineRule="auto"/>
              <w:ind w:left="0"/>
              <w:jc w:val="both"/>
              <w:rPr>
                <w:rFonts w:ascii="Arial Narrow" w:hAnsi="Arial Narrow"/>
                <w:shd w:val="clear" w:color="auto" w:fill="FFFFFF"/>
              </w:rPr>
            </w:pPr>
            <w:r w:rsidRPr="001D796E">
              <w:rPr>
                <w:rFonts w:ascii="Arial Narrow" w:hAnsi="Arial Narrow"/>
                <w:shd w:val="clear" w:color="auto" w:fill="FFFFFF"/>
              </w:rPr>
              <w:t xml:space="preserve">Czy Zamawiający dopuści wosk o następujących parametrach? Jałowy wosk kostny o następujących proporcjach w składzie: - biały wosk pszczeli (83%), - parafina stała (5%), - </w:t>
            </w:r>
            <w:proofErr w:type="spellStart"/>
            <w:r w:rsidRPr="001D796E">
              <w:rPr>
                <w:rFonts w:ascii="Arial Narrow" w:hAnsi="Arial Narrow"/>
                <w:shd w:val="clear" w:color="auto" w:fill="FFFFFF"/>
              </w:rPr>
              <w:t>palmitynian</w:t>
            </w:r>
            <w:proofErr w:type="spellEnd"/>
            <w:r w:rsidRPr="001D796E">
              <w:rPr>
                <w:rFonts w:ascii="Arial Narrow" w:hAnsi="Arial Narrow"/>
                <w:shd w:val="clear" w:color="auto" w:fill="FFFFFF"/>
              </w:rPr>
              <w:t xml:space="preserve"> izopropylu (12%). Dzięki 3-składnikowej budowie wosk jest bardzo plastyczny i można go z łatwością formować. Pozwala uzyskać miejscową hemostazę kostną dzięki działaniu jako bariera mechaniczna. Gramatura sztabki: 2,5g</w:t>
            </w:r>
          </w:p>
          <w:p w14:paraId="5665C7AA" w14:textId="12D31269" w:rsidR="001D796E" w:rsidRDefault="001D796E" w:rsidP="00D15C59">
            <w:pPr>
              <w:pStyle w:val="Akapitzlist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right" w:pos="9865"/>
              </w:tabs>
              <w:spacing w:line="360" w:lineRule="auto"/>
              <w:ind w:left="0"/>
              <w:jc w:val="both"/>
              <w:rPr>
                <w:rFonts w:ascii="Arial Narrow" w:hAnsi="Arial Narrow"/>
                <w:b/>
                <w:bCs/>
                <w:shd w:val="clear" w:color="auto" w:fill="FFFFFF"/>
              </w:rPr>
            </w:pPr>
            <w:r>
              <w:rPr>
                <w:rFonts w:ascii="Arial Narrow" w:hAnsi="Arial Narrow"/>
                <w:b/>
                <w:bCs/>
                <w:shd w:val="clear" w:color="auto" w:fill="FFFFFF"/>
              </w:rPr>
              <w:t xml:space="preserve">Odpowiedź: </w:t>
            </w:r>
            <w:r w:rsidR="002E30C3">
              <w:rPr>
                <w:rFonts w:ascii="Arial Narrow" w:hAnsi="Arial Narrow"/>
                <w:b/>
                <w:bCs/>
                <w:shd w:val="clear" w:color="auto" w:fill="FFFFFF"/>
              </w:rPr>
              <w:t xml:space="preserve">Zamawiający dopuszcza. </w:t>
            </w:r>
          </w:p>
          <w:p w14:paraId="0EF8335A" w14:textId="77777777" w:rsidR="001D796E" w:rsidRPr="001D796E" w:rsidRDefault="001D796E" w:rsidP="00D15C59">
            <w:pPr>
              <w:pStyle w:val="Akapitzlist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right" w:pos="9865"/>
              </w:tabs>
              <w:spacing w:line="360" w:lineRule="auto"/>
              <w:ind w:left="0"/>
              <w:jc w:val="both"/>
              <w:rPr>
                <w:rFonts w:ascii="Arial Narrow" w:hAnsi="Arial Narrow" w:cs="Segoe UI Light"/>
                <w:b/>
                <w:bCs/>
              </w:rPr>
            </w:pPr>
          </w:p>
          <w:p w14:paraId="62978C24" w14:textId="77777777" w:rsidR="00D15C59" w:rsidRPr="00D15C59" w:rsidRDefault="00D15C59" w:rsidP="00D15C59">
            <w:pPr>
              <w:pStyle w:val="Akapitzlist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right" w:pos="9865"/>
              </w:tabs>
              <w:spacing w:line="360" w:lineRule="auto"/>
              <w:ind w:left="0"/>
              <w:jc w:val="both"/>
              <w:rPr>
                <w:rFonts w:ascii="Arial Narrow" w:hAnsi="Arial Narrow" w:cs="Segoe UI Light"/>
              </w:rPr>
            </w:pPr>
          </w:p>
          <w:p w14:paraId="4BAE9BBD" w14:textId="0BDB90CA" w:rsidR="00C437FE" w:rsidRPr="00D15C59" w:rsidRDefault="00C437FE" w:rsidP="00D15C59">
            <w:pPr>
              <w:pStyle w:val="Akapitzlist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right" w:pos="9865"/>
              </w:tabs>
              <w:spacing w:line="360" w:lineRule="auto"/>
              <w:ind w:left="0"/>
              <w:jc w:val="both"/>
              <w:rPr>
                <w:rFonts w:ascii="Arial Narrow" w:hAnsi="Arial Narrow" w:cs="Arial"/>
                <w:highlight w:val="darkGray"/>
              </w:rPr>
            </w:pPr>
          </w:p>
        </w:tc>
      </w:tr>
    </w:tbl>
    <w:p w14:paraId="648B9DD5" w14:textId="77777777" w:rsidR="00BE7BFD" w:rsidRPr="0047724E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5B32EFA2" w14:textId="7EC39872" w:rsidR="006D4AB3" w:rsidRDefault="006D4AB3" w:rsidP="00F44D2A">
      <w:pPr>
        <w:pStyle w:val="Tekstpodstawowy"/>
        <w:spacing w:before="120" w:after="480"/>
        <w:ind w:left="5239" w:firstLine="425"/>
        <w:jc w:val="center"/>
        <w:rPr>
          <w:rFonts w:ascii="Arial Narrow" w:hAnsi="Arial Narrow" w:cs="Arial"/>
          <w:i/>
          <w:iCs/>
          <w:sz w:val="22"/>
          <w:szCs w:val="22"/>
        </w:rPr>
      </w:pPr>
      <w:r w:rsidRPr="001D796E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09F9DAD9" w14:textId="77777777" w:rsidR="00B65437" w:rsidRDefault="00B65437" w:rsidP="00B65437">
      <w:pPr>
        <w:jc w:val="both"/>
        <w:rPr>
          <w:rFonts w:ascii="Arial Narrow" w:hAnsi="Arial Narrow"/>
        </w:rPr>
      </w:pPr>
    </w:p>
    <w:p w14:paraId="220B2957" w14:textId="77777777" w:rsidR="00B65437" w:rsidRDefault="00B65437" w:rsidP="00B65437">
      <w:pPr>
        <w:jc w:val="both"/>
        <w:rPr>
          <w:rFonts w:ascii="Arial Narrow" w:hAnsi="Arial Narrow"/>
        </w:rPr>
      </w:pPr>
    </w:p>
    <w:p w14:paraId="553D88C4" w14:textId="77777777" w:rsidR="00B65437" w:rsidRDefault="00B65437" w:rsidP="00B65437">
      <w:pPr>
        <w:jc w:val="both"/>
        <w:rPr>
          <w:rFonts w:ascii="Arial Narrow" w:hAnsi="Arial Narrow"/>
        </w:rPr>
      </w:pPr>
    </w:p>
    <w:p w14:paraId="0FFD7B65" w14:textId="77777777" w:rsidR="00B65437" w:rsidRDefault="00B65437" w:rsidP="00B65437">
      <w:pPr>
        <w:jc w:val="both"/>
        <w:rPr>
          <w:rFonts w:ascii="Arial Narrow" w:hAnsi="Arial Narrow"/>
        </w:rPr>
      </w:pPr>
    </w:p>
    <w:p w14:paraId="1015AE46" w14:textId="77777777" w:rsidR="00B65437" w:rsidRDefault="00B65437" w:rsidP="00B65437">
      <w:pPr>
        <w:jc w:val="both"/>
        <w:rPr>
          <w:rFonts w:ascii="Arial Narrow" w:hAnsi="Arial Narrow"/>
        </w:rPr>
      </w:pPr>
    </w:p>
    <w:p w14:paraId="5A8D890D" w14:textId="77777777" w:rsidR="00B65437" w:rsidRDefault="00B65437" w:rsidP="00B65437">
      <w:pPr>
        <w:jc w:val="both"/>
        <w:rPr>
          <w:rFonts w:ascii="Arial Narrow" w:hAnsi="Arial Narrow"/>
        </w:rPr>
      </w:pPr>
    </w:p>
    <w:p w14:paraId="73C4A84E" w14:textId="77777777" w:rsidR="00B65437" w:rsidRDefault="00B65437" w:rsidP="00B65437">
      <w:pPr>
        <w:jc w:val="both"/>
        <w:rPr>
          <w:rFonts w:ascii="Arial Narrow" w:hAnsi="Arial Narrow"/>
        </w:rPr>
      </w:pPr>
    </w:p>
    <w:p w14:paraId="08030D55" w14:textId="77777777" w:rsidR="00B65437" w:rsidRDefault="00B65437" w:rsidP="00B65437">
      <w:pPr>
        <w:jc w:val="both"/>
        <w:rPr>
          <w:rFonts w:ascii="Arial Narrow" w:hAnsi="Arial Narrow"/>
        </w:rPr>
      </w:pPr>
    </w:p>
    <w:p w14:paraId="788EB2DF" w14:textId="77777777" w:rsidR="00B65437" w:rsidRDefault="00B65437" w:rsidP="00B65437">
      <w:pPr>
        <w:jc w:val="both"/>
        <w:rPr>
          <w:rFonts w:ascii="Arial Narrow" w:hAnsi="Arial Narrow"/>
        </w:rPr>
      </w:pPr>
    </w:p>
    <w:p w14:paraId="2FFC9D12" w14:textId="77777777" w:rsidR="00B65437" w:rsidRDefault="00B65437" w:rsidP="00B65437">
      <w:pPr>
        <w:jc w:val="both"/>
        <w:rPr>
          <w:rFonts w:ascii="Arial Narrow" w:hAnsi="Arial Narrow"/>
        </w:rPr>
      </w:pPr>
    </w:p>
    <w:p w14:paraId="0DE0A664" w14:textId="77777777" w:rsidR="00B65437" w:rsidRDefault="00B65437" w:rsidP="00B65437">
      <w:pPr>
        <w:jc w:val="both"/>
        <w:rPr>
          <w:rFonts w:ascii="Arial Narrow" w:hAnsi="Arial Narrow"/>
        </w:rPr>
      </w:pPr>
    </w:p>
    <w:p w14:paraId="285B8E13" w14:textId="77777777" w:rsidR="00B65437" w:rsidRDefault="00B65437" w:rsidP="00B65437">
      <w:pPr>
        <w:jc w:val="both"/>
        <w:rPr>
          <w:rFonts w:ascii="Arial Narrow" w:hAnsi="Arial Narrow"/>
        </w:rPr>
      </w:pPr>
    </w:p>
    <w:p w14:paraId="78A93040" w14:textId="77777777" w:rsidR="00B65437" w:rsidRDefault="00B65437" w:rsidP="00B65437">
      <w:pPr>
        <w:jc w:val="both"/>
        <w:rPr>
          <w:rFonts w:ascii="Arial Narrow" w:hAnsi="Arial Narrow"/>
        </w:rPr>
      </w:pPr>
    </w:p>
    <w:p w14:paraId="42B5F6DF" w14:textId="77777777" w:rsidR="00B65437" w:rsidRDefault="00B65437" w:rsidP="00B65437">
      <w:pPr>
        <w:jc w:val="both"/>
        <w:rPr>
          <w:rFonts w:ascii="Arial Narrow" w:hAnsi="Arial Narrow"/>
        </w:rPr>
      </w:pPr>
    </w:p>
    <w:p w14:paraId="17BED755" w14:textId="77777777" w:rsidR="00B65437" w:rsidRDefault="00B65437" w:rsidP="00B65437">
      <w:pPr>
        <w:jc w:val="both"/>
        <w:rPr>
          <w:rFonts w:ascii="Arial Narrow" w:hAnsi="Arial Narrow"/>
        </w:rPr>
      </w:pPr>
    </w:p>
    <w:p w14:paraId="2C4216F7" w14:textId="77777777" w:rsidR="00B65437" w:rsidRDefault="00B65437" w:rsidP="00B65437">
      <w:pPr>
        <w:jc w:val="both"/>
        <w:rPr>
          <w:rFonts w:ascii="Arial Narrow" w:hAnsi="Arial Narrow"/>
        </w:rPr>
      </w:pPr>
    </w:p>
    <w:p w14:paraId="554F374F" w14:textId="77777777" w:rsidR="00B65437" w:rsidRDefault="00B65437" w:rsidP="00B65437">
      <w:pPr>
        <w:jc w:val="both"/>
        <w:rPr>
          <w:rFonts w:ascii="Arial Narrow" w:hAnsi="Arial Narrow"/>
        </w:rPr>
      </w:pPr>
    </w:p>
    <w:p w14:paraId="1C9F2376" w14:textId="77777777" w:rsidR="00B65437" w:rsidRDefault="00B65437" w:rsidP="00B65437">
      <w:pPr>
        <w:jc w:val="both"/>
        <w:rPr>
          <w:rFonts w:ascii="Arial Narrow" w:hAnsi="Arial Narrow"/>
        </w:rPr>
      </w:pPr>
    </w:p>
    <w:p w14:paraId="0F641E00" w14:textId="77777777" w:rsidR="00B65437" w:rsidRDefault="00B65437" w:rsidP="00B65437">
      <w:pPr>
        <w:jc w:val="both"/>
        <w:rPr>
          <w:rFonts w:ascii="Arial Narrow" w:hAnsi="Arial Narrow"/>
        </w:rPr>
      </w:pPr>
    </w:p>
    <w:p w14:paraId="32B3B322" w14:textId="77777777" w:rsidR="00B65437" w:rsidRDefault="00B65437" w:rsidP="00B65437">
      <w:pPr>
        <w:jc w:val="both"/>
        <w:rPr>
          <w:rFonts w:ascii="Arial Narrow" w:hAnsi="Arial Narrow"/>
        </w:rPr>
      </w:pPr>
    </w:p>
    <w:p w14:paraId="1E76847F" w14:textId="77777777" w:rsidR="00B65437" w:rsidRDefault="00B65437" w:rsidP="00B65437">
      <w:pPr>
        <w:jc w:val="both"/>
        <w:rPr>
          <w:rFonts w:ascii="Arial Narrow" w:hAnsi="Arial Narrow"/>
        </w:rPr>
      </w:pPr>
    </w:p>
    <w:p w14:paraId="153645F2" w14:textId="77777777" w:rsidR="00B65437" w:rsidRDefault="00B65437" w:rsidP="00B65437">
      <w:pPr>
        <w:jc w:val="both"/>
        <w:rPr>
          <w:rFonts w:ascii="Arial Narrow" w:hAnsi="Arial Narrow"/>
        </w:rPr>
      </w:pPr>
    </w:p>
    <w:p w14:paraId="77AECCDF" w14:textId="77777777" w:rsidR="00B65437" w:rsidRDefault="00B65437" w:rsidP="00B65437">
      <w:pPr>
        <w:jc w:val="both"/>
        <w:rPr>
          <w:rFonts w:ascii="Arial Narrow" w:hAnsi="Arial Narrow"/>
        </w:rPr>
      </w:pPr>
    </w:p>
    <w:p w14:paraId="16B1261C" w14:textId="77777777" w:rsidR="00B65437" w:rsidRDefault="00B65437" w:rsidP="00B65437">
      <w:pPr>
        <w:jc w:val="both"/>
        <w:rPr>
          <w:rFonts w:ascii="Arial Narrow" w:hAnsi="Arial Narrow"/>
        </w:rPr>
      </w:pPr>
    </w:p>
    <w:p w14:paraId="6A00AFB8" w14:textId="77777777" w:rsidR="00B65437" w:rsidRDefault="00B65437" w:rsidP="00B65437">
      <w:pPr>
        <w:jc w:val="both"/>
        <w:rPr>
          <w:rFonts w:ascii="Arial Narrow" w:hAnsi="Arial Narrow"/>
        </w:rPr>
      </w:pPr>
    </w:p>
    <w:p w14:paraId="49BF5E86" w14:textId="77777777" w:rsidR="00B65437" w:rsidRDefault="00B65437" w:rsidP="00B65437">
      <w:pPr>
        <w:jc w:val="both"/>
        <w:rPr>
          <w:rFonts w:ascii="Arial Narrow" w:hAnsi="Arial Narrow"/>
        </w:rPr>
      </w:pPr>
    </w:p>
    <w:p w14:paraId="2E329E7F" w14:textId="77777777" w:rsidR="00B65437" w:rsidRDefault="00B65437" w:rsidP="00B65437">
      <w:pPr>
        <w:jc w:val="both"/>
        <w:rPr>
          <w:rFonts w:ascii="Arial Narrow" w:hAnsi="Arial Narrow"/>
        </w:rPr>
      </w:pPr>
    </w:p>
    <w:p w14:paraId="32F96863" w14:textId="77777777" w:rsidR="00B65437" w:rsidRDefault="00B65437" w:rsidP="00B65437">
      <w:pPr>
        <w:jc w:val="both"/>
        <w:rPr>
          <w:rFonts w:ascii="Arial Narrow" w:hAnsi="Arial Narrow"/>
        </w:rPr>
      </w:pPr>
    </w:p>
    <w:p w14:paraId="4F5ED08D" w14:textId="77777777" w:rsidR="00B65437" w:rsidRDefault="00B65437" w:rsidP="00B65437">
      <w:pPr>
        <w:jc w:val="both"/>
        <w:rPr>
          <w:rFonts w:ascii="Arial Narrow" w:hAnsi="Arial Narrow"/>
        </w:rPr>
      </w:pPr>
    </w:p>
    <w:p w14:paraId="03B04AB8" w14:textId="77777777" w:rsidR="00B65437" w:rsidRDefault="00B65437" w:rsidP="00B65437">
      <w:pPr>
        <w:jc w:val="both"/>
        <w:rPr>
          <w:rFonts w:ascii="Arial Narrow" w:hAnsi="Arial Narrow"/>
        </w:rPr>
      </w:pPr>
    </w:p>
    <w:p w14:paraId="3663F55E" w14:textId="77777777" w:rsidR="00B65437" w:rsidRDefault="00B65437" w:rsidP="00B65437">
      <w:pPr>
        <w:jc w:val="both"/>
        <w:rPr>
          <w:rFonts w:ascii="Arial Narrow" w:hAnsi="Arial Narrow"/>
        </w:rPr>
      </w:pPr>
    </w:p>
    <w:p w14:paraId="1A7D720F" w14:textId="37DCD8F2" w:rsidR="00B65437" w:rsidRDefault="00B65437" w:rsidP="00B65437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Wyk. w 2 egz. na </w:t>
      </w:r>
      <w:r w:rsidR="00F44D2A">
        <w:rPr>
          <w:rFonts w:ascii="Arial Narrow" w:hAnsi="Arial Narrow"/>
        </w:rPr>
        <w:t>6</w:t>
      </w:r>
      <w:r>
        <w:rPr>
          <w:rFonts w:ascii="Arial Narrow" w:hAnsi="Arial Narrow"/>
        </w:rPr>
        <w:t xml:space="preserve"> ark. </w:t>
      </w:r>
    </w:p>
    <w:p w14:paraId="598D5BA6" w14:textId="77777777" w:rsidR="00B65437" w:rsidRPr="00EA2388" w:rsidRDefault="00B65437" w:rsidP="00B65437">
      <w:pPr>
        <w:jc w:val="both"/>
        <w:rPr>
          <w:rFonts w:ascii="Arial Narrow" w:hAnsi="Arial Narrow"/>
        </w:rPr>
      </w:pPr>
      <w:r w:rsidRPr="00EA2388">
        <w:rPr>
          <w:rFonts w:ascii="Arial Narrow" w:hAnsi="Arial Narrow"/>
        </w:rPr>
        <w:t>egz. 1 - a/a kancelaria</w:t>
      </w:r>
    </w:p>
    <w:p w14:paraId="1F01E3F8" w14:textId="77777777" w:rsidR="00B65437" w:rsidRPr="00EA2388" w:rsidRDefault="00B65437" w:rsidP="00B65437">
      <w:pPr>
        <w:jc w:val="both"/>
        <w:rPr>
          <w:rFonts w:ascii="Arial Narrow" w:hAnsi="Arial Narrow"/>
        </w:rPr>
      </w:pPr>
      <w:r w:rsidRPr="00EA2388">
        <w:rPr>
          <w:rFonts w:ascii="Arial Narrow" w:hAnsi="Arial Narrow"/>
        </w:rPr>
        <w:t xml:space="preserve">egz. 2 – strona WWW Zamawiającego; platforma e-propublico.pl; </w:t>
      </w:r>
      <w:proofErr w:type="spellStart"/>
      <w:r w:rsidRPr="00EA2388">
        <w:rPr>
          <w:rFonts w:ascii="Arial Narrow" w:hAnsi="Arial Narrow"/>
        </w:rPr>
        <w:t>SZPubl</w:t>
      </w:r>
      <w:proofErr w:type="spellEnd"/>
      <w:r w:rsidRPr="00EA2388">
        <w:rPr>
          <w:rFonts w:ascii="Arial Narrow" w:hAnsi="Arial Narrow"/>
        </w:rPr>
        <w:t>. T 2612 B5</w:t>
      </w:r>
    </w:p>
    <w:p w14:paraId="269373D1" w14:textId="77777777" w:rsidR="00B65437" w:rsidRDefault="00B65437" w:rsidP="00B65437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tel. 261 417 364, e-mail: </w:t>
      </w:r>
      <w:hyperlink r:id="rId7" w:history="1">
        <w:r w:rsidRPr="008729F4">
          <w:rPr>
            <w:rStyle w:val="Hipercze"/>
            <w:rFonts w:ascii="Arial Narrow" w:hAnsi="Arial Narrow"/>
          </w:rPr>
          <w:t>baranowska1486@10wsk.mil.pl</w:t>
        </w:r>
      </w:hyperlink>
    </w:p>
    <w:p w14:paraId="6A92BD84" w14:textId="5B604514" w:rsidR="00B65437" w:rsidRPr="00B65437" w:rsidRDefault="00B65437" w:rsidP="00B65437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Data: 2026-01-26</w:t>
      </w:r>
    </w:p>
    <w:sectPr w:rsidR="00B65437" w:rsidRPr="00B65437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F9AB6D" w14:textId="77777777" w:rsidR="002F1509" w:rsidRDefault="002F1509">
      <w:r>
        <w:separator/>
      </w:r>
    </w:p>
  </w:endnote>
  <w:endnote w:type="continuationSeparator" w:id="0">
    <w:p w14:paraId="5862F99D" w14:textId="77777777" w:rsidR="002F1509" w:rsidRDefault="002F1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 Light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C1D5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9F0EE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69F57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33BA16E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ProPublico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92A5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FA3E4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332CD48" w14:textId="77777777" w:rsidR="006D4AB3" w:rsidRDefault="006D4AB3">
    <w:pPr>
      <w:pStyle w:val="Stopka"/>
      <w:tabs>
        <w:tab w:val="clear" w:pos="4536"/>
        <w:tab w:val="left" w:pos="6237"/>
      </w:tabs>
    </w:pPr>
  </w:p>
  <w:p w14:paraId="4EFA073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E7BB5A" w14:textId="77777777" w:rsidR="002F1509" w:rsidRDefault="002F1509">
      <w:r>
        <w:separator/>
      </w:r>
    </w:p>
  </w:footnote>
  <w:footnote w:type="continuationSeparator" w:id="0">
    <w:p w14:paraId="3840CCE6" w14:textId="77777777" w:rsidR="002F1509" w:rsidRDefault="002F15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8312F" w14:textId="77777777" w:rsidR="00C437FE" w:rsidRDefault="00C437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D71E6" w14:textId="77777777" w:rsidR="00C437FE" w:rsidRDefault="00C437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CAFB5" w14:textId="77777777" w:rsidR="00C437FE" w:rsidRDefault="00C437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C1493"/>
    <w:multiLevelType w:val="hybridMultilevel"/>
    <w:tmpl w:val="5218ED80"/>
    <w:lvl w:ilvl="0" w:tplc="FB9C22FA">
      <w:start w:val="1"/>
      <w:numFmt w:val="decimal"/>
      <w:lvlText w:val="%1."/>
      <w:lvlJc w:val="left"/>
      <w:pPr>
        <w:ind w:left="39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D307BEF"/>
    <w:multiLevelType w:val="hybridMultilevel"/>
    <w:tmpl w:val="3274E3A6"/>
    <w:lvl w:ilvl="0" w:tplc="D6C26A7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1DFD352D"/>
    <w:multiLevelType w:val="hybridMultilevel"/>
    <w:tmpl w:val="1B5A9A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D633440"/>
    <w:multiLevelType w:val="hybridMultilevel"/>
    <w:tmpl w:val="DC8EEF3A"/>
    <w:lvl w:ilvl="0" w:tplc="F0569FF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3F5B55C0"/>
    <w:multiLevelType w:val="hybridMultilevel"/>
    <w:tmpl w:val="94DE6EF8"/>
    <w:lvl w:ilvl="0" w:tplc="D590876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1A307E8"/>
    <w:multiLevelType w:val="hybridMultilevel"/>
    <w:tmpl w:val="F7E6D6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9E11CD5"/>
    <w:multiLevelType w:val="multilevel"/>
    <w:tmpl w:val="81C4C69C"/>
    <w:styleLink w:val="WWNum10"/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DD549F"/>
    <w:multiLevelType w:val="hybridMultilevel"/>
    <w:tmpl w:val="EB3CFACA"/>
    <w:lvl w:ilvl="0" w:tplc="69A4140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5" w15:restartNumberingAfterBreak="0">
    <w:nsid w:val="7F134A9A"/>
    <w:multiLevelType w:val="hybridMultilevel"/>
    <w:tmpl w:val="79902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4266738">
    <w:abstractNumId w:val="8"/>
  </w:num>
  <w:num w:numId="2" w16cid:durableId="770589889">
    <w:abstractNumId w:val="13"/>
  </w:num>
  <w:num w:numId="3" w16cid:durableId="1516336763">
    <w:abstractNumId w:val="7"/>
  </w:num>
  <w:num w:numId="4" w16cid:durableId="227350073">
    <w:abstractNumId w:val="12"/>
  </w:num>
  <w:num w:numId="5" w16cid:durableId="1095441452">
    <w:abstractNumId w:val="3"/>
  </w:num>
  <w:num w:numId="6" w16cid:durableId="2069453130">
    <w:abstractNumId w:val="4"/>
  </w:num>
  <w:num w:numId="7" w16cid:durableId="704212165">
    <w:abstractNumId w:val="10"/>
  </w:num>
  <w:num w:numId="8" w16cid:durableId="1287197533">
    <w:abstractNumId w:val="0"/>
  </w:num>
  <w:num w:numId="9" w16cid:durableId="550922057">
    <w:abstractNumId w:val="14"/>
  </w:num>
  <w:num w:numId="10" w16cid:durableId="1298147663">
    <w:abstractNumId w:val="6"/>
  </w:num>
  <w:num w:numId="11" w16cid:durableId="1589457859">
    <w:abstractNumId w:val="5"/>
  </w:num>
  <w:num w:numId="12" w16cid:durableId="1838378163">
    <w:abstractNumId w:val="1"/>
  </w:num>
  <w:num w:numId="13" w16cid:durableId="428693759">
    <w:abstractNumId w:val="9"/>
  </w:num>
  <w:num w:numId="14" w16cid:durableId="1994329606">
    <w:abstractNumId w:val="15"/>
  </w:num>
  <w:num w:numId="15" w16cid:durableId="1987126841">
    <w:abstractNumId w:val="2"/>
  </w:num>
  <w:num w:numId="16" w16cid:durableId="1624577325">
    <w:abstractNumId w:val="11"/>
  </w:num>
  <w:num w:numId="17" w16cid:durableId="27020529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4663"/>
    <w:rsid w:val="00031374"/>
    <w:rsid w:val="00035DEC"/>
    <w:rsid w:val="00047B97"/>
    <w:rsid w:val="000A1097"/>
    <w:rsid w:val="000E2A8F"/>
    <w:rsid w:val="0012774F"/>
    <w:rsid w:val="00144B7A"/>
    <w:rsid w:val="00155CF7"/>
    <w:rsid w:val="00180C6E"/>
    <w:rsid w:val="001A2427"/>
    <w:rsid w:val="001D796E"/>
    <w:rsid w:val="0021546F"/>
    <w:rsid w:val="0029606A"/>
    <w:rsid w:val="002B1E6C"/>
    <w:rsid w:val="002E30C3"/>
    <w:rsid w:val="002E4A51"/>
    <w:rsid w:val="002F1509"/>
    <w:rsid w:val="00354853"/>
    <w:rsid w:val="003F44B3"/>
    <w:rsid w:val="0047724E"/>
    <w:rsid w:val="004848F3"/>
    <w:rsid w:val="004A75F2"/>
    <w:rsid w:val="005144A9"/>
    <w:rsid w:val="00520165"/>
    <w:rsid w:val="005432C0"/>
    <w:rsid w:val="005A11EC"/>
    <w:rsid w:val="005B1B08"/>
    <w:rsid w:val="00632C3C"/>
    <w:rsid w:val="00662BDB"/>
    <w:rsid w:val="006A5DF1"/>
    <w:rsid w:val="006B4F53"/>
    <w:rsid w:val="006B7198"/>
    <w:rsid w:val="006D4AB3"/>
    <w:rsid w:val="006F3B81"/>
    <w:rsid w:val="007501E7"/>
    <w:rsid w:val="007550C1"/>
    <w:rsid w:val="007D7198"/>
    <w:rsid w:val="00841B25"/>
    <w:rsid w:val="00870F9F"/>
    <w:rsid w:val="008804B6"/>
    <w:rsid w:val="00897AB0"/>
    <w:rsid w:val="008A3553"/>
    <w:rsid w:val="008C223A"/>
    <w:rsid w:val="008C50CC"/>
    <w:rsid w:val="008F0C38"/>
    <w:rsid w:val="009003D1"/>
    <w:rsid w:val="00947A50"/>
    <w:rsid w:val="009E25DA"/>
    <w:rsid w:val="00A17F33"/>
    <w:rsid w:val="00A905AC"/>
    <w:rsid w:val="00B07FF1"/>
    <w:rsid w:val="00B1255C"/>
    <w:rsid w:val="00B24663"/>
    <w:rsid w:val="00B32FF9"/>
    <w:rsid w:val="00B65437"/>
    <w:rsid w:val="00B67E0E"/>
    <w:rsid w:val="00B96DD7"/>
    <w:rsid w:val="00BA6584"/>
    <w:rsid w:val="00BB4B42"/>
    <w:rsid w:val="00BE7BFD"/>
    <w:rsid w:val="00C3019D"/>
    <w:rsid w:val="00C370F2"/>
    <w:rsid w:val="00C437FE"/>
    <w:rsid w:val="00C44EEC"/>
    <w:rsid w:val="00D15C59"/>
    <w:rsid w:val="00D22FFA"/>
    <w:rsid w:val="00D3451D"/>
    <w:rsid w:val="00D451B7"/>
    <w:rsid w:val="00D8461B"/>
    <w:rsid w:val="00D9049C"/>
    <w:rsid w:val="00D915F2"/>
    <w:rsid w:val="00DE7E58"/>
    <w:rsid w:val="00DF32E8"/>
    <w:rsid w:val="00E21B49"/>
    <w:rsid w:val="00E2789F"/>
    <w:rsid w:val="00E72428"/>
    <w:rsid w:val="00EA14B3"/>
    <w:rsid w:val="00EA416E"/>
    <w:rsid w:val="00F22CCD"/>
    <w:rsid w:val="00F44D2A"/>
    <w:rsid w:val="00F562F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95E6A1"/>
  <w15:chartTrackingRefBased/>
  <w15:docId w15:val="{702FDB26-528C-4598-85DF-7FE9FC4CF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Akapitzlist1">
    <w:name w:val="Akapit z listą1"/>
    <w:basedOn w:val="Normalny"/>
    <w:rsid w:val="00D15C5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Hipercze">
    <w:name w:val="Hyperlink"/>
    <w:rsid w:val="00B65437"/>
    <w:rPr>
      <w:color w:val="0563C1"/>
      <w:u w:val="single"/>
    </w:rPr>
  </w:style>
  <w:style w:type="numbering" w:customStyle="1" w:styleId="WWNum10">
    <w:name w:val="WWNum10"/>
    <w:rsid w:val="00841B25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anowska1486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138</TotalTime>
  <Pages>12</Pages>
  <Words>3076</Words>
  <Characters>18459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15</cp:revision>
  <cp:lastPrinted>2026-01-26T11:47:00Z</cp:lastPrinted>
  <dcterms:created xsi:type="dcterms:W3CDTF">2026-01-23T09:08:00Z</dcterms:created>
  <dcterms:modified xsi:type="dcterms:W3CDTF">2026-01-26T11:47:00Z</dcterms:modified>
</cp:coreProperties>
</file>