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B4C54" w14:textId="77777777" w:rsidR="00930A96" w:rsidRPr="00331F14" w:rsidRDefault="00F47895" w:rsidP="008A5203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331F14">
        <w:rPr>
          <w:rFonts w:ascii="Arial Narrow" w:hAnsi="Arial Narrow" w:cs="Arial"/>
          <w:sz w:val="22"/>
          <w:szCs w:val="22"/>
        </w:rPr>
        <w:t>Bydgoszcz</w:t>
      </w:r>
      <w:r w:rsidR="00930A96" w:rsidRPr="00331F14">
        <w:rPr>
          <w:rFonts w:ascii="Arial Narrow" w:hAnsi="Arial Narrow" w:cs="Arial"/>
          <w:sz w:val="22"/>
          <w:szCs w:val="22"/>
        </w:rPr>
        <w:t xml:space="preserve"> dnia: </w:t>
      </w:r>
      <w:r w:rsidRPr="00331F14">
        <w:rPr>
          <w:rFonts w:ascii="Arial Narrow" w:hAnsi="Arial Narrow" w:cs="Arial"/>
          <w:sz w:val="22"/>
          <w:szCs w:val="22"/>
        </w:rPr>
        <w:t>2026-01-26</w:t>
      </w:r>
    </w:p>
    <w:p w14:paraId="29DC0EE7" w14:textId="77777777" w:rsidR="00930A96" w:rsidRPr="00331F14" w:rsidRDefault="00F47895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31F1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A348C55" w14:textId="77777777" w:rsidR="00930A96" w:rsidRPr="00331F14" w:rsidRDefault="00F47895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31F14">
        <w:rPr>
          <w:rFonts w:ascii="Arial Narrow" w:hAnsi="Arial Narrow" w:cs="Arial"/>
          <w:sz w:val="22"/>
          <w:szCs w:val="22"/>
        </w:rPr>
        <w:t>Powstańców Warszawy</w:t>
      </w:r>
      <w:r w:rsidR="00930A96" w:rsidRPr="00331F14">
        <w:rPr>
          <w:rFonts w:ascii="Arial Narrow" w:hAnsi="Arial Narrow" w:cs="Arial"/>
          <w:sz w:val="22"/>
          <w:szCs w:val="22"/>
        </w:rPr>
        <w:t xml:space="preserve"> </w:t>
      </w:r>
      <w:r w:rsidRPr="00331F14">
        <w:rPr>
          <w:rFonts w:ascii="Arial Narrow" w:hAnsi="Arial Narrow" w:cs="Arial"/>
          <w:sz w:val="22"/>
          <w:szCs w:val="22"/>
        </w:rPr>
        <w:t>5</w:t>
      </w:r>
    </w:p>
    <w:p w14:paraId="4CF87F9B" w14:textId="77777777" w:rsidR="00930A96" w:rsidRPr="00331F14" w:rsidRDefault="00F47895" w:rsidP="00930A96">
      <w:pPr>
        <w:rPr>
          <w:rFonts w:ascii="Arial Narrow" w:hAnsi="Arial Narrow" w:cs="Arial"/>
          <w:sz w:val="22"/>
          <w:szCs w:val="22"/>
        </w:rPr>
      </w:pPr>
      <w:r w:rsidRPr="00331F14">
        <w:rPr>
          <w:rFonts w:ascii="Arial Narrow" w:hAnsi="Arial Narrow" w:cs="Arial"/>
          <w:sz w:val="22"/>
          <w:szCs w:val="22"/>
        </w:rPr>
        <w:t>85-681</w:t>
      </w:r>
      <w:r w:rsidR="00930A96" w:rsidRPr="00331F14">
        <w:rPr>
          <w:rFonts w:ascii="Arial Narrow" w:hAnsi="Arial Narrow" w:cs="Arial"/>
          <w:sz w:val="22"/>
          <w:szCs w:val="22"/>
        </w:rPr>
        <w:t xml:space="preserve"> </w:t>
      </w:r>
      <w:r w:rsidRPr="00331F14">
        <w:rPr>
          <w:rFonts w:ascii="Arial Narrow" w:hAnsi="Arial Narrow" w:cs="Arial"/>
          <w:sz w:val="22"/>
          <w:szCs w:val="22"/>
        </w:rPr>
        <w:t>Bydgoszcz</w:t>
      </w:r>
    </w:p>
    <w:p w14:paraId="74443858" w14:textId="77777777" w:rsidR="00930A96" w:rsidRPr="00331F14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331F1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8327C67" w14:textId="77777777" w:rsidR="00930A96" w:rsidRDefault="00930A96" w:rsidP="008A5203">
      <w:pPr>
        <w:spacing w:after="360"/>
        <w:jc w:val="both"/>
        <w:rPr>
          <w:rFonts w:ascii="Arial Narrow" w:hAnsi="Arial Narrow" w:cs="Arial"/>
          <w:bCs/>
          <w:sz w:val="18"/>
          <w:szCs w:val="18"/>
        </w:rPr>
      </w:pPr>
      <w:r w:rsidRPr="00331F1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66E36F7" w14:textId="4EDFDBB5" w:rsidR="00331F14" w:rsidRPr="00331F14" w:rsidRDefault="00331F14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2F266B">
        <w:rPr>
          <w:rFonts w:ascii="Arial Narrow" w:hAnsi="Arial Narrow" w:cs="Arial"/>
          <w:bCs/>
          <w:sz w:val="22"/>
          <w:szCs w:val="22"/>
        </w:rPr>
        <w:t xml:space="preserve"> </w:t>
      </w:r>
      <w:r w:rsidR="002F266B" w:rsidRPr="002F266B">
        <w:rPr>
          <w:rFonts w:ascii="Arial Narrow" w:hAnsi="Arial Narrow" w:cs="Arial"/>
          <w:b/>
          <w:sz w:val="22"/>
          <w:szCs w:val="22"/>
        </w:rPr>
        <w:t>633/2026</w:t>
      </w:r>
    </w:p>
    <w:p w14:paraId="43DB861C" w14:textId="77777777" w:rsidR="00930A96" w:rsidRPr="00331F1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331F14">
        <w:rPr>
          <w:rFonts w:ascii="Arial Narrow" w:hAnsi="Arial Narrow" w:cs="Arial"/>
          <w:b/>
          <w:sz w:val="24"/>
          <w:szCs w:val="24"/>
        </w:rPr>
        <w:t>WYKONAWCY</w:t>
      </w:r>
    </w:p>
    <w:p w14:paraId="57B4C267" w14:textId="77777777" w:rsidR="00930A96" w:rsidRPr="00331F1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331F14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331F14" w14:paraId="23E34C5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92C847" w14:textId="77777777" w:rsidR="00930A96" w:rsidRPr="00331F1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331F14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361A23FC" w14:textId="77777777" w:rsidR="00930A96" w:rsidRPr="00331F1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31F14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331F14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331F14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61F59979" w14:textId="77777777" w:rsidR="00930A96" w:rsidRPr="00331F14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260DA34E" w14:textId="77777777" w:rsidR="00930A96" w:rsidRPr="00331F1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31F1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31F1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31F1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331F14" w14:paraId="4455D1AB" w14:textId="77777777" w:rsidTr="00E03B3C">
        <w:tc>
          <w:tcPr>
            <w:tcW w:w="2269" w:type="dxa"/>
          </w:tcPr>
          <w:p w14:paraId="743EB3D6" w14:textId="77777777" w:rsidR="00930A96" w:rsidRPr="00331F1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1F1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486040B" w14:textId="77777777" w:rsidR="00930A96" w:rsidRPr="00331F14" w:rsidRDefault="00F4789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31F14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331F14">
              <w:rPr>
                <w:rFonts w:ascii="Arial Narrow" w:hAnsi="Arial Narrow" w:cs="Arial"/>
                <w:bCs/>
                <w:sz w:val="22"/>
                <w:szCs w:val="22"/>
              </w:rPr>
              <w:t>szewnych</w:t>
            </w:r>
            <w:proofErr w:type="spellEnd"/>
            <w:r w:rsidRPr="00331F14">
              <w:rPr>
                <w:rFonts w:ascii="Arial Narrow" w:hAnsi="Arial Narrow" w:cs="Arial"/>
                <w:bCs/>
                <w:sz w:val="22"/>
                <w:szCs w:val="22"/>
              </w:rPr>
              <w:t xml:space="preserve"> na okres 24 miesięcy</w:t>
            </w:r>
            <w:r w:rsidR="00930A96" w:rsidRPr="00331F1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47895" w:rsidRPr="00331F14" w14:paraId="73CD5251" w14:textId="77777777" w:rsidTr="00A90B27">
        <w:tc>
          <w:tcPr>
            <w:tcW w:w="2269" w:type="dxa"/>
          </w:tcPr>
          <w:p w14:paraId="2B596563" w14:textId="77777777" w:rsidR="00F47895" w:rsidRPr="00331F14" w:rsidRDefault="00F47895" w:rsidP="00A90B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1F1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F935FC2" w14:textId="77777777" w:rsidR="00F47895" w:rsidRPr="00331F14" w:rsidRDefault="00F47895" w:rsidP="00A90B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31F14">
              <w:rPr>
                <w:rFonts w:ascii="Arial Narrow" w:hAnsi="Arial Narrow" w:cs="Arial"/>
                <w:bCs/>
                <w:sz w:val="22"/>
                <w:szCs w:val="22"/>
              </w:rPr>
              <w:t>152/2025</w:t>
            </w:r>
          </w:p>
        </w:tc>
      </w:tr>
    </w:tbl>
    <w:p w14:paraId="26DBDA26" w14:textId="77777777" w:rsidR="00EF1037" w:rsidRPr="00331F14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31F14">
        <w:rPr>
          <w:rFonts w:ascii="Arial Narrow" w:hAnsi="Arial Narrow" w:cs="Arial"/>
          <w:sz w:val="22"/>
          <w:szCs w:val="22"/>
        </w:rPr>
        <w:t xml:space="preserve">Zamawiający, </w:t>
      </w:r>
      <w:r w:rsidR="00F47895" w:rsidRPr="00331F14">
        <w:rPr>
          <w:rFonts w:ascii="Arial Narrow" w:hAnsi="Arial Narrow" w:cs="Arial"/>
          <w:b/>
          <w:sz w:val="22"/>
          <w:szCs w:val="22"/>
        </w:rPr>
        <w:t>10WSzKzP SPZOZ</w:t>
      </w:r>
      <w:r w:rsidRPr="00331F14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F47895" w:rsidRPr="00331F14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331F14">
        <w:rPr>
          <w:rFonts w:ascii="Arial Narrow" w:hAnsi="Arial Narrow" w:cs="Arial"/>
          <w:sz w:val="22"/>
          <w:szCs w:val="22"/>
        </w:rPr>
        <w:t xml:space="preserve">, </w:t>
      </w:r>
      <w:r w:rsidR="00EB3650" w:rsidRPr="00331F14">
        <w:rPr>
          <w:rFonts w:ascii="Arial Narrow" w:hAnsi="Arial Narrow" w:cs="Arial"/>
          <w:sz w:val="22"/>
          <w:szCs w:val="22"/>
        </w:rPr>
        <w:t xml:space="preserve">informuje o </w:t>
      </w:r>
      <w:r w:rsidRPr="00331F14">
        <w:rPr>
          <w:rFonts w:ascii="Arial Narrow" w:hAnsi="Arial Narrow" w:cs="Arial"/>
          <w:sz w:val="22"/>
          <w:szCs w:val="22"/>
        </w:rPr>
        <w:t>dokon</w:t>
      </w:r>
      <w:r w:rsidR="00EB3650" w:rsidRPr="00331F14">
        <w:rPr>
          <w:rFonts w:ascii="Arial Narrow" w:hAnsi="Arial Narrow" w:cs="Arial"/>
          <w:sz w:val="22"/>
          <w:szCs w:val="22"/>
        </w:rPr>
        <w:t>aniu</w:t>
      </w:r>
      <w:r w:rsidRPr="00331F14">
        <w:rPr>
          <w:rFonts w:ascii="Arial Narrow" w:hAnsi="Arial Narrow" w:cs="Arial"/>
          <w:sz w:val="22"/>
          <w:szCs w:val="22"/>
        </w:rPr>
        <w:t xml:space="preserve"> </w:t>
      </w:r>
      <w:r w:rsidR="00460DC4" w:rsidRPr="00331F14">
        <w:rPr>
          <w:rFonts w:ascii="Arial Narrow" w:hAnsi="Arial Narrow" w:cs="Arial"/>
          <w:sz w:val="22"/>
          <w:szCs w:val="22"/>
        </w:rPr>
        <w:t>zmian</w:t>
      </w:r>
      <w:r w:rsidRPr="00331F14">
        <w:rPr>
          <w:rFonts w:ascii="Arial Narrow" w:hAnsi="Arial Narrow" w:cs="Arial"/>
          <w:sz w:val="22"/>
          <w:szCs w:val="22"/>
        </w:rPr>
        <w:t xml:space="preserve"> w z</w:t>
      </w:r>
      <w:r w:rsidR="00460DC4" w:rsidRPr="00331F14">
        <w:rPr>
          <w:rFonts w:ascii="Arial Narrow" w:hAnsi="Arial Narrow" w:cs="Arial"/>
          <w:sz w:val="22"/>
          <w:szCs w:val="22"/>
        </w:rPr>
        <w:t>apis</w:t>
      </w:r>
      <w:r w:rsidRPr="00331F14">
        <w:rPr>
          <w:rFonts w:ascii="Arial Narrow" w:hAnsi="Arial Narrow" w:cs="Arial"/>
          <w:sz w:val="22"/>
          <w:szCs w:val="22"/>
        </w:rPr>
        <w:t>ach</w:t>
      </w:r>
      <w:r w:rsidR="00460DC4" w:rsidRPr="00331F14">
        <w:rPr>
          <w:rFonts w:ascii="Arial Narrow" w:hAnsi="Arial Narrow" w:cs="Arial"/>
          <w:sz w:val="22"/>
          <w:szCs w:val="22"/>
        </w:rPr>
        <w:t xml:space="preserve"> </w:t>
      </w:r>
      <w:r w:rsidR="0022485D" w:rsidRPr="00331F14">
        <w:rPr>
          <w:rFonts w:ascii="Arial Narrow" w:hAnsi="Arial Narrow" w:cs="Arial"/>
          <w:sz w:val="22"/>
          <w:szCs w:val="22"/>
        </w:rPr>
        <w:t>SWZ</w:t>
      </w:r>
      <w:r w:rsidR="00460DC4" w:rsidRPr="00331F14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331F14">
        <w:rPr>
          <w:rFonts w:ascii="Arial Narrow" w:hAnsi="Arial Narrow" w:cs="Arial"/>
          <w:sz w:val="22"/>
          <w:szCs w:val="22"/>
        </w:rPr>
        <w:t>:</w:t>
      </w:r>
    </w:p>
    <w:p w14:paraId="01553850" w14:textId="45307B7F" w:rsidR="00331F14" w:rsidRPr="00331F14" w:rsidRDefault="00331F14" w:rsidP="00331F14">
      <w:pPr>
        <w:numPr>
          <w:ilvl w:val="2"/>
          <w:numId w:val="1"/>
        </w:numPr>
        <w:spacing w:before="24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17.1. otrzymuje brzmienie: Wykonawca pozostaje związany ofertą do dnia 2026-</w:t>
      </w:r>
      <w:r w:rsidR="008A5203">
        <w:rPr>
          <w:rFonts w:ascii="Arial Narrow" w:hAnsi="Arial Narrow"/>
          <w:sz w:val="22"/>
          <w:szCs w:val="22"/>
        </w:rPr>
        <w:t>05-03</w:t>
      </w:r>
    </w:p>
    <w:p w14:paraId="3D5DFB94" w14:textId="0147D78A" w:rsidR="00331F14" w:rsidRPr="00331F14" w:rsidRDefault="00331F14" w:rsidP="00331F14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331F14">
        <w:rPr>
          <w:rFonts w:ascii="Arial Narrow" w:hAnsi="Arial Narrow"/>
          <w:sz w:val="22"/>
          <w:szCs w:val="22"/>
        </w:rPr>
        <w:br/>
      </w:r>
      <w:r w:rsidRPr="00331F14">
        <w:rPr>
          <w:rFonts w:ascii="Arial Narrow" w:hAnsi="Arial Narrow"/>
          <w:sz w:val="22"/>
          <w:szCs w:val="22"/>
        </w:rPr>
        <w:tab/>
      </w:r>
      <w:r w:rsidR="008A5203">
        <w:rPr>
          <w:rFonts w:ascii="Arial Narrow" w:hAnsi="Arial Narrow"/>
          <w:sz w:val="22"/>
          <w:szCs w:val="22"/>
        </w:rPr>
        <w:t>2026-02-03</w:t>
      </w:r>
      <w:r w:rsidRPr="00331F14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5989352D" w14:textId="77777777" w:rsidR="00331F14" w:rsidRPr="00331F14" w:rsidRDefault="00331F14" w:rsidP="00331F14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7FC9D2F7" w14:textId="77777777" w:rsidR="00331F14" w:rsidRPr="00331F14" w:rsidRDefault="00331F14" w:rsidP="00331F14">
      <w:pPr>
        <w:jc w:val="center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7CAF42D7" w14:textId="6C4A48C7" w:rsidR="00331F14" w:rsidRPr="00331F14" w:rsidRDefault="00331F14" w:rsidP="00331F14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 xml:space="preserve">Numer ogłoszenia </w:t>
      </w:r>
      <w:r w:rsidR="005C0B2B">
        <w:rPr>
          <w:rFonts w:ascii="Arial Narrow" w:hAnsi="Arial Narrow"/>
          <w:i/>
          <w:sz w:val="22"/>
          <w:szCs w:val="22"/>
        </w:rPr>
        <w:t>54532-2026</w:t>
      </w:r>
    </w:p>
    <w:p w14:paraId="6AA42EB5" w14:textId="77777777" w:rsidR="00331F14" w:rsidRPr="00331F14" w:rsidRDefault="00331F14" w:rsidP="00331F14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37A0D8A8" w14:textId="77777777" w:rsidR="00331F14" w:rsidRPr="00331F14" w:rsidRDefault="00331F14" w:rsidP="00331F14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i/>
          <w:sz w:val="22"/>
          <w:szCs w:val="22"/>
        </w:rPr>
        <w:t>Zamawiający</w:t>
      </w:r>
    </w:p>
    <w:p w14:paraId="30A46505" w14:textId="77777777" w:rsidR="00331F14" w:rsidRPr="00331F14" w:rsidRDefault="00331F14" w:rsidP="00331F14">
      <w:pPr>
        <w:ind w:left="357"/>
        <w:jc w:val="both"/>
        <w:rPr>
          <w:rFonts w:ascii="Arial Narrow" w:hAnsi="Arial Narrow"/>
        </w:rPr>
      </w:pPr>
    </w:p>
    <w:p w14:paraId="2DC44F4D" w14:textId="77777777" w:rsidR="00331F14" w:rsidRPr="00331F14" w:rsidRDefault="00331F14" w:rsidP="00331F14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1 ark. </w:t>
      </w:r>
    </w:p>
    <w:p w14:paraId="5F2318AF" w14:textId="77777777" w:rsidR="00331F14" w:rsidRPr="00331F14" w:rsidRDefault="00331F14" w:rsidP="00331F14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6076D800" w14:textId="77777777" w:rsidR="00331F14" w:rsidRPr="00331F14" w:rsidRDefault="00331F14" w:rsidP="00331F14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        egz. 2 – </w:t>
      </w:r>
      <w:r w:rsidRPr="00331F14">
        <w:rPr>
          <w:rFonts w:ascii="Arial Narrow" w:hAnsi="Arial Narrow" w:cs="Arial"/>
          <w:szCs w:val="24"/>
        </w:rPr>
        <w:t xml:space="preserve">strona </w:t>
      </w:r>
      <w:proofErr w:type="spellStart"/>
      <w:r w:rsidRPr="00331F14">
        <w:rPr>
          <w:rFonts w:ascii="Arial Narrow" w:hAnsi="Arial Narrow" w:cs="Arial"/>
          <w:szCs w:val="24"/>
        </w:rPr>
        <w:t>int</w:t>
      </w:r>
      <w:proofErr w:type="spellEnd"/>
      <w:r w:rsidRPr="00331F14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331F14">
        <w:rPr>
          <w:rFonts w:ascii="Arial Narrow" w:hAnsi="Arial Narrow" w:cs="Arial"/>
          <w:szCs w:val="24"/>
        </w:rPr>
        <w:t>SZPubl</w:t>
      </w:r>
      <w:proofErr w:type="spellEnd"/>
      <w:r w:rsidRPr="00331F14">
        <w:rPr>
          <w:rFonts w:ascii="Arial Narrow" w:hAnsi="Arial Narrow" w:cs="Arial"/>
          <w:szCs w:val="24"/>
        </w:rPr>
        <w:t>. T2612 B5</w:t>
      </w:r>
    </w:p>
    <w:p w14:paraId="4A495D74" w14:textId="77777777" w:rsidR="00331F14" w:rsidRPr="00331F14" w:rsidRDefault="00331F14" w:rsidP="00331F14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331F14">
          <w:rPr>
            <w:rStyle w:val="Hipercze"/>
            <w:rFonts w:ascii="Arial Narrow" w:hAnsi="Arial Narrow"/>
          </w:rPr>
          <w:t>baranowska1486@10wsk.mil.pl</w:t>
        </w:r>
      </w:hyperlink>
    </w:p>
    <w:p w14:paraId="3B0EAA67" w14:textId="391635EC" w:rsidR="005C0930" w:rsidRPr="00331F14" w:rsidRDefault="00331F14" w:rsidP="008A5203">
      <w:pPr>
        <w:ind w:left="357"/>
        <w:jc w:val="both"/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Data: </w:t>
      </w:r>
      <w:r w:rsidR="008A5203">
        <w:rPr>
          <w:rFonts w:ascii="Arial Narrow" w:hAnsi="Arial Narrow"/>
        </w:rPr>
        <w:t>2026-01-26</w:t>
      </w:r>
      <w:r w:rsidR="00F47895" w:rsidRPr="00331F14">
        <w:rPr>
          <w:rFonts w:ascii="Arial Narrow" w:hAnsi="Arial Narrow" w:cs="Arial"/>
          <w:szCs w:val="24"/>
        </w:rPr>
        <w:t xml:space="preserve">  </w:t>
      </w:r>
    </w:p>
    <w:sectPr w:rsidR="005C0930" w:rsidRPr="00331F14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C1C0F" w14:textId="77777777" w:rsidR="00033929" w:rsidRDefault="00033929">
      <w:r>
        <w:separator/>
      </w:r>
    </w:p>
  </w:endnote>
  <w:endnote w:type="continuationSeparator" w:id="0">
    <w:p w14:paraId="515FFD94" w14:textId="77777777" w:rsidR="00033929" w:rsidRDefault="0003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9878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81E16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A9AA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26B7A8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445E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9B77A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492FDB" w14:textId="77777777" w:rsidR="00EF1037" w:rsidRDefault="00EF1037">
    <w:pPr>
      <w:pStyle w:val="Stopka"/>
      <w:tabs>
        <w:tab w:val="clear" w:pos="4536"/>
        <w:tab w:val="left" w:pos="6237"/>
      </w:tabs>
    </w:pPr>
  </w:p>
  <w:p w14:paraId="1EBDD2A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FB509" w14:textId="77777777" w:rsidR="00033929" w:rsidRDefault="00033929">
      <w:r>
        <w:separator/>
      </w:r>
    </w:p>
  </w:footnote>
  <w:footnote w:type="continuationSeparator" w:id="0">
    <w:p w14:paraId="3A91FEDD" w14:textId="77777777" w:rsidR="00033929" w:rsidRDefault="00033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0E385" w14:textId="77777777" w:rsidR="00F47895" w:rsidRDefault="00F478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16782" w14:textId="77777777" w:rsidR="00F47895" w:rsidRDefault="00F478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334F" w14:textId="77777777" w:rsidR="00F47895" w:rsidRDefault="00F478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A02"/>
    <w:rsid w:val="00033929"/>
    <w:rsid w:val="00057D02"/>
    <w:rsid w:val="000613E0"/>
    <w:rsid w:val="00167A02"/>
    <w:rsid w:val="001A571A"/>
    <w:rsid w:val="001C5210"/>
    <w:rsid w:val="0022485D"/>
    <w:rsid w:val="002B1C74"/>
    <w:rsid w:val="002B1E6C"/>
    <w:rsid w:val="002F266B"/>
    <w:rsid w:val="002F52B2"/>
    <w:rsid w:val="00331F14"/>
    <w:rsid w:val="00384EFD"/>
    <w:rsid w:val="004222DA"/>
    <w:rsid w:val="00453E59"/>
    <w:rsid w:val="00460DC4"/>
    <w:rsid w:val="005079A4"/>
    <w:rsid w:val="0055546F"/>
    <w:rsid w:val="005C0930"/>
    <w:rsid w:val="005C0B2B"/>
    <w:rsid w:val="006736C6"/>
    <w:rsid w:val="006D4AE5"/>
    <w:rsid w:val="007E67EF"/>
    <w:rsid w:val="00854803"/>
    <w:rsid w:val="0087224A"/>
    <w:rsid w:val="008A5203"/>
    <w:rsid w:val="009149C3"/>
    <w:rsid w:val="00930A96"/>
    <w:rsid w:val="00953AA1"/>
    <w:rsid w:val="0095641D"/>
    <w:rsid w:val="009D169F"/>
    <w:rsid w:val="00A4668B"/>
    <w:rsid w:val="00B26D41"/>
    <w:rsid w:val="00B323DA"/>
    <w:rsid w:val="00B361A9"/>
    <w:rsid w:val="00BB4B42"/>
    <w:rsid w:val="00C152AE"/>
    <w:rsid w:val="00CD1DE9"/>
    <w:rsid w:val="00D1574A"/>
    <w:rsid w:val="00D248D2"/>
    <w:rsid w:val="00D541FE"/>
    <w:rsid w:val="00D87FBC"/>
    <w:rsid w:val="00E02559"/>
    <w:rsid w:val="00E03B3C"/>
    <w:rsid w:val="00E74582"/>
    <w:rsid w:val="00EB3650"/>
    <w:rsid w:val="00EF1037"/>
    <w:rsid w:val="00F16162"/>
    <w:rsid w:val="00F4789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73FCE"/>
  <w15:chartTrackingRefBased/>
  <w15:docId w15:val="{3E3D4019-D458-4ACB-8553-AE86BC424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331F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2026-01-26T12:07:00Z</cp:lastPrinted>
  <dcterms:created xsi:type="dcterms:W3CDTF">2026-01-26T11:14:00Z</dcterms:created>
  <dcterms:modified xsi:type="dcterms:W3CDTF">2026-01-26T12:07:00Z</dcterms:modified>
</cp:coreProperties>
</file>