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251A4" w14:textId="6BC2646E" w:rsidR="00B36EDA" w:rsidRPr="00816A06" w:rsidRDefault="00AB6919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816A06">
        <w:rPr>
          <w:rFonts w:ascii="Arial Narrow" w:hAnsi="Arial Narrow" w:cs="Arial"/>
          <w:sz w:val="20"/>
          <w:szCs w:val="20"/>
        </w:rPr>
        <w:t>Bydgoszcz</w:t>
      </w:r>
      <w:r w:rsidR="00B36EDA" w:rsidRPr="00816A06">
        <w:rPr>
          <w:rFonts w:ascii="Arial Narrow" w:hAnsi="Arial Narrow" w:cs="Arial"/>
          <w:sz w:val="20"/>
          <w:szCs w:val="20"/>
        </w:rPr>
        <w:t xml:space="preserve"> dnia: </w:t>
      </w:r>
      <w:r w:rsidRPr="00816A06">
        <w:rPr>
          <w:rFonts w:ascii="Arial Narrow" w:hAnsi="Arial Narrow" w:cs="Arial"/>
          <w:sz w:val="20"/>
          <w:szCs w:val="20"/>
        </w:rPr>
        <w:t>2026-01-27</w:t>
      </w:r>
    </w:p>
    <w:p w14:paraId="1BE2B328" w14:textId="0C80FCCE" w:rsidR="00B36EDA" w:rsidRPr="00816A06" w:rsidRDefault="00AB6919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816A06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14:paraId="62FFD04F" w14:textId="3C1A14AB" w:rsidR="00B36EDA" w:rsidRPr="00816A06" w:rsidRDefault="00AB6919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816A06">
        <w:rPr>
          <w:rFonts w:ascii="Arial Narrow" w:hAnsi="Arial Narrow" w:cs="Arial"/>
          <w:sz w:val="20"/>
          <w:szCs w:val="20"/>
        </w:rPr>
        <w:t>Powstańców Warszawy</w:t>
      </w:r>
      <w:r w:rsidR="00B36EDA" w:rsidRPr="00816A06">
        <w:rPr>
          <w:rFonts w:ascii="Arial Narrow" w:hAnsi="Arial Narrow" w:cs="Arial"/>
          <w:sz w:val="20"/>
          <w:szCs w:val="20"/>
        </w:rPr>
        <w:t xml:space="preserve"> </w:t>
      </w:r>
      <w:r w:rsidRPr="00816A06">
        <w:rPr>
          <w:rFonts w:ascii="Arial Narrow" w:hAnsi="Arial Narrow" w:cs="Arial"/>
          <w:sz w:val="20"/>
          <w:szCs w:val="20"/>
        </w:rPr>
        <w:t>5</w:t>
      </w:r>
    </w:p>
    <w:p w14:paraId="0AE74B2E" w14:textId="184AD2CA" w:rsidR="00B36EDA" w:rsidRPr="00816A06" w:rsidRDefault="00AB6919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816A06">
        <w:rPr>
          <w:rFonts w:ascii="Arial Narrow" w:hAnsi="Arial Narrow" w:cs="Arial"/>
          <w:sz w:val="20"/>
          <w:szCs w:val="20"/>
        </w:rPr>
        <w:t>85-681</w:t>
      </w:r>
      <w:r w:rsidR="00B36EDA" w:rsidRPr="00816A06">
        <w:rPr>
          <w:rFonts w:ascii="Arial Narrow" w:hAnsi="Arial Narrow" w:cs="Arial"/>
          <w:sz w:val="20"/>
          <w:szCs w:val="20"/>
        </w:rPr>
        <w:t xml:space="preserve"> </w:t>
      </w:r>
      <w:r w:rsidRPr="00816A06">
        <w:rPr>
          <w:rFonts w:ascii="Arial Narrow" w:hAnsi="Arial Narrow" w:cs="Arial"/>
          <w:sz w:val="20"/>
          <w:szCs w:val="20"/>
        </w:rPr>
        <w:t>Bydgoszcz</w:t>
      </w:r>
    </w:p>
    <w:p w14:paraId="663BED70" w14:textId="77777777" w:rsidR="00B36EDA" w:rsidRPr="00816A06" w:rsidRDefault="00B36EDA" w:rsidP="00B36E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816A06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2410D7B4" w14:textId="77777777" w:rsidR="00B36EDA" w:rsidRPr="00816A06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816A06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352FCB17" w14:textId="77777777" w:rsidR="00B36EDA" w:rsidRPr="00816A0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16A06" w14:paraId="660D0BA7" w14:textId="77777777" w:rsidTr="00B36EDA">
        <w:tc>
          <w:tcPr>
            <w:tcW w:w="9923" w:type="dxa"/>
            <w:shd w:val="clear" w:color="auto" w:fill="F2F2F2"/>
            <w:hideMark/>
          </w:tcPr>
          <w:p w14:paraId="058EFBC3" w14:textId="6C66F2E6" w:rsidR="00B36EDA" w:rsidRPr="00816A06" w:rsidRDefault="00816A06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595D297A" w14:textId="77777777" w:rsidR="00B36EDA" w:rsidRPr="00816A0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816A06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1D84F9CF" w14:textId="77777777" w:rsidR="00B36EDA" w:rsidRPr="00816A06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11704282" w14:textId="77777777" w:rsidR="00B36EDA" w:rsidRPr="00816A06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816A06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816A06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816A06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16A06" w14:paraId="2783605A" w14:textId="77777777" w:rsidTr="00B36EDA">
        <w:tc>
          <w:tcPr>
            <w:tcW w:w="2269" w:type="dxa"/>
          </w:tcPr>
          <w:p w14:paraId="1AB43392" w14:textId="77777777" w:rsidR="00B36EDA" w:rsidRPr="00816A0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0E2B2050" w14:textId="5B3A02DF" w:rsidR="00B36EDA" w:rsidRPr="00816A06" w:rsidRDefault="00AB691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b/>
                <w:sz w:val="20"/>
                <w:szCs w:val="20"/>
              </w:rPr>
              <w:t>Dostawy sukcesywne sprzętu jednorazowego użytku dla Chirurgii Naczyniowej na okres 6 miesięcy</w:t>
            </w:r>
          </w:p>
        </w:tc>
      </w:tr>
      <w:tr w:rsidR="00AB6919" w:rsidRPr="00816A06" w14:paraId="72508D2C" w14:textId="77777777" w:rsidTr="009775BD">
        <w:tc>
          <w:tcPr>
            <w:tcW w:w="2269" w:type="dxa"/>
          </w:tcPr>
          <w:p w14:paraId="43184E0D" w14:textId="77777777" w:rsidR="00AB6919" w:rsidRPr="00816A06" w:rsidRDefault="00AB6919" w:rsidP="009775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16771AEC" w14:textId="45C973CE" w:rsidR="00AB6919" w:rsidRPr="00816A06" w:rsidRDefault="00AB6919" w:rsidP="009775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b/>
                <w:sz w:val="20"/>
                <w:szCs w:val="20"/>
              </w:rPr>
              <w:t>147/2025</w:t>
            </w:r>
          </w:p>
        </w:tc>
      </w:tr>
    </w:tbl>
    <w:p w14:paraId="74C2184B" w14:textId="77777777" w:rsidR="00B36EDA" w:rsidRPr="00816A06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552AE1E4" w14:textId="656C8A01" w:rsidR="00B36EDA" w:rsidRPr="00816A0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816A06">
        <w:rPr>
          <w:rFonts w:ascii="Arial Narrow" w:hAnsi="Arial Narrow" w:cs="Arial"/>
          <w:sz w:val="20"/>
          <w:szCs w:val="20"/>
        </w:rPr>
        <w:t xml:space="preserve">Zamawiający, </w:t>
      </w:r>
      <w:r w:rsidR="00AB6919" w:rsidRPr="00816A06">
        <w:rPr>
          <w:rFonts w:ascii="Arial Narrow" w:hAnsi="Arial Narrow" w:cs="Arial"/>
          <w:b/>
          <w:sz w:val="20"/>
          <w:szCs w:val="20"/>
        </w:rPr>
        <w:t>10WSzKzP SPZOZ</w:t>
      </w:r>
      <w:r w:rsidRPr="00816A06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AB6919" w:rsidRPr="00816A06">
        <w:rPr>
          <w:rFonts w:ascii="Arial Narrow" w:hAnsi="Arial Narrow" w:cs="Arial"/>
          <w:sz w:val="20"/>
          <w:szCs w:val="20"/>
        </w:rPr>
        <w:t>(</w:t>
      </w:r>
      <w:proofErr w:type="spellStart"/>
      <w:r w:rsidR="00AB6919" w:rsidRPr="00816A06">
        <w:rPr>
          <w:rFonts w:ascii="Arial Narrow" w:hAnsi="Arial Narrow" w:cs="Arial"/>
          <w:sz w:val="20"/>
          <w:szCs w:val="20"/>
        </w:rPr>
        <w:t>t.j</w:t>
      </w:r>
      <w:proofErr w:type="spellEnd"/>
      <w:r w:rsidR="00AB6919" w:rsidRPr="00816A06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AB6919" w:rsidRPr="00816A06">
        <w:rPr>
          <w:rFonts w:ascii="Arial Narrow" w:hAnsi="Arial Narrow" w:cs="Arial"/>
          <w:sz w:val="20"/>
          <w:szCs w:val="20"/>
        </w:rPr>
        <w:t>późn</w:t>
      </w:r>
      <w:proofErr w:type="spellEnd"/>
      <w:r w:rsidR="00AB6919" w:rsidRPr="00816A06">
        <w:rPr>
          <w:rFonts w:ascii="Arial Narrow" w:hAnsi="Arial Narrow" w:cs="Arial"/>
          <w:sz w:val="20"/>
          <w:szCs w:val="20"/>
        </w:rPr>
        <w:t>. zm.)</w:t>
      </w:r>
      <w:r w:rsidRPr="00816A06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B6919" w:rsidRPr="00816A06" w14:paraId="43874F81" w14:textId="77777777" w:rsidTr="00AB69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1EC3A" w14:textId="148B2FD3" w:rsidR="00AB6919" w:rsidRPr="00816A06" w:rsidRDefault="00AB6919" w:rsidP="009775BD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816A06">
              <w:rPr>
                <w:rFonts w:ascii="Arial Narrow" w:hAnsi="Arial Narrow" w:cs="Arial"/>
                <w:sz w:val="20"/>
                <w:szCs w:val="20"/>
              </w:rPr>
              <w:t>: Protezy naczyniowe dziane i łaty</w:t>
            </w:r>
          </w:p>
          <w:p w14:paraId="25804C02" w14:textId="02B15065" w:rsidR="00AB6919" w:rsidRPr="00816A06" w:rsidRDefault="00AB6919" w:rsidP="009775B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16A06">
              <w:rPr>
                <w:rFonts w:ascii="Arial Narrow" w:hAnsi="Arial Narrow" w:cs="Arial"/>
                <w:b/>
                <w:sz w:val="20"/>
                <w:szCs w:val="20"/>
              </w:rPr>
              <w:t>Getinge</w:t>
            </w:r>
            <w:proofErr w:type="spellEnd"/>
            <w:r w:rsidRPr="00816A06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Spółka z ograniczoną odpowiedzialnością</w:t>
            </w:r>
          </w:p>
          <w:p w14:paraId="45F0A186" w14:textId="0C107A01" w:rsidR="00AB6919" w:rsidRPr="00816A06" w:rsidRDefault="00AB6919" w:rsidP="009775B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bCs/>
                <w:sz w:val="20"/>
                <w:szCs w:val="20"/>
              </w:rPr>
              <w:t xml:space="preserve">Żwirki i Wigury 18 </w:t>
            </w:r>
          </w:p>
          <w:p w14:paraId="3B715F62" w14:textId="5D8CE0F0" w:rsidR="00AB6919" w:rsidRPr="00816A06" w:rsidRDefault="00AB6919" w:rsidP="009775BD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bCs/>
                <w:sz w:val="20"/>
                <w:szCs w:val="20"/>
              </w:rPr>
              <w:t>02-092 Warszawa</w:t>
            </w:r>
          </w:p>
          <w:p w14:paraId="0764F3F1" w14:textId="50F3BDE5" w:rsidR="00AB6919" w:rsidRPr="00816A06" w:rsidRDefault="00AB6919" w:rsidP="009775B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16A06">
              <w:rPr>
                <w:rFonts w:ascii="Arial Narrow" w:hAnsi="Arial Narrow" w:cs="Arial"/>
                <w:b/>
                <w:sz w:val="20"/>
                <w:szCs w:val="20"/>
              </w:rPr>
              <w:t>56 376.00 zł</w:t>
            </w:r>
            <w:r w:rsidRPr="00816A0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16A06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16A0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6EF2703" w14:textId="77777777" w:rsidR="00AB6919" w:rsidRPr="00816A06" w:rsidRDefault="00AB6919" w:rsidP="009775B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16A06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FB87C59" w14:textId="000AF917" w:rsidR="00AB6919" w:rsidRPr="00816A06" w:rsidRDefault="00AB6919" w:rsidP="009775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816A06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816A06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AB6919" w:rsidRPr="00816A06" w14:paraId="37275E15" w14:textId="77777777" w:rsidTr="00AB69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299A2" w14:textId="7E2FFC95" w:rsidR="00AB6919" w:rsidRPr="00816A06" w:rsidRDefault="00AB6919" w:rsidP="009775BD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</w:t>
            </w:r>
            <w:r w:rsidRPr="00816A06">
              <w:rPr>
                <w:rFonts w:ascii="Arial Narrow" w:hAnsi="Arial Narrow" w:cs="Arial"/>
                <w:sz w:val="20"/>
                <w:szCs w:val="20"/>
              </w:rPr>
              <w:t>: Przyrząd do przycinania zastawek z żył</w:t>
            </w:r>
          </w:p>
          <w:p w14:paraId="3ECCB11F" w14:textId="37A1CB56" w:rsidR="00AB6919" w:rsidRPr="00816A06" w:rsidRDefault="00AB6919" w:rsidP="009775B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16A06">
              <w:rPr>
                <w:rFonts w:ascii="Arial Narrow" w:hAnsi="Arial Narrow" w:cs="Arial"/>
                <w:b/>
                <w:sz w:val="20"/>
                <w:szCs w:val="20"/>
              </w:rPr>
              <w:t>Aesculap</w:t>
            </w:r>
            <w:proofErr w:type="spellEnd"/>
            <w:r w:rsidRPr="00816A06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816A06">
              <w:rPr>
                <w:rFonts w:ascii="Arial Narrow" w:hAnsi="Arial Narrow" w:cs="Arial"/>
                <w:b/>
                <w:sz w:val="20"/>
                <w:szCs w:val="20"/>
              </w:rPr>
              <w:t>Chifa</w:t>
            </w:r>
            <w:proofErr w:type="spellEnd"/>
            <w:r w:rsidRPr="00816A06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14:paraId="4DB3CE7F" w14:textId="480FA12A" w:rsidR="00AB6919" w:rsidRPr="00816A06" w:rsidRDefault="00AB6919" w:rsidP="009775B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bCs/>
                <w:sz w:val="20"/>
                <w:szCs w:val="20"/>
              </w:rPr>
              <w:t xml:space="preserve">Tysiąclecia 14 </w:t>
            </w:r>
          </w:p>
          <w:p w14:paraId="0605CEFC" w14:textId="06DD99D1" w:rsidR="00AB6919" w:rsidRPr="00816A06" w:rsidRDefault="00AB6919" w:rsidP="009775BD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bCs/>
                <w:sz w:val="20"/>
                <w:szCs w:val="20"/>
              </w:rPr>
              <w:t>64-300 Nowy Tomyśl</w:t>
            </w:r>
          </w:p>
          <w:p w14:paraId="27E23BCA" w14:textId="26B63F82" w:rsidR="00AB6919" w:rsidRPr="00816A06" w:rsidRDefault="00AB6919" w:rsidP="009775B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16A06">
              <w:rPr>
                <w:rFonts w:ascii="Arial Narrow" w:hAnsi="Arial Narrow" w:cs="Arial"/>
                <w:b/>
                <w:sz w:val="20"/>
                <w:szCs w:val="20"/>
              </w:rPr>
              <w:t>5 184.00 zł</w:t>
            </w:r>
            <w:r w:rsidRPr="00816A0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16A06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16A0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D1C8E99" w14:textId="77777777" w:rsidR="00AB6919" w:rsidRPr="00816A06" w:rsidRDefault="00AB6919" w:rsidP="009775B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16A06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B9751BC" w14:textId="310763E4" w:rsidR="00AB6919" w:rsidRPr="00816A06" w:rsidRDefault="00AB6919" w:rsidP="009775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816A06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816A06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24A7C958" w14:textId="77777777" w:rsidR="00B36EDA" w:rsidRPr="00816A06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816A06">
        <w:rPr>
          <w:rFonts w:ascii="Arial Narrow" w:hAnsi="Arial Narrow" w:cs="Arial"/>
          <w:b/>
          <w:bCs/>
          <w:color w:val="000000"/>
          <w:sz w:val="20"/>
          <w:szCs w:val="20"/>
        </w:rPr>
        <w:lastRenderedPageBreak/>
        <w:t>Punktacja przyznana ofertom w każdym kryterium oceny ofert wraz z łączną punktacją</w:t>
      </w:r>
      <w:r w:rsidRPr="00816A06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16A06" w14:paraId="775402F4" w14:textId="77777777" w:rsidTr="00AB69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E3FA5A" w14:textId="77777777" w:rsidR="00B36EDA" w:rsidRPr="00816A0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08302D" w14:textId="77777777" w:rsidR="00B36EDA" w:rsidRPr="00816A06" w:rsidRDefault="00B36EDA" w:rsidP="00816A06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2D1441" w14:textId="77777777" w:rsidR="00B36EDA" w:rsidRPr="00816A06" w:rsidRDefault="00B36EDA" w:rsidP="00816A06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6EB64B" w14:textId="77777777" w:rsidR="00B36EDA" w:rsidRPr="00816A0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16A0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B6919" w:rsidRPr="00816A06" w14:paraId="567F7BE1" w14:textId="77777777" w:rsidTr="00816A0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F31C1" w14:textId="3F333282" w:rsidR="00AB6919" w:rsidRPr="00816A06" w:rsidRDefault="00AB6919" w:rsidP="00816A0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>1 - Protezy naczyniowe dziane i łaty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A563" w14:textId="7CE73111" w:rsidR="00AB6919" w:rsidRPr="00816A06" w:rsidRDefault="00AB6919" w:rsidP="00816A06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816A06">
              <w:rPr>
                <w:rFonts w:ascii="Arial Narrow" w:hAnsi="Arial Narrow" w:cs="Arial"/>
                <w:b/>
                <w:bCs/>
                <w:sz w:val="18"/>
                <w:szCs w:val="18"/>
              </w:rPr>
              <w:t>Getinge</w:t>
            </w:r>
            <w:proofErr w:type="spellEnd"/>
            <w:r w:rsidRPr="00816A0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</w:t>
            </w:r>
          </w:p>
          <w:p w14:paraId="08298C81" w14:textId="7BBF23F3" w:rsidR="00AB6919" w:rsidRPr="00816A06" w:rsidRDefault="00AB6919" w:rsidP="00816A0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>Żwirki i Wigury 18</w:t>
            </w:r>
          </w:p>
          <w:p w14:paraId="3CFFD38E" w14:textId="3E8AED3E" w:rsidR="00AB6919" w:rsidRPr="00816A06" w:rsidRDefault="00AB6919" w:rsidP="00816A06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C459D" w14:textId="77777777" w:rsidR="00AB6919" w:rsidRPr="00816A06" w:rsidRDefault="00AB6919" w:rsidP="00816A06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09E1E776" w14:textId="77777777" w:rsidR="00AB6919" w:rsidRPr="00816A06" w:rsidRDefault="00AB6919" w:rsidP="00816A06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3D63CC3F" w14:textId="3A79610D" w:rsidR="00AB6919" w:rsidRPr="00816A06" w:rsidRDefault="00AB6919" w:rsidP="00816A06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68AD" w14:textId="042B0837" w:rsidR="00AB6919" w:rsidRPr="00816A06" w:rsidRDefault="00AB6919" w:rsidP="009775BD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AB6919" w:rsidRPr="00816A06" w14:paraId="79609800" w14:textId="77777777" w:rsidTr="00816A0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E3A7" w14:textId="62E90A6C" w:rsidR="00AB6919" w:rsidRPr="00816A06" w:rsidRDefault="00AB6919" w:rsidP="00816A0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>2 - Przyrząd do przycinania zastawek z żył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81D97" w14:textId="6F2D2AFF" w:rsidR="00AB6919" w:rsidRPr="00816A06" w:rsidRDefault="00AB6919" w:rsidP="00816A06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816A06">
              <w:rPr>
                <w:rFonts w:ascii="Arial Narrow" w:hAnsi="Arial Narrow" w:cs="Arial"/>
                <w:b/>
                <w:bCs/>
                <w:sz w:val="18"/>
                <w:szCs w:val="18"/>
              </w:rPr>
              <w:t>Aesculap</w:t>
            </w:r>
            <w:proofErr w:type="spellEnd"/>
            <w:r w:rsidRPr="00816A0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6A06">
              <w:rPr>
                <w:rFonts w:ascii="Arial Narrow" w:hAnsi="Arial Narrow" w:cs="Arial"/>
                <w:b/>
                <w:bCs/>
                <w:sz w:val="18"/>
                <w:szCs w:val="18"/>
              </w:rPr>
              <w:t>Chifa</w:t>
            </w:r>
            <w:proofErr w:type="spellEnd"/>
            <w:r w:rsidRPr="00816A0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5F53EBDE" w14:textId="07CF8BD0" w:rsidR="00AB6919" w:rsidRPr="00816A06" w:rsidRDefault="00AB6919" w:rsidP="00816A0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>Tysiąclecia 14</w:t>
            </w:r>
          </w:p>
          <w:p w14:paraId="318C9577" w14:textId="65280568" w:rsidR="00AB6919" w:rsidRPr="00816A06" w:rsidRDefault="00AB6919" w:rsidP="00816A06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84199" w14:textId="77777777" w:rsidR="00AB6919" w:rsidRPr="00816A06" w:rsidRDefault="00AB6919" w:rsidP="00816A06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A5DAD05" w14:textId="77777777" w:rsidR="00AB6919" w:rsidRPr="00816A06" w:rsidRDefault="00AB6919" w:rsidP="00816A06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794ECCB2" w14:textId="36C35D01" w:rsidR="00AB6919" w:rsidRPr="00816A06" w:rsidRDefault="00AB6919" w:rsidP="00816A06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FBA07" w14:textId="76CA1060" w:rsidR="00AB6919" w:rsidRPr="00816A06" w:rsidRDefault="00AB6919" w:rsidP="009775BD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16A06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3E273393" w14:textId="285E8BAC" w:rsidR="00B464D3" w:rsidRPr="00816A06" w:rsidRDefault="00816A06" w:rsidP="00D71339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0"/>
          <w:szCs w:val="20"/>
        </w:rPr>
      </w:pPr>
      <w:r w:rsidRPr="00816A06">
        <w:rPr>
          <w:rFonts w:ascii="Arial Narrow" w:hAnsi="Arial Narrow" w:cs="Arial"/>
          <w:i/>
          <w:sz w:val="20"/>
          <w:szCs w:val="20"/>
        </w:rPr>
        <w:t>ZAMAWIAJĄCY</w:t>
      </w:r>
    </w:p>
    <w:p w14:paraId="6573FF13" w14:textId="77777777" w:rsidR="00816A06" w:rsidRDefault="00AB6919" w:rsidP="00816A06">
      <w:pPr>
        <w:ind w:right="-425"/>
        <w:rPr>
          <w:rFonts w:ascii="Arial Narrow" w:hAnsi="Arial Narrow" w:cs="Arial"/>
          <w:sz w:val="20"/>
          <w:szCs w:val="20"/>
        </w:rPr>
      </w:pPr>
      <w:r w:rsidRPr="00816A06">
        <w:rPr>
          <w:rFonts w:ascii="Arial Narrow" w:hAnsi="Arial Narrow" w:cs="Arial"/>
          <w:sz w:val="20"/>
          <w:szCs w:val="20"/>
        </w:rPr>
        <w:t xml:space="preserve"> </w:t>
      </w:r>
    </w:p>
    <w:p w14:paraId="6A643CF9" w14:textId="77777777" w:rsidR="00816A06" w:rsidRDefault="00816A06" w:rsidP="00816A06">
      <w:pPr>
        <w:ind w:right="-425"/>
        <w:rPr>
          <w:rFonts w:ascii="Arial Narrow" w:hAnsi="Arial Narrow" w:cs="Arial"/>
          <w:sz w:val="20"/>
          <w:szCs w:val="20"/>
        </w:rPr>
      </w:pPr>
    </w:p>
    <w:p w14:paraId="3DF6977A" w14:textId="77777777" w:rsidR="00816A06" w:rsidRDefault="00816A06" w:rsidP="00816A06">
      <w:pPr>
        <w:ind w:right="-425"/>
        <w:rPr>
          <w:rFonts w:ascii="Arial Narrow" w:hAnsi="Arial Narrow" w:cs="Arial"/>
          <w:sz w:val="20"/>
          <w:szCs w:val="20"/>
        </w:rPr>
      </w:pPr>
    </w:p>
    <w:p w14:paraId="70E7C6AD" w14:textId="77777777" w:rsidR="00816A06" w:rsidRDefault="00816A06" w:rsidP="00816A06">
      <w:pPr>
        <w:ind w:right="-425"/>
        <w:rPr>
          <w:rFonts w:ascii="Arial Narrow" w:hAnsi="Arial Narrow" w:cs="Arial"/>
          <w:sz w:val="20"/>
          <w:szCs w:val="20"/>
        </w:rPr>
      </w:pPr>
    </w:p>
    <w:p w14:paraId="3BF0FA66" w14:textId="77777777" w:rsidR="00816A06" w:rsidRDefault="00816A06" w:rsidP="00816A06">
      <w:pPr>
        <w:ind w:right="-425"/>
        <w:rPr>
          <w:rFonts w:ascii="Arial Narrow" w:hAnsi="Arial Narrow" w:cs="Arial"/>
          <w:sz w:val="20"/>
          <w:szCs w:val="20"/>
        </w:rPr>
      </w:pPr>
    </w:p>
    <w:p w14:paraId="207BE3E4" w14:textId="77777777" w:rsidR="00816A06" w:rsidRDefault="00816A06" w:rsidP="00816A06">
      <w:pPr>
        <w:ind w:right="-425"/>
        <w:rPr>
          <w:rFonts w:ascii="Arial Narrow" w:hAnsi="Arial Narrow" w:cs="Arial"/>
          <w:sz w:val="20"/>
          <w:szCs w:val="20"/>
        </w:rPr>
      </w:pPr>
    </w:p>
    <w:p w14:paraId="47E920BC" w14:textId="77777777" w:rsidR="00816A06" w:rsidRDefault="00816A06" w:rsidP="00816A06">
      <w:pPr>
        <w:ind w:right="-425"/>
        <w:rPr>
          <w:rFonts w:ascii="Arial Narrow" w:hAnsi="Arial Narrow" w:cs="Arial"/>
          <w:sz w:val="20"/>
          <w:szCs w:val="20"/>
        </w:rPr>
      </w:pPr>
    </w:p>
    <w:p w14:paraId="0586DBDC" w14:textId="77777777" w:rsidR="00816A06" w:rsidRDefault="00816A06" w:rsidP="00816A06">
      <w:pPr>
        <w:ind w:right="-425"/>
        <w:rPr>
          <w:rFonts w:ascii="Arial Narrow" w:hAnsi="Arial Narrow" w:cs="Arial"/>
          <w:sz w:val="20"/>
          <w:szCs w:val="20"/>
        </w:rPr>
      </w:pPr>
    </w:p>
    <w:p w14:paraId="0F69786D" w14:textId="77777777" w:rsidR="00816A06" w:rsidRDefault="00816A06" w:rsidP="00816A06">
      <w:pPr>
        <w:ind w:right="-425"/>
        <w:rPr>
          <w:rFonts w:ascii="Arial Narrow" w:hAnsi="Arial Narrow" w:cs="Arial"/>
          <w:sz w:val="20"/>
          <w:szCs w:val="20"/>
        </w:rPr>
      </w:pPr>
    </w:p>
    <w:p w14:paraId="440E3F6D" w14:textId="77777777" w:rsidR="00816A06" w:rsidRDefault="00816A06" w:rsidP="00816A06">
      <w:pPr>
        <w:ind w:right="-425"/>
        <w:rPr>
          <w:rFonts w:ascii="Arial Narrow" w:hAnsi="Arial Narrow" w:cs="Arial"/>
          <w:sz w:val="20"/>
          <w:szCs w:val="20"/>
        </w:rPr>
      </w:pPr>
    </w:p>
    <w:p w14:paraId="3FA8F5BF" w14:textId="77777777" w:rsidR="00816A06" w:rsidRDefault="00816A06" w:rsidP="00816A06">
      <w:pPr>
        <w:ind w:right="-425"/>
        <w:rPr>
          <w:rFonts w:ascii="Arial Narrow" w:hAnsi="Arial Narrow" w:cs="Arial"/>
          <w:sz w:val="20"/>
          <w:szCs w:val="20"/>
        </w:rPr>
      </w:pPr>
    </w:p>
    <w:bookmarkEnd w:id="0"/>
    <w:p w14:paraId="6C6A6DD2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167F3EC9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334B1D81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1AC45DEB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796C2EE3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7ADE8DB2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52211392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324D2793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31445B2C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5BC0B425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4B3CCF8E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7053C742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5AFA9FF6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73ABFE1B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4460C864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6ECD497E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34BC47F4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301F431C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522E9A14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21B8954C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73AF3890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108801CE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1615AB1B" w14:textId="77777777" w:rsidR="00816A06" w:rsidRDefault="00816A06" w:rsidP="00816A06">
      <w:pPr>
        <w:ind w:right="-425"/>
        <w:rPr>
          <w:rFonts w:ascii="Arial Narrow" w:hAnsi="Arial Narrow" w:cs="Arial"/>
          <w:bCs/>
          <w:i/>
          <w:iCs/>
          <w:sz w:val="20"/>
          <w:szCs w:val="20"/>
        </w:rPr>
      </w:pPr>
    </w:p>
    <w:p w14:paraId="52377940" w14:textId="4CB9FC6C" w:rsidR="00816A06" w:rsidRPr="00D71339" w:rsidRDefault="00816A06" w:rsidP="00816A06">
      <w:pPr>
        <w:ind w:right="-425"/>
        <w:rPr>
          <w:rFonts w:ascii="Arial Narrow" w:hAnsi="Arial Narrow" w:cs="Arial"/>
          <w:bCs/>
          <w:i/>
          <w:iCs/>
          <w:sz w:val="16"/>
          <w:szCs w:val="16"/>
        </w:rPr>
      </w:pPr>
      <w:r w:rsidRPr="00D71339">
        <w:rPr>
          <w:rFonts w:ascii="Arial Narrow" w:hAnsi="Arial Narrow" w:cs="Arial"/>
          <w:bCs/>
          <w:i/>
          <w:iCs/>
          <w:sz w:val="16"/>
          <w:szCs w:val="16"/>
        </w:rPr>
        <w:t>Wykonano w 1 egz. na 1 ark.</w:t>
      </w:r>
    </w:p>
    <w:p w14:paraId="35336424" w14:textId="77777777" w:rsidR="00816A06" w:rsidRPr="00D71339" w:rsidRDefault="00816A06" w:rsidP="00816A06">
      <w:pPr>
        <w:ind w:right="-425"/>
        <w:rPr>
          <w:rFonts w:ascii="Arial Narrow" w:hAnsi="Arial Narrow" w:cs="Arial"/>
          <w:sz w:val="16"/>
          <w:szCs w:val="16"/>
        </w:rPr>
      </w:pPr>
      <w:r w:rsidRPr="00D71339">
        <w:rPr>
          <w:rFonts w:ascii="Arial Narrow" w:hAnsi="Arial Narrow" w:cs="Arial"/>
          <w:i/>
          <w:iCs/>
          <w:sz w:val="16"/>
          <w:szCs w:val="16"/>
        </w:rPr>
        <w:t xml:space="preserve">Egz. 1 – str. </w:t>
      </w:r>
      <w:proofErr w:type="spellStart"/>
      <w:r w:rsidRPr="00D71339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D71339">
        <w:rPr>
          <w:rFonts w:ascii="Arial Narrow" w:hAnsi="Arial Narrow" w:cs="Arial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D71339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D71339">
        <w:rPr>
          <w:rFonts w:ascii="Arial Narrow" w:hAnsi="Arial Narrow" w:cs="Arial"/>
          <w:i/>
          <w:iCs/>
          <w:sz w:val="16"/>
          <w:szCs w:val="16"/>
        </w:rPr>
        <w:t xml:space="preserve">. T2612 B5  </w:t>
      </w:r>
    </w:p>
    <w:p w14:paraId="0F959565" w14:textId="77777777" w:rsidR="00816A06" w:rsidRPr="00D71339" w:rsidRDefault="00816A06" w:rsidP="00816A06">
      <w:pPr>
        <w:ind w:right="-425"/>
        <w:rPr>
          <w:rFonts w:ascii="Arial Narrow" w:hAnsi="Arial Narrow" w:cs="Arial"/>
          <w:i/>
          <w:iCs/>
          <w:sz w:val="16"/>
          <w:szCs w:val="16"/>
        </w:rPr>
      </w:pPr>
      <w:r w:rsidRPr="00D71339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D71339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D71339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6" w:history="1">
        <w:r w:rsidRPr="00D71339">
          <w:rPr>
            <w:rStyle w:val="Hipercze"/>
            <w:rFonts w:ascii="Arial Narrow" w:hAnsi="Arial Narrow" w:cs="Arial"/>
            <w:i/>
            <w:sz w:val="16"/>
            <w:szCs w:val="16"/>
          </w:rPr>
          <w:t>choroszynska3292@10wsk.mil.pl</w:t>
        </w:r>
      </w:hyperlink>
      <w:r w:rsidRPr="00D71339">
        <w:rPr>
          <w:rFonts w:ascii="Arial Narrow" w:hAnsi="Arial Narrow" w:cs="Arial"/>
          <w:i/>
          <w:sz w:val="16"/>
          <w:szCs w:val="16"/>
        </w:rPr>
        <w:t xml:space="preserve"> </w:t>
      </w:r>
    </w:p>
    <w:p w14:paraId="00F26373" w14:textId="364D82C5" w:rsidR="008642B3" w:rsidRPr="00D71339" w:rsidRDefault="00816A06" w:rsidP="00816A06">
      <w:pPr>
        <w:ind w:right="-425"/>
        <w:rPr>
          <w:rFonts w:ascii="Arial Narrow" w:hAnsi="Arial Narrow" w:cs="Arial"/>
          <w:sz w:val="16"/>
          <w:szCs w:val="16"/>
          <w:vertAlign w:val="superscript"/>
        </w:rPr>
      </w:pPr>
      <w:r w:rsidRPr="00D71339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 w:rsidRPr="00D71339">
        <w:rPr>
          <w:rFonts w:ascii="Arial Narrow" w:hAnsi="Arial Narrow" w:cs="Arial"/>
          <w:i/>
          <w:sz w:val="16"/>
          <w:szCs w:val="16"/>
        </w:rPr>
        <w:t>27.01.2026 r</w:t>
      </w:r>
    </w:p>
    <w:sectPr w:rsidR="008642B3" w:rsidRPr="00D7133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285BB" w14:textId="77777777" w:rsidR="00CF2166" w:rsidRDefault="00CF2166">
      <w:r>
        <w:separator/>
      </w:r>
    </w:p>
  </w:endnote>
  <w:endnote w:type="continuationSeparator" w:id="0">
    <w:p w14:paraId="13528A3A" w14:textId="77777777" w:rsidR="00CF2166" w:rsidRDefault="00CF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0147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A293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DD399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AF8332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43BD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5B28D" w14:textId="77777777" w:rsidR="00CF2166" w:rsidRDefault="00CF2166">
      <w:r>
        <w:separator/>
      </w:r>
    </w:p>
  </w:footnote>
  <w:footnote w:type="continuationSeparator" w:id="0">
    <w:p w14:paraId="3E740FBB" w14:textId="77777777" w:rsidR="00CF2166" w:rsidRDefault="00CF2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F191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9AE9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FD50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16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5353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6A06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B6919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2166"/>
    <w:rsid w:val="00CF75AF"/>
    <w:rsid w:val="00D01E5B"/>
    <w:rsid w:val="00D04203"/>
    <w:rsid w:val="00D26ED6"/>
    <w:rsid w:val="00D42C90"/>
    <w:rsid w:val="00D71339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E121A9"/>
  <w15:chartTrackingRefBased/>
  <w15:docId w15:val="{FAB5360E-CC4F-45EC-975D-A4942B8EC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816A0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6A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2026-01-27T06:06:00Z</cp:lastPrinted>
  <dcterms:created xsi:type="dcterms:W3CDTF">2026-01-27T08:12:00Z</dcterms:created>
  <dcterms:modified xsi:type="dcterms:W3CDTF">2026-01-27T08:12:00Z</dcterms:modified>
</cp:coreProperties>
</file>