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BFB6F" w14:textId="1A60DEDD" w:rsidR="005103B9" w:rsidRDefault="00671CDF" w:rsidP="00671CD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5C07F19" w14:textId="77777777" w:rsidR="00671CDF" w:rsidRPr="00671CDF" w:rsidRDefault="00671CDF" w:rsidP="00671CDF">
      <w:pPr>
        <w:rPr>
          <w:lang w:eastAsia="pl-PL"/>
        </w:rPr>
      </w:pPr>
    </w:p>
    <w:p w14:paraId="5239C337" w14:textId="77777777" w:rsidR="00C4103F" w:rsidRPr="0012157F" w:rsidRDefault="007118F0" w:rsidP="00671CDF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D02F26B" w14:textId="77777777" w:rsidR="006676AE" w:rsidRPr="0012157F" w:rsidRDefault="00096F9F" w:rsidP="00671CDF">
      <w:pPr>
        <w:pStyle w:val="Tekstpodstawowy"/>
        <w:spacing w:after="0"/>
        <w:ind w:left="4111"/>
        <w:rPr>
          <w:rFonts w:ascii="Arial" w:hAnsi="Arial" w:cs="Arial"/>
        </w:rPr>
      </w:pPr>
      <w:r w:rsidRPr="00096F9F">
        <w:rPr>
          <w:rFonts w:ascii="Arial" w:hAnsi="Arial" w:cs="Arial"/>
        </w:rPr>
        <w:t>SZPITAL WOJEWÓDZKI W POZNANIU</w:t>
      </w:r>
    </w:p>
    <w:p w14:paraId="451AB9C1" w14:textId="77777777" w:rsidR="006676AE" w:rsidRPr="0012157F" w:rsidRDefault="00096F9F" w:rsidP="00671CDF">
      <w:pPr>
        <w:pStyle w:val="Tekstpodstawowy"/>
        <w:spacing w:after="0"/>
        <w:ind w:left="4111"/>
        <w:rPr>
          <w:rFonts w:ascii="Arial" w:hAnsi="Arial" w:cs="Arial"/>
        </w:rPr>
      </w:pPr>
      <w:r w:rsidRPr="00096F9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96F9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D54F483" w14:textId="77777777" w:rsidR="00F90CD1" w:rsidRDefault="00096F9F" w:rsidP="00671CDF">
      <w:pPr>
        <w:pStyle w:val="Tekstpodstawowy"/>
        <w:spacing w:after="0"/>
        <w:ind w:left="4111"/>
        <w:rPr>
          <w:rFonts w:ascii="Arial" w:hAnsi="Arial" w:cs="Arial"/>
        </w:rPr>
      </w:pPr>
      <w:r w:rsidRPr="00096F9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96F9F">
        <w:rPr>
          <w:rFonts w:ascii="Arial" w:hAnsi="Arial" w:cs="Arial"/>
        </w:rPr>
        <w:t>Poznań</w:t>
      </w:r>
    </w:p>
    <w:p w14:paraId="2F34FF70" w14:textId="77777777" w:rsidR="009169D4" w:rsidRDefault="009169D4" w:rsidP="00671CDF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F3827DB" w14:textId="77777777" w:rsidR="00C4103F" w:rsidRPr="002578E4" w:rsidRDefault="002578E4" w:rsidP="00671CDF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85DD0ED" w14:textId="77777777" w:rsidR="002578E4" w:rsidRDefault="002578E4" w:rsidP="00671CD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FDC2523" w14:textId="77777777" w:rsidTr="0018769E">
        <w:tc>
          <w:tcPr>
            <w:tcW w:w="2800" w:type="dxa"/>
          </w:tcPr>
          <w:p w14:paraId="5225022B" w14:textId="77777777" w:rsidR="002578E4" w:rsidRPr="00A2540E" w:rsidRDefault="002578E4" w:rsidP="00671CD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0D0FEF0" w14:textId="77777777" w:rsidR="002578E4" w:rsidRPr="00A2540E" w:rsidRDefault="002578E4" w:rsidP="00671CD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D13CCB" w14:textId="77777777" w:rsidR="002578E4" w:rsidRPr="00A2540E" w:rsidRDefault="002578E4" w:rsidP="00671CD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15F81D" w14:textId="77777777" w:rsidR="002578E4" w:rsidRPr="00A2540E" w:rsidRDefault="002578E4" w:rsidP="00671CD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1A36B61" w14:textId="77777777" w:rsidTr="0018769E">
        <w:tc>
          <w:tcPr>
            <w:tcW w:w="2800" w:type="dxa"/>
          </w:tcPr>
          <w:p w14:paraId="7B8976D2" w14:textId="77777777" w:rsidR="002578E4" w:rsidRPr="00A2540E" w:rsidRDefault="002578E4" w:rsidP="00671CD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3A03E96" w14:textId="77777777" w:rsidR="002578E4" w:rsidRPr="00A2540E" w:rsidRDefault="002578E4" w:rsidP="00671CD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8DFAB4" w14:textId="77777777" w:rsidR="002578E4" w:rsidRPr="00A2540E" w:rsidRDefault="002578E4" w:rsidP="00671CD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D788B0" w14:textId="77777777" w:rsidR="002578E4" w:rsidRPr="00A2540E" w:rsidRDefault="002578E4" w:rsidP="00671CD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55B3EDC" w14:textId="77777777" w:rsidR="002578E4" w:rsidRPr="002578E4" w:rsidRDefault="002578E4" w:rsidP="00671CD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96F9F" w:rsidRPr="0012157F" w14:paraId="51F6B1D5" w14:textId="77777777" w:rsidTr="00F6593E">
        <w:tc>
          <w:tcPr>
            <w:tcW w:w="9104" w:type="dxa"/>
            <w:shd w:val="clear" w:color="auto" w:fill="D9D9D9"/>
          </w:tcPr>
          <w:p w14:paraId="68874780" w14:textId="77777777" w:rsidR="00096F9F" w:rsidRPr="0012157F" w:rsidRDefault="00096F9F" w:rsidP="00671CD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8CEE194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96F9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96F9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96F9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96F9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96F9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3B0A9B5" w14:textId="77777777" w:rsidR="00096F9F" w:rsidRPr="00612283" w:rsidRDefault="00096F9F" w:rsidP="00671CD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B6B4E68" w14:textId="77777777" w:rsidR="00096F9F" w:rsidRPr="00612283" w:rsidRDefault="00096F9F" w:rsidP="00671CD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EABDAD3" w14:textId="77777777" w:rsidR="00096F9F" w:rsidRPr="0012157F" w:rsidRDefault="00096F9F" w:rsidP="00671CDF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01128DA" w14:textId="77777777" w:rsidR="00E50194" w:rsidRDefault="001F027E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4ED0191" w14:textId="77777777" w:rsidTr="0018769E">
        <w:tc>
          <w:tcPr>
            <w:tcW w:w="2269" w:type="dxa"/>
          </w:tcPr>
          <w:p w14:paraId="2D58D8F6" w14:textId="77777777" w:rsidR="002578E4" w:rsidRPr="00A2540E" w:rsidRDefault="002578E4" w:rsidP="00671CD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4881DD3" w14:textId="77777777" w:rsidR="002578E4" w:rsidRPr="00A2540E" w:rsidRDefault="00096F9F" w:rsidP="00671CD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6F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Specjalistyczne prześcieradła do okrycia stołu operacyjnego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96F9F" w:rsidRPr="00A2540E" w14:paraId="2E1F0344" w14:textId="77777777" w:rsidTr="00F6593E">
        <w:tc>
          <w:tcPr>
            <w:tcW w:w="2269" w:type="dxa"/>
          </w:tcPr>
          <w:p w14:paraId="0361F052" w14:textId="77777777" w:rsidR="00096F9F" w:rsidRPr="00A2540E" w:rsidRDefault="00096F9F" w:rsidP="00671CD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F4D28B1" w14:textId="77777777" w:rsidR="00096F9F" w:rsidRPr="00A2540E" w:rsidRDefault="00096F9F" w:rsidP="00671CD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6F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SZW/DZP/1/2026</w:t>
            </w:r>
          </w:p>
        </w:tc>
      </w:tr>
    </w:tbl>
    <w:p w14:paraId="76CD0FEE" w14:textId="77777777" w:rsidR="002578E4" w:rsidRDefault="002578E4" w:rsidP="00671CD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3E92190" w14:textId="77777777" w:rsidR="00F90CD1" w:rsidRPr="0012157F" w:rsidRDefault="005434B3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6F9F" w:rsidRPr="00096F9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CE9BB8A" w14:textId="77777777" w:rsidTr="00650D6C">
        <w:tc>
          <w:tcPr>
            <w:tcW w:w="9104" w:type="dxa"/>
            <w:shd w:val="clear" w:color="auto" w:fill="D9D9D9"/>
          </w:tcPr>
          <w:p w14:paraId="11B94DC8" w14:textId="77777777" w:rsidR="00E50194" w:rsidRPr="00650D6C" w:rsidRDefault="00650D6C" w:rsidP="00671C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DCC545A" w14:textId="77777777" w:rsidR="00C113BF" w:rsidRPr="0012157F" w:rsidRDefault="00C113BF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2CCFBE1" w14:textId="77777777" w:rsidR="002426FF" w:rsidRPr="00A44833" w:rsidRDefault="002426FF" w:rsidP="00671CD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CE7B1E5" w14:textId="77777777" w:rsidR="00023477" w:rsidRPr="006B53D6" w:rsidRDefault="00023477" w:rsidP="00671CDF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FA058C9" w14:textId="77777777" w:rsidR="00023477" w:rsidRPr="00992BD8" w:rsidRDefault="00992BD8" w:rsidP="00671CDF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57AF282" w14:textId="77777777" w:rsidR="00992BD8" w:rsidRPr="00992BD8" w:rsidRDefault="00992BD8" w:rsidP="00671CD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68B636BF" w14:textId="77777777" w:rsidR="00023477" w:rsidRDefault="00C113BF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15F2F34" w14:textId="77777777" w:rsidR="007A2BCB" w:rsidRDefault="00992BD8" w:rsidP="00671C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BA2B45C" w14:textId="77777777" w:rsidR="00096F9F" w:rsidRDefault="007A2BCB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1BEDF86D" w14:textId="77777777" w:rsidR="00AC6A18" w:rsidRDefault="00AC6A18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E9BD120" w14:textId="77777777" w:rsidTr="00CD4DD1">
        <w:tc>
          <w:tcPr>
            <w:tcW w:w="9104" w:type="dxa"/>
            <w:shd w:val="clear" w:color="auto" w:fill="D9D9D9"/>
          </w:tcPr>
          <w:p w14:paraId="1360409F" w14:textId="77777777" w:rsidR="0011306C" w:rsidRPr="00650D6C" w:rsidRDefault="0011306C" w:rsidP="00671C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AB2AFC2" w14:textId="77777777" w:rsidR="00D2702A" w:rsidRPr="0012157F" w:rsidRDefault="004F23F7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04762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9E7C" w14:textId="77777777" w:rsidR="00D2702A" w:rsidRPr="0012157F" w:rsidRDefault="00D2702A" w:rsidP="00671CD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E24B" w14:textId="77777777" w:rsidR="00D2702A" w:rsidRPr="0012157F" w:rsidRDefault="00D2702A" w:rsidP="00671C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6F9F" w:rsidRPr="0012157F" w14:paraId="1EAFD79D" w14:textId="77777777" w:rsidTr="00F659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D549B" w14:textId="77777777" w:rsidR="00096F9F" w:rsidRPr="0012157F" w:rsidRDefault="00096F9F" w:rsidP="00671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F9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B033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6F9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5DB71F7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F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96F9F" w:rsidRPr="0012157F" w14:paraId="339EB58A" w14:textId="77777777" w:rsidTr="00F659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756E" w14:textId="77777777" w:rsidR="00096F9F" w:rsidRPr="0012157F" w:rsidRDefault="00096F9F" w:rsidP="00671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F9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8DD2C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6F9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AC99D27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F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96F9F" w:rsidRPr="0012157F" w14:paraId="4F8B5F65" w14:textId="77777777" w:rsidTr="00F659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736D6" w14:textId="77777777" w:rsidR="00096F9F" w:rsidRPr="0012157F" w:rsidRDefault="00096F9F" w:rsidP="00671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F9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A96D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6F9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44393D7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F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96F9F" w:rsidRPr="0012157F" w14:paraId="21DC8971" w14:textId="77777777" w:rsidTr="00F659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79B0" w14:textId="77777777" w:rsidR="00096F9F" w:rsidRPr="0012157F" w:rsidRDefault="00096F9F" w:rsidP="00671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F9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202A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6F9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D32D32E" w14:textId="77777777" w:rsidR="00096F9F" w:rsidRPr="0012157F" w:rsidRDefault="00096F9F" w:rsidP="00671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F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4918619" w14:textId="77777777" w:rsidR="00E21BB4" w:rsidRPr="0012157F" w:rsidRDefault="00257E73" w:rsidP="00671CD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DD242F2" w14:textId="77777777" w:rsidR="00E21BB4" w:rsidRPr="00E21BB4" w:rsidRDefault="00E21BB4" w:rsidP="00671CD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65F4444" w14:textId="77777777" w:rsidR="00C62F57" w:rsidRDefault="00C62F57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FCA8C0B" w14:textId="77777777" w:rsidR="00C62F57" w:rsidRDefault="00C62F57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86B4355" w14:textId="77777777" w:rsidR="00721D87" w:rsidRDefault="00E21BB4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602FCB3" w14:textId="77777777" w:rsidR="00721D87" w:rsidRDefault="00E21BB4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BA563A6" w14:textId="77777777" w:rsidR="00721D87" w:rsidRPr="00721D87" w:rsidRDefault="00721D87" w:rsidP="00671CD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2ECC4A0" w14:textId="77777777" w:rsidR="00721D87" w:rsidRDefault="00E21BB4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0400891" w14:textId="77777777" w:rsidR="00E21BB4" w:rsidRPr="00E21BB4" w:rsidRDefault="00E21BB4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3955F5F" w14:textId="77777777" w:rsidR="00E21BB4" w:rsidRPr="00721D87" w:rsidRDefault="00E21BB4" w:rsidP="00671CD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47877F0" w14:textId="77777777" w:rsidR="00C62F57" w:rsidRDefault="00257E73" w:rsidP="00671C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F35EB4C" w14:textId="77777777" w:rsidTr="00CD4DD1">
        <w:tc>
          <w:tcPr>
            <w:tcW w:w="9104" w:type="dxa"/>
            <w:shd w:val="clear" w:color="auto" w:fill="D9D9D9"/>
          </w:tcPr>
          <w:p w14:paraId="6C9DDD0B" w14:textId="77777777" w:rsidR="00BE6F04" w:rsidRPr="00650D6C" w:rsidRDefault="00E426EB" w:rsidP="00671C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290D000" w14:textId="77777777" w:rsidR="00FE4E2B" w:rsidRDefault="00E426EB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C1822C0" w14:textId="77777777" w:rsidR="00671CDF" w:rsidRDefault="00671CDF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645676" w14:textId="77777777" w:rsidR="00671CDF" w:rsidRDefault="00671CDF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DB6E51" w14:textId="77777777" w:rsidR="00671CDF" w:rsidRDefault="00671CDF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6F6972" w14:textId="77777777" w:rsidR="00671CDF" w:rsidRDefault="00671CDF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0C69A5" w14:textId="77777777" w:rsidR="00671CDF" w:rsidRPr="00E426EB" w:rsidRDefault="00671CDF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2ECBED0" w14:textId="77777777" w:rsidTr="00847232">
        <w:tc>
          <w:tcPr>
            <w:tcW w:w="9104" w:type="dxa"/>
            <w:shd w:val="clear" w:color="auto" w:fill="D9D9D9"/>
          </w:tcPr>
          <w:p w14:paraId="1888608D" w14:textId="77777777" w:rsidR="00E426EB" w:rsidRPr="00650D6C" w:rsidRDefault="00E426EB" w:rsidP="00671C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F61173E" w14:textId="77777777" w:rsidR="00E426EB" w:rsidRPr="0012157F" w:rsidRDefault="00E426EB" w:rsidP="00671C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C56BA9" w14:textId="77777777" w:rsidR="00E426EB" w:rsidRPr="00E426EB" w:rsidRDefault="00E426EB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2BFE679" w14:textId="77777777" w:rsidR="00E426EB" w:rsidRPr="00E426EB" w:rsidRDefault="00E426EB" w:rsidP="00671CD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F96CA6" w14:textId="77777777" w:rsidR="00E426EB" w:rsidRPr="00FF0EBB" w:rsidRDefault="00E426EB" w:rsidP="00671CD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9C9FB17" w14:textId="77777777" w:rsidR="00E426EB" w:rsidRPr="00E426EB" w:rsidRDefault="00E426EB" w:rsidP="00671CD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B27293" w14:textId="77777777" w:rsidR="00E426EB" w:rsidRPr="00FF0EBB" w:rsidRDefault="00E426EB" w:rsidP="00671CD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E26DB4" w14:textId="77777777" w:rsidR="00E426EB" w:rsidRDefault="00E426EB" w:rsidP="00671CD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979FC9" w14:textId="77777777" w:rsidR="0012157F" w:rsidRPr="0012157F" w:rsidRDefault="0012157F" w:rsidP="00671C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D98C34" w14:textId="77777777" w:rsidR="00524951" w:rsidRDefault="00FE4E2B" w:rsidP="00671C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8E48AD8" w14:textId="77777777" w:rsidR="00524951" w:rsidRDefault="00524951" w:rsidP="00671CDF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2AF664C" w14:textId="77777777" w:rsidR="00FE4E2B" w:rsidRPr="0012157F" w:rsidRDefault="00524951" w:rsidP="00671CDF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DF445AE" w14:textId="77777777" w:rsidR="00484F88" w:rsidRPr="0012157F" w:rsidRDefault="006D536F" w:rsidP="00671CDF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6337A" w14:textId="77777777" w:rsidR="00E90A38" w:rsidRDefault="00E90A38" w:rsidP="0038231F">
      <w:pPr>
        <w:spacing w:after="0" w:line="240" w:lineRule="auto"/>
      </w:pPr>
      <w:r>
        <w:separator/>
      </w:r>
    </w:p>
  </w:endnote>
  <w:endnote w:type="continuationSeparator" w:id="0">
    <w:p w14:paraId="20E4CA8E" w14:textId="77777777" w:rsidR="00E90A38" w:rsidRDefault="00E90A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590F3" w14:textId="77777777" w:rsidR="00096F9F" w:rsidRDefault="00096F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C6C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D239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7A8AC" w14:textId="77777777" w:rsidR="00096F9F" w:rsidRDefault="00096F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6887" w14:textId="77777777" w:rsidR="00E90A38" w:rsidRDefault="00E90A38" w:rsidP="0038231F">
      <w:pPr>
        <w:spacing w:after="0" w:line="240" w:lineRule="auto"/>
      </w:pPr>
      <w:r>
        <w:separator/>
      </w:r>
    </w:p>
  </w:footnote>
  <w:footnote w:type="continuationSeparator" w:id="0">
    <w:p w14:paraId="4C0ACB6C" w14:textId="77777777" w:rsidR="00E90A38" w:rsidRDefault="00E90A38" w:rsidP="0038231F">
      <w:pPr>
        <w:spacing w:after="0" w:line="240" w:lineRule="auto"/>
      </w:pPr>
      <w:r>
        <w:continuationSeparator/>
      </w:r>
    </w:p>
  </w:footnote>
  <w:footnote w:id="1">
    <w:p w14:paraId="144C808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5EB91E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94878F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54C0B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A712BE7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08642" w14:textId="77777777" w:rsidR="00096F9F" w:rsidRDefault="00096F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9CCBE" w14:textId="77777777" w:rsidR="00096F9F" w:rsidRDefault="00096F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E9EB2" w14:textId="77777777" w:rsidR="00096F9F" w:rsidRDefault="00096F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5988771">
    <w:abstractNumId w:val="11"/>
  </w:num>
  <w:num w:numId="2" w16cid:durableId="228614034">
    <w:abstractNumId w:val="0"/>
  </w:num>
  <w:num w:numId="3" w16cid:durableId="680276399">
    <w:abstractNumId w:val="10"/>
  </w:num>
  <w:num w:numId="4" w16cid:durableId="876164700">
    <w:abstractNumId w:val="13"/>
  </w:num>
  <w:num w:numId="5" w16cid:durableId="454979885">
    <w:abstractNumId w:val="12"/>
  </w:num>
  <w:num w:numId="6" w16cid:durableId="335154101">
    <w:abstractNumId w:val="9"/>
  </w:num>
  <w:num w:numId="7" w16cid:durableId="1518303084">
    <w:abstractNumId w:val="1"/>
  </w:num>
  <w:num w:numId="8" w16cid:durableId="952785874">
    <w:abstractNumId w:val="6"/>
  </w:num>
  <w:num w:numId="9" w16cid:durableId="1636327162">
    <w:abstractNumId w:val="4"/>
  </w:num>
  <w:num w:numId="10" w16cid:durableId="1660381261">
    <w:abstractNumId w:val="7"/>
  </w:num>
  <w:num w:numId="11" w16cid:durableId="756051197">
    <w:abstractNumId w:val="5"/>
  </w:num>
  <w:num w:numId="12" w16cid:durableId="1675566203">
    <w:abstractNumId w:val="8"/>
  </w:num>
  <w:num w:numId="13" w16cid:durableId="1451165172">
    <w:abstractNumId w:val="3"/>
  </w:num>
  <w:num w:numId="14" w16cid:durableId="369847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61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96F9F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2761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1CDF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0A3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FC988E"/>
  <w15:docId w15:val="{2A372BAF-B071-49C1-ACAD-0C4237FD3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736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2026-01-13T09:49:00Z</dcterms:created>
  <dcterms:modified xsi:type="dcterms:W3CDTF">2026-01-13T09:49:00Z</dcterms:modified>
</cp:coreProperties>
</file>