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95D1C" w14:textId="265ED9B4" w:rsidR="00281DC6" w:rsidRDefault="00281DC6" w:rsidP="00656C93">
      <w:pPr>
        <w:keepNext/>
        <w:jc w:val="right"/>
        <w:outlineLvl w:val="3"/>
        <w:rPr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FF1255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4F299DC" w14:textId="77777777" w:rsidR="002B1CA8" w:rsidRDefault="002B1CA8" w:rsidP="00656C93">
      <w:pPr>
        <w:keepNext/>
        <w:jc w:val="right"/>
        <w:outlineLvl w:val="3"/>
        <w:rPr>
          <w:bCs/>
          <w:sz w:val="22"/>
          <w:szCs w:val="22"/>
        </w:rPr>
      </w:pPr>
    </w:p>
    <w:p w14:paraId="1FD2A2E9" w14:textId="3689E7FF" w:rsidR="00656C93" w:rsidRDefault="00656C93" w:rsidP="00656C93">
      <w:pPr>
        <w:keepNext/>
        <w:jc w:val="right"/>
        <w:outlineLvl w:val="3"/>
        <w:rPr>
          <w:b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03622">
        <w:tc>
          <w:tcPr>
            <w:tcW w:w="8952" w:type="dxa"/>
            <w:shd w:val="clear" w:color="auto" w:fill="F2F2F2"/>
          </w:tcPr>
          <w:p w14:paraId="2B999526" w14:textId="77777777" w:rsidR="00656C93" w:rsidRDefault="00656C93" w:rsidP="00656C93">
            <w:pPr>
              <w:keepNext/>
              <w:jc w:val="center"/>
              <w:outlineLvl w:val="1"/>
              <w:rPr>
                <w:b/>
                <w:sz w:val="28"/>
                <w:szCs w:val="20"/>
              </w:rPr>
            </w:pPr>
          </w:p>
          <w:p w14:paraId="33D75D62" w14:textId="5A3D1011" w:rsidR="00D92B5C" w:rsidRPr="00223889" w:rsidRDefault="00223889" w:rsidP="00656C93">
            <w:pPr>
              <w:keepNext/>
              <w:jc w:val="center"/>
              <w:outlineLvl w:val="1"/>
              <w:rPr>
                <w:b/>
                <w:color w:val="EE0000"/>
                <w:sz w:val="28"/>
                <w:szCs w:val="20"/>
              </w:rPr>
            </w:pPr>
            <w:r w:rsidRPr="00223889">
              <w:rPr>
                <w:b/>
                <w:color w:val="EE0000"/>
                <w:sz w:val="28"/>
                <w:szCs w:val="20"/>
              </w:rPr>
              <w:t>MODYFIKACJA</w:t>
            </w:r>
          </w:p>
          <w:p w14:paraId="7AA80CC8" w14:textId="157B3CC7" w:rsidR="00281DC6" w:rsidRDefault="00C03622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ab/>
            </w:r>
            <w:r w:rsidR="00281DC6"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="00281DC6" w:rsidRPr="00281DC6">
              <w:rPr>
                <w:b/>
                <w:bCs/>
                <w:sz w:val="28"/>
                <w:szCs w:val="20"/>
              </w:rPr>
              <w:t>Y</w:t>
            </w:r>
          </w:p>
          <w:p w14:paraId="1E4F7C36" w14:textId="3DFBA9A6" w:rsidR="00656C93" w:rsidRPr="00281DC6" w:rsidRDefault="00656C93" w:rsidP="00656C93">
            <w:pPr>
              <w:keepNext/>
              <w:jc w:val="center"/>
              <w:outlineLvl w:val="1"/>
              <w:rPr>
                <w:b/>
                <w:bCs/>
                <w:sz w:val="28"/>
                <w:szCs w:val="20"/>
              </w:rPr>
            </w:pPr>
          </w:p>
        </w:tc>
      </w:tr>
    </w:tbl>
    <w:p w14:paraId="07EDD74C" w14:textId="77777777" w:rsidR="00281DC6" w:rsidRPr="00281DC6" w:rsidRDefault="00281DC6" w:rsidP="00656C93">
      <w:pPr>
        <w:keepNext/>
        <w:jc w:val="center"/>
        <w:outlineLvl w:val="1"/>
        <w:rPr>
          <w:b/>
          <w:sz w:val="28"/>
          <w:szCs w:val="20"/>
        </w:rPr>
      </w:pPr>
    </w:p>
    <w:p w14:paraId="2421B0BE" w14:textId="77777777" w:rsidR="002B1CA8" w:rsidRDefault="002B1CA8" w:rsidP="00656C93">
      <w:pPr>
        <w:jc w:val="both"/>
        <w:rPr>
          <w:sz w:val="22"/>
          <w:szCs w:val="22"/>
        </w:rPr>
      </w:pPr>
    </w:p>
    <w:p w14:paraId="4A693CCD" w14:textId="35374368" w:rsid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07C65">
        <w:rPr>
          <w:sz w:val="22"/>
          <w:szCs w:val="22"/>
        </w:rPr>
        <w:t>p</w:t>
      </w:r>
      <w:r w:rsidR="00D052E3">
        <w:rPr>
          <w:sz w:val="22"/>
          <w:szCs w:val="22"/>
        </w:rPr>
        <w:t>odstawowy</w:t>
      </w:r>
      <w:r w:rsidR="00307C65">
        <w:rPr>
          <w:sz w:val="22"/>
          <w:szCs w:val="22"/>
        </w:rPr>
        <w:t>m</w:t>
      </w:r>
      <w:r w:rsidR="00D052E3">
        <w:rPr>
          <w:sz w:val="22"/>
          <w:szCs w:val="22"/>
        </w:rPr>
        <w:t xml:space="preserve">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2F0AFACA" w14:textId="77777777" w:rsidR="00656C93" w:rsidRPr="00281DC6" w:rsidRDefault="00656C93" w:rsidP="00656C93">
      <w:pPr>
        <w:jc w:val="both"/>
        <w:rPr>
          <w:sz w:val="22"/>
          <w:szCs w:val="22"/>
        </w:rPr>
      </w:pPr>
    </w:p>
    <w:p w14:paraId="0F29CB2C" w14:textId="7C362724" w:rsidR="00741589" w:rsidRDefault="00A350F7" w:rsidP="00656C93">
      <w:pPr>
        <w:jc w:val="both"/>
        <w:rPr>
          <w:b/>
          <w:sz w:val="28"/>
          <w:szCs w:val="28"/>
        </w:rPr>
      </w:pPr>
      <w:r w:rsidRPr="00A350F7">
        <w:rPr>
          <w:b/>
          <w:sz w:val="28"/>
          <w:szCs w:val="28"/>
        </w:rPr>
        <w:t>Sukcesywna dostawa mleka i wyrobów mlecznych oraz mięsa i wędlin do Szpitala Wojewódzkiego w Poznaniu</w:t>
      </w:r>
    </w:p>
    <w:p w14:paraId="3F436BB2" w14:textId="77777777" w:rsidR="00A8444F" w:rsidRDefault="00A8444F" w:rsidP="00656C93">
      <w:pPr>
        <w:jc w:val="both"/>
        <w:rPr>
          <w:b/>
          <w:sz w:val="28"/>
          <w:szCs w:val="28"/>
        </w:rPr>
      </w:pPr>
    </w:p>
    <w:p w14:paraId="52264483" w14:textId="1D137986" w:rsidR="00281DC6" w:rsidRPr="00281DC6" w:rsidRDefault="00281DC6" w:rsidP="00656C93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D95EB64" w14:textId="77777777" w:rsidR="00656C93" w:rsidRDefault="00656C93" w:rsidP="00656C93">
      <w:pPr>
        <w:rPr>
          <w:b/>
          <w:sz w:val="22"/>
          <w:szCs w:val="22"/>
        </w:rPr>
      </w:pPr>
    </w:p>
    <w:p w14:paraId="139ADAFF" w14:textId="5343DD84" w:rsidR="00281DC6" w:rsidRPr="00281DC6" w:rsidRDefault="00281DC6" w:rsidP="00656C93">
      <w:pPr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vAlign w:val="center"/>
          </w:tcPr>
          <w:p w14:paraId="23ED3935" w14:textId="77777777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14:paraId="71B77560" w14:textId="2E08D557" w:rsid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</w:t>
            </w:r>
            <w:r w:rsidR="003A6964">
              <w:rPr>
                <w:rFonts w:eastAsia="Calibri"/>
                <w:sz w:val="22"/>
                <w:szCs w:val="22"/>
              </w:rPr>
              <w:t xml:space="preserve">i Adres </w:t>
            </w:r>
            <w:r w:rsidRPr="00281DC6">
              <w:rPr>
                <w:rFonts w:eastAsia="Calibri"/>
                <w:sz w:val="22"/>
                <w:szCs w:val="22"/>
              </w:rPr>
              <w:t>Wykonawcy</w:t>
            </w:r>
          </w:p>
          <w:p w14:paraId="0A1DD09C" w14:textId="70438BCC" w:rsidR="00656C93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</w:t>
            </w:r>
            <w:r w:rsidR="00AF5D1E">
              <w:rPr>
                <w:rFonts w:eastAsia="Calibri"/>
                <w:sz w:val="22"/>
                <w:szCs w:val="22"/>
              </w:rPr>
              <w:t xml:space="preserve">ulica, miasto, </w:t>
            </w:r>
            <w:r>
              <w:rPr>
                <w:rFonts w:eastAsia="Calibri"/>
                <w:sz w:val="22"/>
                <w:szCs w:val="22"/>
              </w:rPr>
              <w:t>województwo)</w:t>
            </w:r>
          </w:p>
          <w:p w14:paraId="36D0227B" w14:textId="261EE401" w:rsidR="00656C93" w:rsidRPr="00281DC6" w:rsidRDefault="00656C93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139" w:type="dxa"/>
          </w:tcPr>
          <w:p w14:paraId="69C7AB36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06F3FF0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598B87A8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2A9B4156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212645DA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vAlign w:val="center"/>
          </w:tcPr>
          <w:p w14:paraId="7DDA19E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331FCF44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5AC254D3" w14:textId="71168FF0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</w:tcPr>
          <w:p w14:paraId="6C3D10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vAlign w:val="center"/>
          </w:tcPr>
          <w:p w14:paraId="1536474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E584F45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vAlign w:val="center"/>
          </w:tcPr>
          <w:p w14:paraId="1C0B99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041D9409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</w:p>
          <w:p w14:paraId="7DC4DCC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656C93">
            <w:pPr>
              <w:autoSpaceDE w:val="0"/>
              <w:autoSpaceDN w:val="0"/>
              <w:adjustRightInd w:val="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 w:rsidP="00656C93">
      <w:pPr>
        <w:jc w:val="both"/>
      </w:pPr>
    </w:p>
    <w:p w14:paraId="62F09958" w14:textId="05224C4F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71B67172" w14:textId="77777777" w:rsidR="002E6FE3" w:rsidRDefault="002E6FE3" w:rsidP="002E6FE3">
      <w:pPr>
        <w:ind w:left="284"/>
        <w:contextualSpacing/>
        <w:jc w:val="both"/>
        <w:rPr>
          <w:b/>
        </w:rPr>
      </w:pPr>
    </w:p>
    <w:p w14:paraId="5FFBAB46" w14:textId="3FD1E120" w:rsidR="002B1CA8" w:rsidRPr="002E6FE3" w:rsidRDefault="002E6FE3" w:rsidP="002E6FE3">
      <w:pPr>
        <w:ind w:left="284"/>
        <w:contextualSpacing/>
        <w:jc w:val="both"/>
        <w:rPr>
          <w:b/>
          <w:bCs/>
        </w:rPr>
      </w:pPr>
      <w:r w:rsidRPr="002E6FE3">
        <w:rPr>
          <w:b/>
        </w:rPr>
        <w:t xml:space="preserve">Zadanie nr 1. </w:t>
      </w:r>
      <w:r w:rsidR="00A350F7" w:rsidRPr="002E6FE3">
        <w:rPr>
          <w:b/>
          <w:bCs/>
        </w:rPr>
        <w:t>Mleko, jogurt, śmietana</w:t>
      </w:r>
    </w:p>
    <w:p w14:paraId="613A5501" w14:textId="3D09A7BC" w:rsidR="00872282" w:rsidRPr="006679F4" w:rsidRDefault="00872282" w:rsidP="00741589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15DBFA28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stawka  podatku VAT wynosi  ......%</w:t>
      </w:r>
    </w:p>
    <w:p w14:paraId="331899F6" w14:textId="77777777" w:rsidR="00872282" w:rsidRPr="006679F4" w:rsidRDefault="00872282" w:rsidP="00741589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51D74C81" w14:textId="77777777" w:rsidR="00872282" w:rsidRPr="006679F4" w:rsidRDefault="00872282" w:rsidP="00741589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B9EDE68" w14:textId="3EB6C572" w:rsidR="00872282" w:rsidRDefault="00872282" w:rsidP="00741589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</w:t>
      </w:r>
      <w:r w:rsidR="002A4C39">
        <w:t>.</w:t>
      </w:r>
    </w:p>
    <w:p w14:paraId="67F02E77" w14:textId="77777777" w:rsidR="002A4C39" w:rsidRDefault="002A4C39" w:rsidP="002A4C39">
      <w:pPr>
        <w:ind w:left="284"/>
        <w:jc w:val="both"/>
      </w:pPr>
      <w:r w:rsidRPr="006679F4">
        <w:t xml:space="preserve">wyliczona zgodnie z odpowiednią tabelą formularza </w:t>
      </w:r>
      <w:r>
        <w:t>asortymentowo-</w:t>
      </w:r>
      <w:r w:rsidRPr="006679F4">
        <w:t>cenowego</w:t>
      </w:r>
      <w:r>
        <w:t>.</w:t>
      </w:r>
    </w:p>
    <w:p w14:paraId="0FE0229C" w14:textId="77777777" w:rsidR="002A4C39" w:rsidRDefault="002A4C39" w:rsidP="002A4C39">
      <w:pPr>
        <w:ind w:firstLine="284"/>
        <w:jc w:val="both"/>
      </w:pPr>
      <w:r w:rsidRPr="002A4C39">
        <w:t xml:space="preserve">Łączna maksymalna wartość Umowy (zamówienie podstawowe + opcja) </w:t>
      </w:r>
    </w:p>
    <w:p w14:paraId="188DE1D1" w14:textId="61163F8D" w:rsidR="002A4C39" w:rsidRPr="002A4C39" w:rsidRDefault="002A4C39" w:rsidP="002A4C39">
      <w:pPr>
        <w:ind w:firstLine="284"/>
        <w:jc w:val="both"/>
      </w:pPr>
      <w:r w:rsidRPr="002A4C39">
        <w:t xml:space="preserve">wynosi: </w:t>
      </w:r>
      <w:r>
        <w:t>………………….</w:t>
      </w:r>
      <w:r w:rsidRPr="002A4C39">
        <w:t xml:space="preserve">zł </w:t>
      </w:r>
      <w:r>
        <w:t>nett</w:t>
      </w:r>
      <w:r w:rsidRPr="002A4C39">
        <w:t>o</w:t>
      </w:r>
      <w:r>
        <w:t>, …………………….. zł brutto</w:t>
      </w:r>
    </w:p>
    <w:p w14:paraId="0F144745" w14:textId="77777777" w:rsidR="002A4C39" w:rsidRPr="006679F4" w:rsidRDefault="002A4C39" w:rsidP="00741589">
      <w:pPr>
        <w:ind w:left="284" w:hanging="284"/>
        <w:jc w:val="both"/>
      </w:pPr>
    </w:p>
    <w:p w14:paraId="084A3E3C" w14:textId="77777777" w:rsidR="002A4C39" w:rsidRPr="006679F4" w:rsidRDefault="002A4C39" w:rsidP="00741589">
      <w:pPr>
        <w:ind w:left="284"/>
        <w:jc w:val="both"/>
      </w:pPr>
    </w:p>
    <w:p w14:paraId="4F0D9B67" w14:textId="1ED0DE60" w:rsidR="00741589" w:rsidRDefault="00741589" w:rsidP="00741589">
      <w:pPr>
        <w:jc w:val="both"/>
      </w:pPr>
      <w:r>
        <w:t xml:space="preserve">     </w:t>
      </w:r>
      <w:r w:rsidR="00A350F7">
        <w:t>R</w:t>
      </w:r>
      <w:r>
        <w:t xml:space="preserve">ealizacji </w:t>
      </w:r>
      <w:r w:rsidR="00A53DA8">
        <w:t xml:space="preserve">zamówienia – codziennie do godz. </w:t>
      </w:r>
      <w:r w:rsidR="00A350F7">
        <w:t>08</w:t>
      </w:r>
      <w:r w:rsidR="00A53DA8">
        <w:t>:00</w:t>
      </w:r>
      <w:r w:rsidR="002B1CA8">
        <w:t xml:space="preserve"> </w:t>
      </w:r>
    </w:p>
    <w:p w14:paraId="083213C1" w14:textId="47EA5105" w:rsidR="00CA7C6C" w:rsidRDefault="00A53DA8" w:rsidP="00741589">
      <w:pPr>
        <w:jc w:val="both"/>
      </w:pPr>
      <w:r>
        <w:t xml:space="preserve">     </w:t>
      </w:r>
      <w:r w:rsidR="00872282">
        <w:t>T</w:t>
      </w:r>
      <w:r w:rsidR="00872282" w:rsidRPr="006679F4">
        <w:t xml:space="preserve">ermin wykonania umowy wynosi </w:t>
      </w:r>
      <w:r w:rsidR="00A350F7">
        <w:t>12</w:t>
      </w:r>
      <w:r w:rsidR="00872282" w:rsidRPr="006679F4">
        <w:t xml:space="preserve"> miesięcy </w:t>
      </w:r>
      <w:r w:rsidR="00B6079A">
        <w:t xml:space="preserve">od </w:t>
      </w:r>
      <w:r w:rsidR="00A350F7">
        <w:t>daty zawarcia umowy.</w:t>
      </w:r>
    </w:p>
    <w:p w14:paraId="6DA5D703" w14:textId="6ED69E74" w:rsidR="00997491" w:rsidRPr="00997491" w:rsidRDefault="00997491" w:rsidP="00997491">
      <w:pPr>
        <w:jc w:val="both"/>
        <w:rPr>
          <w:color w:val="EE0000"/>
        </w:rPr>
      </w:pPr>
      <w:r w:rsidRPr="00997491">
        <w:rPr>
          <w:color w:val="EE0000"/>
        </w:rPr>
        <w:t xml:space="preserve">     </w:t>
      </w:r>
      <w:r w:rsidRPr="00997491">
        <w:rPr>
          <w:color w:val="EE0000"/>
        </w:rPr>
        <w:t>Warunki płatności 60 dni</w:t>
      </w:r>
    </w:p>
    <w:p w14:paraId="1E684CF1" w14:textId="77777777" w:rsidR="00872282" w:rsidRDefault="00872282" w:rsidP="00656C93">
      <w:pPr>
        <w:ind w:left="709"/>
        <w:jc w:val="both"/>
        <w:rPr>
          <w:b/>
        </w:rPr>
      </w:pPr>
    </w:p>
    <w:p w14:paraId="711A3E46" w14:textId="1CF1966E" w:rsidR="002B1CA8" w:rsidRPr="002B1CA8" w:rsidRDefault="002E6FE3" w:rsidP="002E6FE3">
      <w:pPr>
        <w:ind w:firstLine="284"/>
        <w:jc w:val="both"/>
      </w:pPr>
      <w:r w:rsidRPr="002E6FE3">
        <w:rPr>
          <w:b/>
          <w:bCs/>
        </w:rPr>
        <w:t xml:space="preserve">Zadanie nr 2: </w:t>
      </w:r>
      <w:r w:rsidR="00A350F7" w:rsidRPr="002E6FE3">
        <w:rPr>
          <w:b/>
          <w:bCs/>
        </w:rPr>
        <w:t>Mięso, wędliny</w:t>
      </w:r>
    </w:p>
    <w:p w14:paraId="7434CA15" w14:textId="111EF94E" w:rsidR="00A53DA8" w:rsidRPr="006679F4" w:rsidRDefault="00A53DA8" w:rsidP="002B1CA8">
      <w:pPr>
        <w:ind w:left="284"/>
        <w:jc w:val="both"/>
      </w:pPr>
      <w:r w:rsidRPr="006679F4">
        <w:t xml:space="preserve">wartość netto za wykonanie </w:t>
      </w:r>
      <w:r w:rsidR="002A4C39">
        <w:t>podstawowego</w:t>
      </w:r>
      <w:r w:rsidRPr="006679F4">
        <w:t xml:space="preserve"> przedmiotu zamówienia wynosi..................... zł</w:t>
      </w:r>
    </w:p>
    <w:p w14:paraId="2839788C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stawka  podatku VAT wynosi  ......%</w:t>
      </w:r>
    </w:p>
    <w:p w14:paraId="3FD26282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0519F24B" w14:textId="77777777" w:rsidR="00A53DA8" w:rsidRPr="006679F4" w:rsidRDefault="00A53DA8" w:rsidP="00A53DA8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4F70CB49" w14:textId="77777777" w:rsidR="00A53DA8" w:rsidRPr="006679F4" w:rsidRDefault="00A53DA8" w:rsidP="00A53DA8">
      <w:pPr>
        <w:ind w:left="284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35339785" w14:textId="337D1B52" w:rsidR="00A53DA8" w:rsidRPr="006679F4" w:rsidRDefault="00A53DA8" w:rsidP="00A53DA8">
      <w:pPr>
        <w:ind w:left="284"/>
        <w:jc w:val="both"/>
      </w:pPr>
      <w:r w:rsidRPr="006679F4">
        <w:t xml:space="preserve">wyliczona zgodnie z odpowiednią tabelą formularza </w:t>
      </w:r>
      <w:r w:rsidR="00C23FCF">
        <w:t>asortymentowo-</w:t>
      </w:r>
      <w:r w:rsidRPr="006679F4">
        <w:t xml:space="preserve">cenowego </w:t>
      </w:r>
    </w:p>
    <w:p w14:paraId="6C4EDA75" w14:textId="77777777" w:rsidR="002A4C39" w:rsidRDefault="002B1CA8" w:rsidP="002A4C39">
      <w:pPr>
        <w:jc w:val="both"/>
      </w:pPr>
      <w:r>
        <w:t xml:space="preserve">     </w:t>
      </w:r>
      <w:r w:rsidR="002A4C39" w:rsidRPr="002A4C39">
        <w:t xml:space="preserve">Łączna maksymalna wartość Umowy (zamówienie podstawowe + opcja) </w:t>
      </w:r>
    </w:p>
    <w:p w14:paraId="281FB264" w14:textId="77777777" w:rsidR="002A4C39" w:rsidRPr="002A4C39" w:rsidRDefault="002A4C39" w:rsidP="002A4C39">
      <w:pPr>
        <w:ind w:firstLine="284"/>
        <w:jc w:val="both"/>
      </w:pPr>
      <w:r w:rsidRPr="002A4C39">
        <w:t xml:space="preserve">wynosi: </w:t>
      </w:r>
      <w:r>
        <w:t>………………….</w:t>
      </w:r>
      <w:r w:rsidRPr="002A4C39">
        <w:t xml:space="preserve">zł </w:t>
      </w:r>
      <w:r>
        <w:t>nett</w:t>
      </w:r>
      <w:r w:rsidRPr="002A4C39">
        <w:t>o</w:t>
      </w:r>
      <w:r>
        <w:t>, …………………….. zł brutto</w:t>
      </w:r>
    </w:p>
    <w:p w14:paraId="5FF0BFE4" w14:textId="74966CBA" w:rsidR="002B1CA8" w:rsidRDefault="002A4C39" w:rsidP="002B1CA8">
      <w:pPr>
        <w:jc w:val="both"/>
      </w:pPr>
      <w:r>
        <w:t xml:space="preserve">     </w:t>
      </w:r>
      <w:r w:rsidR="00C23FCF">
        <w:t>R</w:t>
      </w:r>
      <w:r w:rsidR="002B1CA8">
        <w:t xml:space="preserve">ealizacji zamówienia – </w:t>
      </w:r>
      <w:r w:rsidR="00A350F7">
        <w:t>min. 3 razy w tygodniu</w:t>
      </w:r>
      <w:r w:rsidR="002B1CA8">
        <w:t xml:space="preserve"> do godz. </w:t>
      </w:r>
      <w:r w:rsidR="00A350F7">
        <w:t>08</w:t>
      </w:r>
      <w:r w:rsidR="002B1CA8">
        <w:t xml:space="preserve">:00 </w:t>
      </w:r>
    </w:p>
    <w:p w14:paraId="31FE69EB" w14:textId="4017F19B" w:rsidR="002B1CA8" w:rsidRDefault="002B1CA8" w:rsidP="002B1CA8">
      <w:pPr>
        <w:jc w:val="both"/>
      </w:pPr>
      <w:r>
        <w:t xml:space="preserve">     T</w:t>
      </w:r>
      <w:r w:rsidRPr="006679F4">
        <w:t xml:space="preserve">ermin wykonania umowy wynosi </w:t>
      </w:r>
      <w:r>
        <w:t>1</w:t>
      </w:r>
      <w:r w:rsidR="00A350F7">
        <w:t>2</w:t>
      </w:r>
      <w:r w:rsidRPr="006679F4">
        <w:t xml:space="preserve"> miesięcy </w:t>
      </w:r>
      <w:r>
        <w:t xml:space="preserve">od </w:t>
      </w:r>
      <w:r w:rsidR="00A350F7">
        <w:t>daty zawarcia umowy.</w:t>
      </w:r>
    </w:p>
    <w:p w14:paraId="057311FC" w14:textId="55714BA6" w:rsidR="00997491" w:rsidRPr="00997491" w:rsidRDefault="00997491" w:rsidP="00997491">
      <w:pPr>
        <w:jc w:val="both"/>
        <w:rPr>
          <w:color w:val="EE0000"/>
        </w:rPr>
      </w:pPr>
      <w:r w:rsidRPr="00997491">
        <w:rPr>
          <w:color w:val="EE0000"/>
        </w:rPr>
        <w:t xml:space="preserve">     </w:t>
      </w:r>
      <w:r w:rsidRPr="00997491">
        <w:rPr>
          <w:color w:val="EE0000"/>
        </w:rPr>
        <w:t>Warunki płatności 60 dni</w:t>
      </w:r>
    </w:p>
    <w:p w14:paraId="49A16E92" w14:textId="77777777" w:rsidR="00A53DA8" w:rsidRDefault="00A53DA8" w:rsidP="00A53DA8">
      <w:pPr>
        <w:ind w:left="284"/>
        <w:jc w:val="both"/>
        <w:rPr>
          <w:b/>
        </w:rPr>
      </w:pPr>
    </w:p>
    <w:p w14:paraId="3892978A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656C93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656C93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656C93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656C9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3AC0F942" w14:textId="00B569D1" w:rsidR="00281DC6" w:rsidRPr="005201CC" w:rsidRDefault="00281DC6" w:rsidP="00656C93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73795B2" w14:textId="77777777" w:rsidR="003A51F8" w:rsidRDefault="003A51F8" w:rsidP="00656C93">
      <w:pPr>
        <w:numPr>
          <w:ilvl w:val="0"/>
          <w:numId w:val="36"/>
        </w:numPr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A76AA80" w14:textId="77777777" w:rsidR="003A51F8" w:rsidRDefault="003A51F8" w:rsidP="00656C93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577CC5C" w14:textId="775BB0C6" w:rsidR="003A51F8" w:rsidRDefault="003A51F8" w:rsidP="00FC2AFC">
      <w:pPr>
        <w:numPr>
          <w:ilvl w:val="0"/>
          <w:numId w:val="36"/>
        </w:numPr>
        <w:jc w:val="both"/>
      </w:pPr>
      <w:r>
        <w:t xml:space="preserve">oświadczam, że nie podlegam wykluczeniu z postępowania na podstawie art. 7 ust. 1 ustawy z dnia 13 kwietnia 2022 r. o szczególnych rozwiązaniach w zakresie </w:t>
      </w:r>
      <w:r w:rsidR="00FC2AFC">
        <w:t>p</w:t>
      </w:r>
      <w:r>
        <w:t>rzeciwdziałania wspieraniu agresji na Ukrainę oraz służących ochronie bezpieczeństwa narodowego</w:t>
      </w:r>
    </w:p>
    <w:p w14:paraId="4AA934AB" w14:textId="77777777" w:rsidR="005201CC" w:rsidRPr="000540D7" w:rsidRDefault="005201CC" w:rsidP="00656C93">
      <w:pPr>
        <w:ind w:left="641"/>
        <w:contextualSpacing/>
        <w:jc w:val="both"/>
      </w:pPr>
    </w:p>
    <w:p w14:paraId="2F1DD868" w14:textId="77777777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656C93">
      <w:pPr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656C93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656C93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8E8CA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77BE8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23C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B7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C0547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5A53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CDA6C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AE2" w14:textId="77777777" w:rsidR="00281DC6" w:rsidRPr="00281DC6" w:rsidRDefault="00281DC6" w:rsidP="00656C93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37D71F23" w14:textId="77777777" w:rsidR="007E65D6" w:rsidRPr="007E65D6" w:rsidRDefault="007E65D6" w:rsidP="007E65D6">
      <w:pPr>
        <w:ind w:left="284"/>
        <w:contextualSpacing/>
        <w:jc w:val="both"/>
        <w:rPr>
          <w:sz w:val="22"/>
          <w:szCs w:val="22"/>
        </w:rPr>
      </w:pPr>
    </w:p>
    <w:p w14:paraId="22FA3CB9" w14:textId="29478572" w:rsidR="00281DC6" w:rsidRPr="00281DC6" w:rsidRDefault="00281DC6" w:rsidP="00656C93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vAlign w:val="center"/>
          </w:tcPr>
          <w:p w14:paraId="74F855C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5FEB11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vAlign w:val="center"/>
          </w:tcPr>
          <w:p w14:paraId="773B5D81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3B7F1D6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vAlign w:val="center"/>
          </w:tcPr>
          <w:p w14:paraId="4910BBF2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22071BE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vAlign w:val="center"/>
          </w:tcPr>
          <w:p w14:paraId="0E569B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2B918C54" w14:textId="77777777" w:rsidR="00281DC6" w:rsidRPr="00281DC6" w:rsidRDefault="00281DC6" w:rsidP="00656C93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656C93">
      <w:pPr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656C93">
      <w:pPr>
        <w:numPr>
          <w:ilvl w:val="0"/>
          <w:numId w:val="35"/>
        </w:numPr>
        <w:ind w:left="426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0DB99EFD" w14:textId="77777777" w:rsidR="00C23FCF" w:rsidRPr="00281DC6" w:rsidRDefault="00C23FCF" w:rsidP="00C23FCF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Czy Wykonawca jest mikroprzedsiębiorstwem bądź małym lub średnim przedsiębiorstwem ?</w:t>
      </w:r>
    </w:p>
    <w:p w14:paraId="25151658" w14:textId="77777777" w:rsidR="00C23FCF" w:rsidRPr="00281DC6" w:rsidRDefault="00C23FCF" w:rsidP="00C23FCF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3506FDEB" w14:textId="77777777" w:rsidR="00C23FCF" w:rsidRPr="00085C92" w:rsidRDefault="00C23FCF" w:rsidP="00C23FCF">
      <w:pPr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6847F2F1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2B3FE7D6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DADBFE1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DA6EAFD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2791B3FE" w14:textId="77777777" w:rsidR="00C23FCF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1BB2E713" w14:textId="77777777" w:rsidR="00C23FCF" w:rsidRPr="00085C92" w:rsidRDefault="00C23FCF" w:rsidP="00C23FCF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3957888A" w14:textId="77777777" w:rsidR="00C23FCF" w:rsidRPr="00281DC6" w:rsidRDefault="00C23FCF" w:rsidP="00C23FCF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E1DD84B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9FF9E00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2E5D1714" w14:textId="77777777" w:rsidR="00C23FCF" w:rsidRPr="00281DC6" w:rsidRDefault="00C23FCF" w:rsidP="00C23FCF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832293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0D611AC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2FFE5A53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FD542AA" w14:textId="77777777" w:rsidR="007E65D6" w:rsidRDefault="007E65D6" w:rsidP="00656C93">
      <w:pPr>
        <w:tabs>
          <w:tab w:val="center" w:pos="7655"/>
        </w:tabs>
        <w:rPr>
          <w:sz w:val="22"/>
          <w:szCs w:val="22"/>
        </w:rPr>
      </w:pPr>
    </w:p>
    <w:p w14:paraId="4D243C26" w14:textId="4BDBF1BA" w:rsidR="00281DC6" w:rsidRPr="00281DC6" w:rsidRDefault="00281DC6" w:rsidP="00656C93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656C93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3C57F3E" w:rsidR="00281DC6" w:rsidRDefault="00281DC6" w:rsidP="00656C93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D1A29" w14:textId="77777777" w:rsidR="00CC6FE7" w:rsidRDefault="00CC6FE7">
      <w:r>
        <w:separator/>
      </w:r>
    </w:p>
  </w:endnote>
  <w:endnote w:type="continuationSeparator" w:id="0">
    <w:p w14:paraId="1381EF44" w14:textId="77777777" w:rsidR="00CC6FE7" w:rsidRDefault="00CC6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9E9D6" w14:textId="77777777" w:rsidR="00CC6FE7" w:rsidRDefault="00CC6FE7">
      <w:r>
        <w:separator/>
      </w:r>
    </w:p>
  </w:footnote>
  <w:footnote w:type="continuationSeparator" w:id="0">
    <w:p w14:paraId="66273379" w14:textId="77777777" w:rsidR="00CC6FE7" w:rsidRDefault="00CC6FE7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B2201" w14:textId="56E25A40" w:rsidR="00D74BC1" w:rsidRDefault="00281DC6">
    <w:pPr>
      <w:pStyle w:val="Nagwek"/>
    </w:pPr>
    <w:r w:rsidRPr="00074235">
      <w:t>Znak sprawy: SZW/DZP/</w:t>
    </w:r>
    <w:r w:rsidR="00741589">
      <w:t>1</w:t>
    </w:r>
    <w:r w:rsidR="00A350F7">
      <w:t>78</w:t>
    </w:r>
    <w:r w:rsidR="00AF5D1E">
      <w:t>/202</w:t>
    </w:r>
    <w:r w:rsidR="00A350F7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D2742B3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D27767D"/>
    <w:multiLevelType w:val="hybridMultilevel"/>
    <w:tmpl w:val="13C6F9D8"/>
    <w:lvl w:ilvl="0" w:tplc="DD885AD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A179F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1435A6A"/>
    <w:multiLevelType w:val="hybridMultilevel"/>
    <w:tmpl w:val="AB58C260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3"/>
        <w:szCs w:val="23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227ACB"/>
    <w:multiLevelType w:val="hybridMultilevel"/>
    <w:tmpl w:val="91D4E33E"/>
    <w:lvl w:ilvl="0" w:tplc="F662D7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1" w15:restartNumberingAfterBreak="0">
    <w:nsid w:val="4CC864C2"/>
    <w:multiLevelType w:val="hybridMultilevel"/>
    <w:tmpl w:val="91D4E33E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F937984"/>
    <w:multiLevelType w:val="hybridMultilevel"/>
    <w:tmpl w:val="63343A72"/>
    <w:lvl w:ilvl="0" w:tplc="85BC18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9316377">
    <w:abstractNumId w:val="10"/>
  </w:num>
  <w:num w:numId="2" w16cid:durableId="1109080667">
    <w:abstractNumId w:val="23"/>
  </w:num>
  <w:num w:numId="3" w16cid:durableId="1298605660">
    <w:abstractNumId w:val="27"/>
  </w:num>
  <w:num w:numId="4" w16cid:durableId="841891276">
    <w:abstractNumId w:val="6"/>
  </w:num>
  <w:num w:numId="5" w16cid:durableId="323240274">
    <w:abstractNumId w:val="33"/>
  </w:num>
  <w:num w:numId="6" w16cid:durableId="2114012241">
    <w:abstractNumId w:val="7"/>
  </w:num>
  <w:num w:numId="7" w16cid:durableId="999427505">
    <w:abstractNumId w:val="8"/>
  </w:num>
  <w:num w:numId="8" w16cid:durableId="715541271">
    <w:abstractNumId w:val="38"/>
  </w:num>
  <w:num w:numId="9" w16cid:durableId="319426508">
    <w:abstractNumId w:val="4"/>
  </w:num>
  <w:num w:numId="10" w16cid:durableId="1474179351">
    <w:abstractNumId w:val="37"/>
  </w:num>
  <w:num w:numId="11" w16cid:durableId="2046980568">
    <w:abstractNumId w:val="30"/>
  </w:num>
  <w:num w:numId="12" w16cid:durableId="795681154">
    <w:abstractNumId w:val="12"/>
  </w:num>
  <w:num w:numId="13" w16cid:durableId="1075974091">
    <w:abstractNumId w:val="29"/>
  </w:num>
  <w:num w:numId="14" w16cid:durableId="278297732">
    <w:abstractNumId w:val="44"/>
  </w:num>
  <w:num w:numId="15" w16cid:durableId="1821657206">
    <w:abstractNumId w:val="25"/>
  </w:num>
  <w:num w:numId="16" w16cid:durableId="1367175952">
    <w:abstractNumId w:val="43"/>
  </w:num>
  <w:num w:numId="17" w16cid:durableId="1784300058">
    <w:abstractNumId w:val="11"/>
  </w:num>
  <w:num w:numId="18" w16cid:durableId="1623728478">
    <w:abstractNumId w:val="17"/>
  </w:num>
  <w:num w:numId="19" w16cid:durableId="991717998">
    <w:abstractNumId w:val="41"/>
  </w:num>
  <w:num w:numId="20" w16cid:durableId="1262254918">
    <w:abstractNumId w:val="1"/>
  </w:num>
  <w:num w:numId="21" w16cid:durableId="727924369">
    <w:abstractNumId w:val="35"/>
  </w:num>
  <w:num w:numId="22" w16cid:durableId="1159885711">
    <w:abstractNumId w:val="2"/>
  </w:num>
  <w:num w:numId="23" w16cid:durableId="2093508931">
    <w:abstractNumId w:val="13"/>
  </w:num>
  <w:num w:numId="24" w16cid:durableId="1011372559">
    <w:abstractNumId w:val="39"/>
  </w:num>
  <w:num w:numId="25" w16cid:durableId="1529829315">
    <w:abstractNumId w:val="9"/>
  </w:num>
  <w:num w:numId="26" w16cid:durableId="1292589897">
    <w:abstractNumId w:val="16"/>
  </w:num>
  <w:num w:numId="27" w16cid:durableId="1480803252">
    <w:abstractNumId w:val="20"/>
  </w:num>
  <w:num w:numId="28" w16cid:durableId="877544435">
    <w:abstractNumId w:val="18"/>
  </w:num>
  <w:num w:numId="29" w16cid:durableId="21903551">
    <w:abstractNumId w:val="3"/>
  </w:num>
  <w:num w:numId="30" w16cid:durableId="660934216">
    <w:abstractNumId w:val="19"/>
  </w:num>
  <w:num w:numId="31" w16cid:durableId="207573928">
    <w:abstractNumId w:val="0"/>
  </w:num>
  <w:num w:numId="32" w16cid:durableId="167211123">
    <w:abstractNumId w:val="32"/>
  </w:num>
  <w:num w:numId="33" w16cid:durableId="1127505350">
    <w:abstractNumId w:val="22"/>
  </w:num>
  <w:num w:numId="34" w16cid:durableId="1012881505">
    <w:abstractNumId w:val="36"/>
  </w:num>
  <w:num w:numId="35" w16cid:durableId="1442384712">
    <w:abstractNumId w:val="42"/>
  </w:num>
  <w:num w:numId="36" w16cid:durableId="1179658513">
    <w:abstractNumId w:val="40"/>
  </w:num>
  <w:num w:numId="37" w16cid:durableId="1943565411">
    <w:abstractNumId w:val="15"/>
  </w:num>
  <w:num w:numId="38" w16cid:durableId="1248687749">
    <w:abstractNumId w:val="26"/>
  </w:num>
  <w:num w:numId="39" w16cid:durableId="2111973711">
    <w:abstractNumId w:val="34"/>
  </w:num>
  <w:num w:numId="40" w16cid:durableId="140123524">
    <w:abstractNumId w:val="14"/>
  </w:num>
  <w:num w:numId="41" w16cid:durableId="1261379622">
    <w:abstractNumId w:val="28"/>
  </w:num>
  <w:num w:numId="42" w16cid:durableId="612253130">
    <w:abstractNumId w:val="31"/>
  </w:num>
  <w:num w:numId="43" w16cid:durableId="1933113">
    <w:abstractNumId w:val="5"/>
  </w:num>
  <w:num w:numId="44" w16cid:durableId="485123363">
    <w:abstractNumId w:val="21"/>
  </w:num>
  <w:num w:numId="45" w16cid:durableId="469250789">
    <w:abstractNumId w:val="45"/>
  </w:num>
  <w:num w:numId="46" w16cid:durableId="101299228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0923"/>
    <w:rsid w:val="000540D7"/>
    <w:rsid w:val="000603EF"/>
    <w:rsid w:val="00071FE3"/>
    <w:rsid w:val="00074235"/>
    <w:rsid w:val="00084529"/>
    <w:rsid w:val="0011274B"/>
    <w:rsid w:val="00116BA4"/>
    <w:rsid w:val="00132CB2"/>
    <w:rsid w:val="00180314"/>
    <w:rsid w:val="0018410E"/>
    <w:rsid w:val="00184F55"/>
    <w:rsid w:val="002235C4"/>
    <w:rsid w:val="00223889"/>
    <w:rsid w:val="00240EFE"/>
    <w:rsid w:val="00281DC6"/>
    <w:rsid w:val="00284D2A"/>
    <w:rsid w:val="002A4C39"/>
    <w:rsid w:val="002B1CA8"/>
    <w:rsid w:val="002C3230"/>
    <w:rsid w:val="002E6FE3"/>
    <w:rsid w:val="0030391A"/>
    <w:rsid w:val="00307C65"/>
    <w:rsid w:val="003A51F8"/>
    <w:rsid w:val="003A60C7"/>
    <w:rsid w:val="003A652F"/>
    <w:rsid w:val="003A6964"/>
    <w:rsid w:val="004135CD"/>
    <w:rsid w:val="00443C09"/>
    <w:rsid w:val="0044482A"/>
    <w:rsid w:val="00460383"/>
    <w:rsid w:val="00492DFD"/>
    <w:rsid w:val="004A2566"/>
    <w:rsid w:val="00516698"/>
    <w:rsid w:val="005201CC"/>
    <w:rsid w:val="00535E57"/>
    <w:rsid w:val="00555373"/>
    <w:rsid w:val="005A70C7"/>
    <w:rsid w:val="005E6300"/>
    <w:rsid w:val="005F3161"/>
    <w:rsid w:val="00613B65"/>
    <w:rsid w:val="0064110C"/>
    <w:rsid w:val="00656C93"/>
    <w:rsid w:val="006A0EFD"/>
    <w:rsid w:val="006C69A1"/>
    <w:rsid w:val="00710688"/>
    <w:rsid w:val="00740C0B"/>
    <w:rsid w:val="00741589"/>
    <w:rsid w:val="007717C3"/>
    <w:rsid w:val="007B7258"/>
    <w:rsid w:val="007C31FA"/>
    <w:rsid w:val="007D6262"/>
    <w:rsid w:val="007E65D6"/>
    <w:rsid w:val="00804388"/>
    <w:rsid w:val="00812E90"/>
    <w:rsid w:val="00872282"/>
    <w:rsid w:val="008A73B0"/>
    <w:rsid w:val="00901B81"/>
    <w:rsid w:val="00916B87"/>
    <w:rsid w:val="0099068B"/>
    <w:rsid w:val="00997491"/>
    <w:rsid w:val="009B6B03"/>
    <w:rsid w:val="009E2DA0"/>
    <w:rsid w:val="00A350F7"/>
    <w:rsid w:val="00A53DA8"/>
    <w:rsid w:val="00A8444F"/>
    <w:rsid w:val="00AE5D60"/>
    <w:rsid w:val="00AF5D1E"/>
    <w:rsid w:val="00B22D6B"/>
    <w:rsid w:val="00B43830"/>
    <w:rsid w:val="00B602DE"/>
    <w:rsid w:val="00B6079A"/>
    <w:rsid w:val="00B679F6"/>
    <w:rsid w:val="00BC1137"/>
    <w:rsid w:val="00BD4660"/>
    <w:rsid w:val="00C03622"/>
    <w:rsid w:val="00C15918"/>
    <w:rsid w:val="00C23FCF"/>
    <w:rsid w:val="00C434DC"/>
    <w:rsid w:val="00CA0475"/>
    <w:rsid w:val="00CA32C9"/>
    <w:rsid w:val="00CA7C6C"/>
    <w:rsid w:val="00CB2BB2"/>
    <w:rsid w:val="00CB2BE7"/>
    <w:rsid w:val="00CC6FE7"/>
    <w:rsid w:val="00CE3997"/>
    <w:rsid w:val="00CF1BA2"/>
    <w:rsid w:val="00D052E3"/>
    <w:rsid w:val="00D44BFC"/>
    <w:rsid w:val="00D44F2E"/>
    <w:rsid w:val="00D64384"/>
    <w:rsid w:val="00D74BC1"/>
    <w:rsid w:val="00D92B5C"/>
    <w:rsid w:val="00E60E9A"/>
    <w:rsid w:val="00EB7B58"/>
    <w:rsid w:val="00ED6E3C"/>
    <w:rsid w:val="00EE54E7"/>
    <w:rsid w:val="00F2537A"/>
    <w:rsid w:val="00F300EA"/>
    <w:rsid w:val="00FC2AFC"/>
    <w:rsid w:val="00FD3371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  <w:style w:type="paragraph" w:styleId="Bezodstpw">
    <w:name w:val="No Spacing"/>
    <w:uiPriority w:val="1"/>
    <w:qFormat/>
    <w:rsid w:val="00CE3997"/>
    <w:rPr>
      <w:rFonts w:ascii="Calibri" w:hAnsi="Calibri"/>
      <w:sz w:val="21"/>
      <w:szCs w:val="21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822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Mińska</cp:lastModifiedBy>
  <cp:revision>3</cp:revision>
  <cp:lastPrinted>2007-10-05T06:59:00Z</cp:lastPrinted>
  <dcterms:created xsi:type="dcterms:W3CDTF">2026-01-20T10:51:00Z</dcterms:created>
  <dcterms:modified xsi:type="dcterms:W3CDTF">2026-01-20T10:53:00Z</dcterms:modified>
</cp:coreProperties>
</file>