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05612E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1B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4135B4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0F41B9">
        <w:rPr>
          <w:rFonts w:ascii="Times New Roman" w:eastAsia="Times New Roman" w:hAnsi="Times New Roman"/>
          <w:b/>
          <w:lang w:eastAsia="pl-PL"/>
        </w:rPr>
        <w:t>1</w:t>
      </w:r>
      <w:r w:rsidR="002F6EAC">
        <w:rPr>
          <w:rFonts w:ascii="Times New Roman" w:eastAsia="Times New Roman" w:hAnsi="Times New Roman"/>
          <w:b/>
          <w:lang w:eastAsia="pl-PL"/>
        </w:rPr>
        <w:t>70</w:t>
      </w:r>
      <w:r w:rsidR="00663E40">
        <w:rPr>
          <w:rFonts w:ascii="Times New Roman" w:eastAsia="Times New Roman" w:hAnsi="Times New Roman"/>
          <w:b/>
          <w:lang w:eastAsia="pl-PL"/>
        </w:rPr>
        <w:t>/</w:t>
      </w:r>
      <w:r w:rsidR="00BC22CA" w:rsidRPr="00BC22CA">
        <w:rPr>
          <w:rFonts w:ascii="Times New Roman" w:eastAsia="Times New Roman" w:hAnsi="Times New Roman"/>
          <w:b/>
          <w:lang w:eastAsia="pl-PL"/>
        </w:rPr>
        <w:t>202</w:t>
      </w:r>
      <w:r w:rsidR="00663E40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0F41B9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6524795" w14:textId="62A9D946" w:rsidR="002F6EAC" w:rsidRPr="002F6EAC" w:rsidRDefault="002F6EAC" w:rsidP="002F6E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EAC">
        <w:rPr>
          <w:rFonts w:ascii="Times New Roman" w:hAnsi="Times New Roman"/>
          <w:b/>
          <w:sz w:val="24"/>
          <w:szCs w:val="24"/>
        </w:rPr>
        <w:t>Przedmiotem zamówienia jest zakup z wdrożeniem produkcyjnym:</w:t>
      </w:r>
    </w:p>
    <w:p w14:paraId="7E537484" w14:textId="29012CDF" w:rsidR="002F6EAC" w:rsidRDefault="002F6EAC" w:rsidP="002F6E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EAC">
        <w:rPr>
          <w:rFonts w:ascii="Times New Roman" w:hAnsi="Times New Roman"/>
          <w:b/>
          <w:sz w:val="24"/>
          <w:szCs w:val="24"/>
        </w:rPr>
        <w:t>- narzędzi cyberochrony</w:t>
      </w:r>
    </w:p>
    <w:p w14:paraId="4A06A6D4" w14:textId="2E9AA908" w:rsidR="00DC652A" w:rsidRPr="00BB27F1" w:rsidRDefault="00CB29AC" w:rsidP="002F6EA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7E707" w14:textId="77777777" w:rsidR="00A241D0" w:rsidRDefault="00A24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5D837" w14:textId="77777777" w:rsidR="00A241D0" w:rsidRDefault="00A24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B219" w14:textId="77777777" w:rsidR="00A241D0" w:rsidRDefault="00A241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1E648BB6" w:rsidR="00BC22CA" w:rsidRPr="00F72F20" w:rsidRDefault="00A241D0" w:rsidP="00F72F20">
    <w:pPr>
      <w:pStyle w:val="Nagwek"/>
      <w:jc w:val="center"/>
      <w:rPr>
        <w:b/>
        <w:bCs/>
      </w:rPr>
    </w:pPr>
    <w:r>
      <w:rPr>
        <w:noProof/>
      </w:rPr>
      <w:drawing>
        <wp:inline distT="0" distB="0" distL="0" distR="0" wp14:anchorId="12507C6B" wp14:editId="6C5806A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D2BC7" w14:textId="77777777" w:rsidR="00A241D0" w:rsidRDefault="00A241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F07F9"/>
    <w:rsid w:val="000F41B9"/>
    <w:rsid w:val="001231F7"/>
    <w:rsid w:val="001251B0"/>
    <w:rsid w:val="0016158F"/>
    <w:rsid w:val="001C2314"/>
    <w:rsid w:val="001C24B3"/>
    <w:rsid w:val="00213980"/>
    <w:rsid w:val="002F6EAC"/>
    <w:rsid w:val="002F7928"/>
    <w:rsid w:val="003930C4"/>
    <w:rsid w:val="004374F2"/>
    <w:rsid w:val="00460705"/>
    <w:rsid w:val="00485239"/>
    <w:rsid w:val="004A6FA4"/>
    <w:rsid w:val="004B299B"/>
    <w:rsid w:val="004E27D7"/>
    <w:rsid w:val="0055145C"/>
    <w:rsid w:val="005526AA"/>
    <w:rsid w:val="005624D8"/>
    <w:rsid w:val="00620476"/>
    <w:rsid w:val="00632866"/>
    <w:rsid w:val="00657A47"/>
    <w:rsid w:val="00663E40"/>
    <w:rsid w:val="00745A44"/>
    <w:rsid w:val="007666D6"/>
    <w:rsid w:val="00824D73"/>
    <w:rsid w:val="00830970"/>
    <w:rsid w:val="00840A2E"/>
    <w:rsid w:val="00886B62"/>
    <w:rsid w:val="008B797E"/>
    <w:rsid w:val="008F2498"/>
    <w:rsid w:val="0093388F"/>
    <w:rsid w:val="00A241D0"/>
    <w:rsid w:val="00A56A6F"/>
    <w:rsid w:val="00A87380"/>
    <w:rsid w:val="00AA5F0D"/>
    <w:rsid w:val="00AC7B3A"/>
    <w:rsid w:val="00AF7375"/>
    <w:rsid w:val="00B24B0F"/>
    <w:rsid w:val="00B77707"/>
    <w:rsid w:val="00BB27F1"/>
    <w:rsid w:val="00BC22CA"/>
    <w:rsid w:val="00BE0422"/>
    <w:rsid w:val="00BE3BCE"/>
    <w:rsid w:val="00BF2693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72F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16</cp:revision>
  <dcterms:created xsi:type="dcterms:W3CDTF">2021-02-19T11:58:00Z</dcterms:created>
  <dcterms:modified xsi:type="dcterms:W3CDTF">2025-12-17T10:14:00Z</dcterms:modified>
</cp:coreProperties>
</file>