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125F30B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2CF0751" w14:textId="77777777" w:rsidR="00A90AEB" w:rsidRPr="00A90AEB" w:rsidRDefault="00A90AEB" w:rsidP="00A90AEB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A90AEB">
        <w:rPr>
          <w:rFonts w:ascii="Arial" w:hAnsi="Arial" w:cs="Arial"/>
          <w:b/>
          <w:sz w:val="24"/>
          <w:szCs w:val="24"/>
        </w:rPr>
        <w:t xml:space="preserve">Przedmiotem zamówienia jest zakup z wdrożeniem produkcyjnym: </w:t>
      </w:r>
      <w:r w:rsidRPr="00A90AEB">
        <w:rPr>
          <w:rFonts w:ascii="Arial" w:hAnsi="Arial" w:cs="Arial"/>
          <w:b/>
          <w:sz w:val="24"/>
          <w:szCs w:val="24"/>
        </w:rPr>
        <w:br/>
        <w:t xml:space="preserve">- narzędzi cyberochrony </w:t>
      </w:r>
    </w:p>
    <w:p w14:paraId="025AD9A0" w14:textId="22A56419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7B6945">
        <w:rPr>
          <w:rFonts w:ascii="Arial" w:hAnsi="Arial" w:cs="Arial"/>
          <w:b/>
          <w:sz w:val="24"/>
          <w:szCs w:val="24"/>
        </w:rPr>
        <w:t>1</w:t>
      </w:r>
      <w:r w:rsidR="00A90AEB">
        <w:rPr>
          <w:rFonts w:ascii="Arial" w:hAnsi="Arial" w:cs="Arial"/>
          <w:b/>
          <w:sz w:val="24"/>
          <w:szCs w:val="24"/>
        </w:rPr>
        <w:t>70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B85FA1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DCB3" w14:textId="77777777" w:rsidR="00BD31DB" w:rsidRDefault="00BD3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9BDC" w14:textId="77777777" w:rsidR="00BD31DB" w:rsidRDefault="00BD3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7212C" w14:textId="77777777" w:rsidR="00BD31DB" w:rsidRDefault="00BD3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43209CC2" w:rsidR="00D95498" w:rsidRDefault="00A90AEB" w:rsidP="00B75BA9">
    <w:pPr>
      <w:pStyle w:val="Nagwek"/>
      <w:jc w:val="center"/>
    </w:pPr>
    <w:r>
      <w:rPr>
        <w:noProof/>
      </w:rPr>
      <w:pict w14:anchorId="24E12A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342FF" w14:textId="77777777" w:rsidR="00BD31DB" w:rsidRDefault="00BD3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3B84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6945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5958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AEB"/>
    <w:rsid w:val="00A90D0E"/>
    <w:rsid w:val="00AC5247"/>
    <w:rsid w:val="00AE6FF2"/>
    <w:rsid w:val="00B0088C"/>
    <w:rsid w:val="00B12B93"/>
    <w:rsid w:val="00B15219"/>
    <w:rsid w:val="00B15FD3"/>
    <w:rsid w:val="00B34079"/>
    <w:rsid w:val="00B36ABD"/>
    <w:rsid w:val="00B75BA9"/>
    <w:rsid w:val="00B8005E"/>
    <w:rsid w:val="00B85FA1"/>
    <w:rsid w:val="00B90E42"/>
    <w:rsid w:val="00BB0C3C"/>
    <w:rsid w:val="00BD31DB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2B"/>
    <w:rsid w:val="00D81062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7386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8</cp:revision>
  <cp:lastPrinted>2016-07-26T10:32:00Z</cp:lastPrinted>
  <dcterms:created xsi:type="dcterms:W3CDTF">2023-05-31T10:16:00Z</dcterms:created>
  <dcterms:modified xsi:type="dcterms:W3CDTF">2025-12-17T10:15:00Z</dcterms:modified>
</cp:coreProperties>
</file>