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3E7064D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08330C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04A70D0" w14:textId="77777777" w:rsidR="006E552D" w:rsidRPr="00E85E0A" w:rsidRDefault="006E552D" w:rsidP="006E552D">
      <w:pPr>
        <w:spacing w:before="240" w:line="276" w:lineRule="auto"/>
        <w:jc w:val="center"/>
        <w:rPr>
          <w:b/>
          <w:sz w:val="28"/>
          <w:szCs w:val="28"/>
        </w:rPr>
      </w:pPr>
      <w:r w:rsidRPr="00E85E0A">
        <w:rPr>
          <w:b/>
          <w:sz w:val="28"/>
          <w:szCs w:val="28"/>
        </w:rPr>
        <w:t>Zakup i dostawa zestawu do nebulizacji wraz z akcesoriami dla Szpitala Wojewódzkiego w Poznaniu</w:t>
      </w:r>
    </w:p>
    <w:p w14:paraId="56BEE825" w14:textId="77777777" w:rsidR="002D2F12" w:rsidRDefault="002D2F12" w:rsidP="002D2F12">
      <w:pPr>
        <w:jc w:val="center"/>
        <w:rPr>
          <w:b/>
          <w:sz w:val="28"/>
          <w:szCs w:val="28"/>
        </w:rPr>
      </w:pP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1313936E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42306947"/>
      <w:bookmarkStart w:id="3" w:name="_Hlk51753816"/>
      <w:bookmarkStart w:id="4" w:name="_Hlk5010579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4B9C05E5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5DF27C9B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6E552D">
        <w:rPr>
          <w:b/>
          <w:sz w:val="22"/>
        </w:rPr>
        <w:t>24 miesiące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4D6D351" w14:textId="11AE738F" w:rsidR="006E552D" w:rsidRPr="006E552D" w:rsidRDefault="006E552D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6E552D">
        <w:rPr>
          <w:bCs/>
          <w:sz w:val="22"/>
        </w:rPr>
        <w:t>Termin dostawy uzgodniony z Zamawiającym co najmniej z 3 dniowym wyprzedzeniem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8" w:name="_Hlk135816524"/>
      <w:bookmarkEnd w:id="7"/>
    </w:p>
    <w:bookmarkEnd w:id="2"/>
    <w:bookmarkEnd w:id="8"/>
    <w:bookmarkEnd w:id="6"/>
    <w:p w14:paraId="54AA31F9" w14:textId="204BFB7F" w:rsidR="00925288" w:rsidRDefault="00925288" w:rsidP="00925288">
      <w:pPr>
        <w:jc w:val="both"/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lastRenderedPageBreak/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DD51857" w:rsidR="00D74BC1" w:rsidRDefault="00281DC6">
    <w:pPr>
      <w:pStyle w:val="Nagwek"/>
    </w:pPr>
    <w:r>
      <w:t>Znak sprawy: SZW/DZP/</w:t>
    </w:r>
    <w:r w:rsidR="008A0311">
      <w:t>1</w:t>
    </w:r>
    <w:r w:rsidR="006E552D">
      <w:t>77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330C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86294"/>
    <w:rsid w:val="004A2566"/>
    <w:rsid w:val="004C613E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D136D"/>
    <w:rsid w:val="008D29B6"/>
    <w:rsid w:val="00925288"/>
    <w:rsid w:val="00925993"/>
    <w:rsid w:val="0093712D"/>
    <w:rsid w:val="00942685"/>
    <w:rsid w:val="00963F6F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EF48E6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4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43</cp:revision>
  <cp:lastPrinted>2007-10-05T06:59:00Z</cp:lastPrinted>
  <dcterms:created xsi:type="dcterms:W3CDTF">2022-10-05T12:38:00Z</dcterms:created>
  <dcterms:modified xsi:type="dcterms:W3CDTF">2026-01-28T09:39:00Z</dcterms:modified>
</cp:coreProperties>
</file>