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0582E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C0582E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675E51">
        <w:rPr>
          <w:rFonts w:ascii="Arial Narrow" w:hAnsi="Arial Narrow" w:cs="Arial"/>
          <w:bCs/>
          <w:i w:val="0"/>
          <w:sz w:val="20"/>
        </w:rPr>
        <w:t>4</w:t>
      </w:r>
      <w:r w:rsidR="00B36ABD" w:rsidRPr="00C0582E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C0582E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C0582E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Znak sprawy:</w:t>
      </w:r>
      <w:r w:rsidRPr="00C0582E">
        <w:rPr>
          <w:rFonts w:ascii="Arial Narrow" w:hAnsi="Arial Narrow" w:cs="Arial"/>
          <w:b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b/>
          <w:sz w:val="20"/>
          <w:szCs w:val="20"/>
        </w:rPr>
        <w:t>5/2026</w:t>
      </w:r>
    </w:p>
    <w:p w:rsidR="00C4103F" w:rsidRPr="00C0582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0582E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C0582E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C0582E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C0582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:rsidR="006676AE" w:rsidRPr="00C0582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sz w:val="20"/>
          <w:szCs w:val="20"/>
        </w:rPr>
        <w:t>ul. Powstańców Warszawy</w:t>
      </w:r>
      <w:r w:rsidRPr="00C0582E">
        <w:rPr>
          <w:rFonts w:ascii="Arial Narrow" w:hAnsi="Arial Narrow" w:cs="Arial"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sz w:val="20"/>
          <w:szCs w:val="20"/>
        </w:rPr>
        <w:t>5</w:t>
      </w:r>
      <w:r w:rsidRPr="00C0582E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C0582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sz w:val="20"/>
          <w:szCs w:val="20"/>
        </w:rPr>
        <w:t>85-681</w:t>
      </w:r>
      <w:r w:rsidRPr="00C0582E">
        <w:rPr>
          <w:rFonts w:ascii="Arial Narrow" w:hAnsi="Arial Narrow" w:cs="Arial"/>
          <w:sz w:val="20"/>
          <w:szCs w:val="20"/>
        </w:rPr>
        <w:t xml:space="preserve"> </w:t>
      </w:r>
      <w:r w:rsidR="00593437" w:rsidRPr="00C0582E">
        <w:rPr>
          <w:rFonts w:ascii="Arial Narrow" w:hAnsi="Arial Narrow" w:cs="Arial"/>
          <w:sz w:val="20"/>
          <w:szCs w:val="20"/>
        </w:rPr>
        <w:t>Bydgoszcz</w:t>
      </w:r>
    </w:p>
    <w:p w:rsidR="009169D4" w:rsidRPr="00C0582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C0582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C0582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C0582E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C0582E">
        <w:rPr>
          <w:rFonts w:ascii="Arial Narrow" w:hAnsi="Arial Narrow" w:cs="Arial"/>
          <w:b/>
          <w:sz w:val="20"/>
          <w:szCs w:val="20"/>
        </w:rPr>
        <w:t>Wykonawca</w:t>
      </w:r>
      <w:r w:rsidR="007936D6" w:rsidRPr="00C0582E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C0582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0582E">
        <w:rPr>
          <w:rFonts w:ascii="Arial Narrow" w:hAnsi="Arial Narrow" w:cs="Arial"/>
          <w:sz w:val="20"/>
          <w:szCs w:val="20"/>
        </w:rPr>
        <w:t>…………………………</w:t>
      </w:r>
      <w:r w:rsidRPr="00C0582E">
        <w:rPr>
          <w:rFonts w:ascii="Arial Narrow" w:hAnsi="Arial Narrow" w:cs="Arial"/>
          <w:sz w:val="20"/>
          <w:szCs w:val="20"/>
        </w:rPr>
        <w:t>…</w:t>
      </w:r>
    </w:p>
    <w:p w:rsidR="007118F0" w:rsidRPr="00C0582E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C0582E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C0582E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C0582E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C0582E">
        <w:rPr>
          <w:rFonts w:ascii="Arial Narrow" w:hAnsi="Arial Narrow" w:cs="Arial"/>
          <w:i/>
          <w:sz w:val="20"/>
          <w:szCs w:val="20"/>
        </w:rPr>
        <w:t>KRS/</w:t>
      </w:r>
      <w:proofErr w:type="spellStart"/>
      <w:r w:rsidRPr="00C0582E">
        <w:rPr>
          <w:rFonts w:ascii="Arial Narrow" w:hAnsi="Arial Narrow" w:cs="Arial"/>
          <w:i/>
          <w:sz w:val="20"/>
          <w:szCs w:val="20"/>
        </w:rPr>
        <w:t>CEiDG</w:t>
      </w:r>
      <w:proofErr w:type="spellEnd"/>
      <w:r w:rsidRPr="00C0582E">
        <w:rPr>
          <w:rFonts w:ascii="Arial Narrow" w:hAnsi="Arial Narrow" w:cs="Arial"/>
          <w:i/>
          <w:sz w:val="20"/>
          <w:szCs w:val="20"/>
        </w:rPr>
        <w:t>)</w:t>
      </w:r>
    </w:p>
    <w:p w:rsidR="00C4103F" w:rsidRPr="00C0582E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C0582E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C0582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0582E">
        <w:rPr>
          <w:rFonts w:ascii="Arial Narrow" w:hAnsi="Arial Narrow" w:cs="Arial"/>
          <w:sz w:val="20"/>
          <w:szCs w:val="20"/>
        </w:rPr>
        <w:t>……</w:t>
      </w:r>
      <w:r w:rsidRPr="00C0582E">
        <w:rPr>
          <w:rFonts w:ascii="Arial Narrow" w:hAnsi="Arial Narrow" w:cs="Arial"/>
          <w:sz w:val="20"/>
          <w:szCs w:val="20"/>
        </w:rPr>
        <w:t>…</w:t>
      </w:r>
    </w:p>
    <w:p w:rsidR="00484F88" w:rsidRPr="00C0582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>(imię, n</w:t>
      </w:r>
      <w:r w:rsidR="00825A09" w:rsidRPr="00C0582E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C0582E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C0582E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C0582E">
        <w:rPr>
          <w:rFonts w:ascii="Arial Narrow" w:hAnsi="Arial Narrow" w:cs="Arial"/>
          <w:i/>
          <w:sz w:val="20"/>
          <w:szCs w:val="20"/>
        </w:rPr>
        <w:t>reprezentacji</w:t>
      </w:r>
      <w:r w:rsidRPr="00C0582E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93437" w:rsidRPr="00C0582E" w:rsidTr="008A5E24">
        <w:tc>
          <w:tcPr>
            <w:tcW w:w="9104" w:type="dxa"/>
            <w:shd w:val="clear" w:color="auto" w:fill="D9D9D9"/>
          </w:tcPr>
          <w:p w:rsidR="00F10F86" w:rsidRPr="00C0582E" w:rsidRDefault="00F10F86" w:rsidP="00F10F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F10F86" w:rsidRPr="00C0582E" w:rsidRDefault="00F10F86" w:rsidP="00F10F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t.j</w:t>
            </w:r>
            <w:proofErr w:type="spellEnd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. Dz. U. </w:t>
            </w:r>
            <w:r w:rsidR="00C0582E">
              <w:rPr>
                <w:rFonts w:ascii="Arial Narrow" w:hAnsi="Arial Narrow" w:cs="Arial"/>
                <w:b/>
                <w:sz w:val="20"/>
                <w:szCs w:val="20"/>
              </w:rPr>
              <w:br/>
            </w: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z 2024 r. poz. 1320 z </w:t>
            </w:r>
            <w:proofErr w:type="spellStart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późn</w:t>
            </w:r>
            <w:proofErr w:type="spellEnd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. zm.) (dalej jako: ustawa </w:t>
            </w:r>
            <w:proofErr w:type="spellStart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Pzp</w:t>
            </w:r>
            <w:proofErr w:type="spellEnd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), dotyczące przesłanek wykluczenia z:</w:t>
            </w:r>
          </w:p>
          <w:p w:rsidR="00F10F86" w:rsidRPr="00C0582E" w:rsidRDefault="00F10F86" w:rsidP="00F10F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art. 5K Rozporządzenia 833/2014 </w:t>
            </w:r>
          </w:p>
          <w:p w:rsidR="00F10F86" w:rsidRPr="00C0582E" w:rsidRDefault="00F10F86" w:rsidP="00F10F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 oraz</w:t>
            </w:r>
          </w:p>
          <w:p w:rsidR="00593437" w:rsidRPr="00C0582E" w:rsidRDefault="00F10F86" w:rsidP="00F10F8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t.j</w:t>
            </w:r>
            <w:proofErr w:type="spellEnd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. </w:t>
            </w:r>
            <w:proofErr w:type="spellStart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Dz.U</w:t>
            </w:r>
            <w:proofErr w:type="spellEnd"/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. z 2025r. poz. 514).</w:t>
            </w:r>
          </w:p>
        </w:tc>
      </w:tr>
    </w:tbl>
    <w:p w:rsidR="00E50194" w:rsidRPr="00C0582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Na potrzeby postę</w:t>
      </w:r>
      <w:r w:rsidR="008D0487" w:rsidRPr="00C0582E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C0582E">
        <w:rPr>
          <w:rFonts w:ascii="Arial Narrow" w:hAnsi="Arial Narrow" w:cs="Arial"/>
          <w:sz w:val="20"/>
          <w:szCs w:val="20"/>
        </w:rPr>
        <w:t>zamówienia publicznego</w:t>
      </w:r>
      <w:r w:rsidR="00E50194" w:rsidRPr="00C0582E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C0582E" w:rsidRDefault="0059343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b/>
          <w:sz w:val="20"/>
          <w:szCs w:val="20"/>
        </w:rPr>
        <w:t>Przeglądy i naprawy aparatów i urządzeń medycznych dla 10 Wojskowego Szpitala Klinicznego z Polikliniką SPZOZ w Bydgoszczy</w:t>
      </w:r>
    </w:p>
    <w:p w:rsidR="00F90CD1" w:rsidRPr="00C0582E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prowadzonego przez </w:t>
      </w:r>
      <w:r w:rsidR="00593437" w:rsidRPr="00C0582E">
        <w:rPr>
          <w:rFonts w:ascii="Arial Narrow" w:hAnsi="Arial Narrow" w:cs="Arial"/>
          <w:b/>
          <w:sz w:val="20"/>
          <w:szCs w:val="20"/>
        </w:rPr>
        <w:t xml:space="preserve">10 Wojskowy Szpital Kliniczny z Polikliniką Samodzielny Publiczny Zakład Opieki Zdrowotnej </w:t>
      </w:r>
      <w:r w:rsidR="0041513F">
        <w:rPr>
          <w:rFonts w:ascii="Arial Narrow" w:hAnsi="Arial Narrow" w:cs="Arial"/>
          <w:b/>
          <w:sz w:val="20"/>
          <w:szCs w:val="20"/>
        </w:rPr>
        <w:br/>
      </w:r>
      <w:r w:rsidR="00593437" w:rsidRPr="00C0582E">
        <w:rPr>
          <w:rFonts w:ascii="Arial Narrow" w:hAnsi="Arial Narrow" w:cs="Arial"/>
          <w:b/>
          <w:sz w:val="20"/>
          <w:szCs w:val="20"/>
        </w:rPr>
        <w:t>w Bydgoszczy</w:t>
      </w:r>
      <w:r w:rsidRPr="00C0582E">
        <w:rPr>
          <w:rFonts w:ascii="Arial Narrow" w:hAnsi="Arial Narrow" w:cs="Arial"/>
          <w:b/>
          <w:sz w:val="20"/>
          <w:szCs w:val="20"/>
        </w:rPr>
        <w:t>,</w:t>
      </w:r>
      <w:r w:rsidR="002B2AD9" w:rsidRPr="00C0582E">
        <w:rPr>
          <w:rFonts w:ascii="Arial Narrow" w:hAnsi="Arial Narrow" w:cs="Arial"/>
          <w:sz w:val="20"/>
          <w:szCs w:val="20"/>
        </w:rPr>
        <w:t xml:space="preserve"> </w:t>
      </w:r>
      <w:r w:rsidR="00E65685" w:rsidRPr="00C0582E">
        <w:rPr>
          <w:rFonts w:ascii="Arial Narrow" w:hAnsi="Arial Narrow" w:cs="Arial"/>
          <w:sz w:val="20"/>
          <w:szCs w:val="20"/>
        </w:rPr>
        <w:t>oświa</w:t>
      </w:r>
      <w:r w:rsidR="00825A09" w:rsidRPr="00C0582E">
        <w:rPr>
          <w:rFonts w:ascii="Arial Narrow" w:hAnsi="Arial Narrow" w:cs="Arial"/>
          <w:sz w:val="20"/>
          <w:szCs w:val="20"/>
        </w:rPr>
        <w:t>dczam</w:t>
      </w:r>
      <w:r w:rsidR="00E65685" w:rsidRPr="00C0582E">
        <w:rPr>
          <w:rFonts w:ascii="Arial Narrow" w:hAnsi="Arial Narrow" w:cs="Arial"/>
          <w:sz w:val="20"/>
          <w:szCs w:val="20"/>
        </w:rPr>
        <w:t>,</w:t>
      </w:r>
      <w:r w:rsidR="002B2AD9" w:rsidRPr="00C0582E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0582E" w:rsidTr="00650D6C">
        <w:tc>
          <w:tcPr>
            <w:tcW w:w="9104" w:type="dxa"/>
            <w:shd w:val="clear" w:color="auto" w:fill="D9D9D9"/>
          </w:tcPr>
          <w:p w:rsidR="00E50194" w:rsidRPr="00C0582E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C0582E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C0582E" w:rsidRPr="00C0582E" w:rsidRDefault="00C0582E" w:rsidP="00C0582E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</w:t>
      </w:r>
      <w:r>
        <w:rPr>
          <w:rFonts w:ascii="Arial Narrow" w:hAnsi="Arial Narrow" w:cs="Arial"/>
          <w:sz w:val="20"/>
          <w:szCs w:val="20"/>
        </w:rPr>
        <w:br/>
      </w:r>
      <w:r w:rsidRPr="00C0582E">
        <w:rPr>
          <w:rFonts w:ascii="Arial Narrow" w:hAnsi="Arial Narrow" w:cs="Arial"/>
          <w:sz w:val="20"/>
          <w:szCs w:val="20"/>
        </w:rPr>
        <w:t xml:space="preserve">z dnia 31 lipca 2014 r. dotyczącego środków ograniczających w związku z działaniami Rosji destabilizującymi sytuację na Ukrainie (Dz. Urz. UE nr L 229 z 31.7.2014, str. 1), </w:t>
      </w:r>
      <w:r w:rsidRPr="00C0582E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C0582E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2025/2033 w sprawie zmiany rozporządzenia (UE) </w:t>
      </w:r>
      <w:r>
        <w:rPr>
          <w:rFonts w:ascii="Arial Narrow" w:hAnsi="Arial Narrow" w:cs="Arial"/>
          <w:sz w:val="20"/>
          <w:szCs w:val="20"/>
        </w:rPr>
        <w:br/>
      </w:r>
      <w:r w:rsidRPr="00C0582E">
        <w:rPr>
          <w:rFonts w:ascii="Arial Narrow" w:hAnsi="Arial Narrow" w:cs="Arial"/>
          <w:sz w:val="20"/>
          <w:szCs w:val="20"/>
        </w:rPr>
        <w:t xml:space="preserve">nr 833/20214 dotyczącego środków ograniczających w związku z działaniami Rosji destabilizującymi sytuację na Ukrainie (Dz. Urz. UE nr L 2025.2023 z 23.10.2025), </w:t>
      </w:r>
      <w:r w:rsidRPr="00C0582E">
        <w:rPr>
          <w:rFonts w:ascii="Arial Narrow" w:hAnsi="Arial Narrow" w:cs="Arial"/>
          <w:i/>
          <w:iCs/>
          <w:sz w:val="20"/>
          <w:szCs w:val="20"/>
        </w:rPr>
        <w:t>dalej: rozporządzenie 2025/20233</w:t>
      </w:r>
      <w:r w:rsidRPr="00C0582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C0582E">
        <w:rPr>
          <w:rFonts w:ascii="Arial Narrow" w:hAnsi="Arial Narrow" w:cs="Arial"/>
          <w:sz w:val="20"/>
          <w:szCs w:val="20"/>
        </w:rPr>
        <w:t>.</w:t>
      </w:r>
    </w:p>
    <w:p w:rsidR="00C0582E" w:rsidRPr="00C0582E" w:rsidRDefault="00C0582E" w:rsidP="00C0582E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0582E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0582E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Pr="00C0582E">
        <w:rPr>
          <w:rFonts w:ascii="Arial Narrow" w:hAnsi="Arial Narrow" w:cs="Arial"/>
          <w:sz w:val="20"/>
          <w:szCs w:val="20"/>
        </w:rPr>
        <w:t>t.j</w:t>
      </w:r>
      <w:proofErr w:type="spellEnd"/>
      <w:r w:rsidRPr="00C0582E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Pr="00C0582E">
        <w:rPr>
          <w:rFonts w:ascii="Arial Narrow" w:hAnsi="Arial Narrow" w:cs="Arial"/>
          <w:sz w:val="20"/>
          <w:szCs w:val="20"/>
        </w:rPr>
        <w:t>Dz.U</w:t>
      </w:r>
      <w:proofErr w:type="spellEnd"/>
      <w:r w:rsidRPr="00C0582E">
        <w:rPr>
          <w:rFonts w:ascii="Arial Narrow" w:hAnsi="Arial Narrow" w:cs="Arial"/>
          <w:sz w:val="20"/>
          <w:szCs w:val="20"/>
        </w:rPr>
        <w:t>. z 2025 r. poz. 514)</w:t>
      </w:r>
      <w:r w:rsidRPr="00C0582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C0582E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82E" w:rsidRPr="00C0582E" w:rsidTr="008A5E24">
        <w:tc>
          <w:tcPr>
            <w:tcW w:w="9104" w:type="dxa"/>
            <w:shd w:val="clear" w:color="auto" w:fill="D9D9D9"/>
          </w:tcPr>
          <w:p w:rsidR="00C0582E" w:rsidRPr="00C0582E" w:rsidRDefault="00C0582E" w:rsidP="008A5E24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C0582E" w:rsidRPr="00C0582E" w:rsidRDefault="00C0582E" w:rsidP="00C0582E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C0582E" w:rsidRPr="00C0582E" w:rsidRDefault="00C0582E" w:rsidP="00C0582E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C0582E" w:rsidRPr="00C0582E" w:rsidTr="008A5E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82E" w:rsidRPr="00C0582E" w:rsidRDefault="00C0582E" w:rsidP="008A5E24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82E" w:rsidRPr="00C0582E" w:rsidRDefault="00C0582E" w:rsidP="008A5E24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C0582E" w:rsidRPr="00C0582E" w:rsidTr="008A5E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2E" w:rsidRPr="00C0582E" w:rsidRDefault="00C0582E" w:rsidP="008A5E24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2E" w:rsidRPr="00C0582E" w:rsidRDefault="00C0582E" w:rsidP="008A5E24">
            <w:pPr>
              <w:spacing w:before="60"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Cs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0582E" w:rsidRPr="00C0582E" w:rsidRDefault="00C0582E" w:rsidP="00C0582E">
            <w:pPr>
              <w:spacing w:before="60" w:after="12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</w:tc>
      </w:tr>
    </w:tbl>
    <w:p w:rsidR="00C0582E" w:rsidRPr="00C0582E" w:rsidRDefault="00C0582E" w:rsidP="00C0582E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C0582E" w:rsidRPr="00C0582E" w:rsidRDefault="00C0582E" w:rsidP="00C0582E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……………………………….……………………………………………………………….....</w:t>
      </w:r>
    </w:p>
    <w:p w:rsidR="00C0582E" w:rsidRPr="00C0582E" w:rsidRDefault="00C0582E" w:rsidP="00C0582E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C0582E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C0582E">
        <w:rPr>
          <w:rFonts w:ascii="Arial Narrow" w:hAnsi="Arial Narrow" w:cs="Arial"/>
          <w:i/>
          <w:iCs/>
          <w:sz w:val="20"/>
          <w:szCs w:val="20"/>
        </w:rPr>
        <w:t>)</w:t>
      </w:r>
    </w:p>
    <w:p w:rsidR="00C0582E" w:rsidRPr="00C0582E" w:rsidRDefault="00C0582E" w:rsidP="00C0582E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C0582E" w:rsidRPr="00C0582E" w:rsidRDefault="00C0582E" w:rsidP="00C0582E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……………………………………………………………………….………………………….</w:t>
      </w:r>
    </w:p>
    <w:p w:rsidR="00C0582E" w:rsidRPr="00C0582E" w:rsidRDefault="00C0582E" w:rsidP="00C0582E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0582E" w:rsidRPr="00C0582E" w:rsidRDefault="00C0582E" w:rsidP="00C0582E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82E" w:rsidRPr="00C0582E" w:rsidTr="008A5E24">
        <w:tc>
          <w:tcPr>
            <w:tcW w:w="9104" w:type="dxa"/>
            <w:shd w:val="clear" w:color="auto" w:fill="D9D9D9"/>
          </w:tcPr>
          <w:p w:rsidR="00C0582E" w:rsidRPr="00C0582E" w:rsidRDefault="00C0582E" w:rsidP="008A5E24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C0582E" w:rsidRPr="00C0582E" w:rsidRDefault="00C0582E" w:rsidP="00C0582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C0582E" w:rsidRPr="00C0582E" w:rsidRDefault="00C0582E" w:rsidP="00C0582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C0582E" w:rsidRPr="00C0582E" w:rsidRDefault="00C0582E" w:rsidP="00C0582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C0582E" w:rsidRPr="00C0582E" w:rsidRDefault="00C0582E" w:rsidP="00C0582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C0582E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C0582E">
        <w:rPr>
          <w:rFonts w:ascii="Arial Narrow" w:hAnsi="Arial Narrow" w:cs="Arial"/>
          <w:i/>
          <w:iCs/>
          <w:sz w:val="20"/>
          <w:szCs w:val="20"/>
        </w:rPr>
        <w:t>)</w:t>
      </w:r>
    </w:p>
    <w:p w:rsidR="00C0582E" w:rsidRPr="00C0582E" w:rsidRDefault="00C0582E" w:rsidP="00C0582E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82E" w:rsidRPr="00C0582E" w:rsidTr="008A5E24">
        <w:tc>
          <w:tcPr>
            <w:tcW w:w="9104" w:type="dxa"/>
            <w:shd w:val="clear" w:color="auto" w:fill="D9D9D9"/>
          </w:tcPr>
          <w:p w:rsidR="00C0582E" w:rsidRPr="00C0582E" w:rsidRDefault="00C0582E" w:rsidP="008A5E24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C0582E" w:rsidRPr="00C0582E" w:rsidRDefault="00C0582E" w:rsidP="00C0582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C0582E" w:rsidRPr="00C0582E" w:rsidRDefault="00C0582E" w:rsidP="00C0582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zamówienia:</w:t>
      </w:r>
    </w:p>
    <w:p w:rsidR="00C0582E" w:rsidRPr="00C0582E" w:rsidRDefault="00C0582E" w:rsidP="00C0582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C0582E" w:rsidRPr="00C0582E" w:rsidRDefault="00C0582E" w:rsidP="00C0582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C0582E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C0582E">
        <w:rPr>
          <w:rFonts w:ascii="Arial Narrow" w:hAnsi="Arial Narrow" w:cs="Arial"/>
          <w:i/>
          <w:iCs/>
          <w:sz w:val="20"/>
          <w:szCs w:val="20"/>
        </w:rPr>
        <w:t>)</w:t>
      </w:r>
    </w:p>
    <w:p w:rsidR="00C0582E" w:rsidRPr="00C0582E" w:rsidRDefault="00C0582E" w:rsidP="00C0582E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82E" w:rsidRPr="00C0582E" w:rsidTr="008A5E24">
        <w:tc>
          <w:tcPr>
            <w:tcW w:w="9104" w:type="dxa"/>
            <w:shd w:val="clear" w:color="auto" w:fill="D9D9D9"/>
          </w:tcPr>
          <w:p w:rsidR="00C0582E" w:rsidRPr="00C0582E" w:rsidRDefault="00C0582E" w:rsidP="008A5E24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C0582E" w:rsidRPr="00C0582E" w:rsidRDefault="00C0582E" w:rsidP="00C0582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82E" w:rsidRPr="00C0582E" w:rsidTr="008A5E24">
        <w:tc>
          <w:tcPr>
            <w:tcW w:w="9104" w:type="dxa"/>
            <w:shd w:val="clear" w:color="auto" w:fill="D9D9D9"/>
          </w:tcPr>
          <w:p w:rsidR="00C0582E" w:rsidRPr="00C0582E" w:rsidRDefault="00C0582E" w:rsidP="008A5E24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0582E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C0582E" w:rsidRPr="00C0582E" w:rsidRDefault="00C0582E" w:rsidP="00C0582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C0582E" w:rsidRPr="00C0582E" w:rsidRDefault="00C0582E" w:rsidP="00C0582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C0582E" w:rsidRPr="00C0582E" w:rsidRDefault="00C0582E" w:rsidP="00C0582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C0582E" w:rsidRPr="00C0582E" w:rsidRDefault="00C0582E" w:rsidP="00C0582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C0582E" w:rsidRPr="00C0582E" w:rsidRDefault="00C0582E" w:rsidP="00C0582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C0582E" w:rsidRPr="00C0582E" w:rsidRDefault="00C0582E" w:rsidP="00C0582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C0582E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C0582E" w:rsidRPr="00C0582E" w:rsidRDefault="00C0582E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0582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0582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0582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0582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0582E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C0582E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C0582E" w:rsidSect="00C058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849" w:rsidRDefault="00BB6849" w:rsidP="0038231F">
      <w:pPr>
        <w:spacing w:after="0" w:line="240" w:lineRule="auto"/>
      </w:pPr>
      <w:r>
        <w:separator/>
      </w:r>
    </w:p>
  </w:endnote>
  <w:endnote w:type="continuationSeparator" w:id="1">
    <w:p w:rsidR="00BB6849" w:rsidRDefault="00BB68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37" w:rsidRDefault="005934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9147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91471">
      <w:rPr>
        <w:b/>
        <w:bCs/>
        <w:sz w:val="24"/>
        <w:szCs w:val="24"/>
      </w:rPr>
      <w:fldChar w:fldCharType="separate"/>
    </w:r>
    <w:r w:rsidR="00675E51">
      <w:rPr>
        <w:b/>
        <w:bCs/>
        <w:noProof/>
      </w:rPr>
      <w:t>1</w:t>
    </w:r>
    <w:r w:rsidR="00A91471">
      <w:rPr>
        <w:b/>
        <w:bCs/>
        <w:sz w:val="24"/>
        <w:szCs w:val="24"/>
      </w:rPr>
      <w:fldChar w:fldCharType="end"/>
    </w:r>
    <w:r>
      <w:t xml:space="preserve"> z </w:t>
    </w:r>
    <w:r w:rsidR="00A9147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91471">
      <w:rPr>
        <w:b/>
        <w:bCs/>
        <w:sz w:val="24"/>
        <w:szCs w:val="24"/>
      </w:rPr>
      <w:fldChar w:fldCharType="separate"/>
    </w:r>
    <w:r w:rsidR="00675E51">
      <w:rPr>
        <w:b/>
        <w:bCs/>
        <w:noProof/>
      </w:rPr>
      <w:t>3</w:t>
    </w:r>
    <w:r w:rsidR="00A9147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37" w:rsidRDefault="005934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849" w:rsidRDefault="00BB6849" w:rsidP="0038231F">
      <w:pPr>
        <w:spacing w:after="0" w:line="240" w:lineRule="auto"/>
      </w:pPr>
      <w:r>
        <w:separator/>
      </w:r>
    </w:p>
  </w:footnote>
  <w:footnote w:type="continuationSeparator" w:id="1">
    <w:p w:rsidR="00BB6849" w:rsidRDefault="00BB6849" w:rsidP="0038231F">
      <w:pPr>
        <w:spacing w:after="0" w:line="240" w:lineRule="auto"/>
      </w:pPr>
      <w:r>
        <w:continuationSeparator/>
      </w:r>
    </w:p>
  </w:footnote>
  <w:footnote w:id="2">
    <w:p w:rsidR="00C0582E" w:rsidRPr="00C0582E" w:rsidRDefault="00C0582E" w:rsidP="00C0582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C0582E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C0582E" w:rsidRPr="00C0582E" w:rsidRDefault="00C0582E" w:rsidP="00C058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C0582E" w:rsidRPr="00C0582E" w:rsidRDefault="00C0582E" w:rsidP="00C058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50 %należą do osoby fizycznej lubprawnej,podmiotuluborganu,októrychmowawlit.a)niniejszegoustępu;lub</w:t>
      </w:r>
    </w:p>
    <w:p w:rsidR="00C0582E" w:rsidRPr="00C0582E" w:rsidRDefault="00C0582E" w:rsidP="00C058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C0582E" w:rsidRPr="00C0582E" w:rsidRDefault="00C0582E" w:rsidP="00C0582E">
      <w:pPr>
        <w:pStyle w:val="Tekstprzypisudolnego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C0582E" w:rsidRPr="00C0582E" w:rsidRDefault="00C0582E" w:rsidP="00C0582E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:rsidR="00C0582E" w:rsidRPr="00C0582E" w:rsidRDefault="00C0582E" w:rsidP="00C0582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058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0582E">
        <w:rPr>
          <w:rFonts w:ascii="Arial" w:hAnsi="Arial" w:cs="Arial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C0582E">
        <w:rPr>
          <w:rFonts w:ascii="Arial" w:hAnsi="Arial" w:cs="Arial"/>
          <w:sz w:val="16"/>
          <w:szCs w:val="16"/>
        </w:rPr>
        <w:t>Pzp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wyklucza się:</w:t>
      </w:r>
    </w:p>
    <w:p w:rsidR="00C0582E" w:rsidRPr="00C0582E" w:rsidRDefault="00C0582E" w:rsidP="00C0582E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ustawy;</w:t>
      </w:r>
    </w:p>
    <w:p w:rsidR="00C0582E" w:rsidRPr="00C0582E" w:rsidRDefault="00C0582E" w:rsidP="00C0582E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C0582E">
        <w:rPr>
          <w:rFonts w:ascii="Arial" w:hAnsi="Arial" w:cs="Arial"/>
          <w:sz w:val="16"/>
          <w:szCs w:val="16"/>
        </w:rPr>
        <w:t>t.j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ustawy;</w:t>
      </w:r>
    </w:p>
    <w:p w:rsidR="00C0582E" w:rsidRPr="00C0582E" w:rsidRDefault="00C0582E" w:rsidP="00C0582E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0582E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0582E">
        <w:rPr>
          <w:rFonts w:ascii="Arial" w:hAnsi="Arial" w:cs="Arial"/>
          <w:sz w:val="16"/>
          <w:szCs w:val="16"/>
        </w:rPr>
        <w:t>pkt</w:t>
      </w:r>
      <w:proofErr w:type="spellEnd"/>
      <w:r w:rsidRPr="00C0582E">
        <w:rPr>
          <w:rFonts w:ascii="Arial" w:hAnsi="Arial" w:cs="Arial"/>
          <w:sz w:val="16"/>
          <w:szCs w:val="16"/>
        </w:rPr>
        <w:t xml:space="preserve"> 3 ustawy.</w:t>
      </w:r>
    </w:p>
    <w:p w:rsidR="00C0582E" w:rsidRPr="00816153" w:rsidRDefault="00C0582E" w:rsidP="00C0582E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37" w:rsidRDefault="005934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37" w:rsidRDefault="005934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37" w:rsidRDefault="005934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437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513F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343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5E51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471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6849"/>
    <w:rsid w:val="00BE6F04"/>
    <w:rsid w:val="00C014B5"/>
    <w:rsid w:val="00C0582E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B4DDD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0F8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4DD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957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2026-01-28T06:54:00Z</cp:lastPrinted>
  <dcterms:created xsi:type="dcterms:W3CDTF">2026-01-27T08:31:00Z</dcterms:created>
  <dcterms:modified xsi:type="dcterms:W3CDTF">2026-01-28T06:54:00Z</dcterms:modified>
</cp:coreProperties>
</file>