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942803" w:rsidRDefault="00051CF3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942803">
        <w:rPr>
          <w:rFonts w:ascii="Arial Narrow" w:hAnsi="Arial Narrow" w:cs="Arial"/>
          <w:sz w:val="20"/>
          <w:szCs w:val="20"/>
        </w:rPr>
        <w:t>Bydgoszcz</w:t>
      </w:r>
      <w:r w:rsidR="00B36EDA" w:rsidRPr="00942803">
        <w:rPr>
          <w:rFonts w:ascii="Arial Narrow" w:hAnsi="Arial Narrow" w:cs="Arial"/>
          <w:sz w:val="20"/>
          <w:szCs w:val="20"/>
        </w:rPr>
        <w:t xml:space="preserve"> dnia: </w:t>
      </w:r>
      <w:r w:rsidRPr="00942803">
        <w:rPr>
          <w:rFonts w:ascii="Arial Narrow" w:hAnsi="Arial Narrow" w:cs="Arial"/>
          <w:sz w:val="20"/>
          <w:szCs w:val="20"/>
        </w:rPr>
        <w:t>2026-01-28</w:t>
      </w:r>
    </w:p>
    <w:p w:rsidR="00B36EDA" w:rsidRPr="00942803" w:rsidRDefault="00051CF3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942803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36EDA" w:rsidRPr="00942803" w:rsidRDefault="00051CF3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942803">
        <w:rPr>
          <w:rFonts w:ascii="Arial Narrow" w:hAnsi="Arial Narrow" w:cs="Arial"/>
          <w:sz w:val="20"/>
          <w:szCs w:val="20"/>
        </w:rPr>
        <w:t>Powstańców Warszawy</w:t>
      </w:r>
      <w:r w:rsidR="00B36EDA" w:rsidRPr="00942803">
        <w:rPr>
          <w:rFonts w:ascii="Arial Narrow" w:hAnsi="Arial Narrow" w:cs="Arial"/>
          <w:sz w:val="20"/>
          <w:szCs w:val="20"/>
        </w:rPr>
        <w:t xml:space="preserve"> </w:t>
      </w:r>
      <w:r w:rsidRPr="00942803">
        <w:rPr>
          <w:rFonts w:ascii="Arial Narrow" w:hAnsi="Arial Narrow" w:cs="Arial"/>
          <w:sz w:val="20"/>
          <w:szCs w:val="20"/>
        </w:rPr>
        <w:t>5</w:t>
      </w:r>
    </w:p>
    <w:p w:rsidR="00B36EDA" w:rsidRPr="00942803" w:rsidRDefault="00051CF3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942803">
        <w:rPr>
          <w:rFonts w:ascii="Arial Narrow" w:hAnsi="Arial Narrow" w:cs="Arial"/>
          <w:sz w:val="20"/>
          <w:szCs w:val="20"/>
        </w:rPr>
        <w:t>85-681</w:t>
      </w:r>
      <w:r w:rsidR="00B36EDA" w:rsidRPr="00942803">
        <w:rPr>
          <w:rFonts w:ascii="Arial Narrow" w:hAnsi="Arial Narrow" w:cs="Arial"/>
          <w:sz w:val="20"/>
          <w:szCs w:val="20"/>
        </w:rPr>
        <w:t xml:space="preserve"> </w:t>
      </w:r>
      <w:r w:rsidRPr="00942803">
        <w:rPr>
          <w:rFonts w:ascii="Arial Narrow" w:hAnsi="Arial Narrow" w:cs="Arial"/>
          <w:sz w:val="20"/>
          <w:szCs w:val="20"/>
        </w:rPr>
        <w:t>Bydgoszcz</w:t>
      </w:r>
    </w:p>
    <w:p w:rsidR="00B36EDA" w:rsidRPr="00942803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42803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94280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42803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94280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942803" w:rsidTr="00B36EDA">
        <w:tc>
          <w:tcPr>
            <w:tcW w:w="9923" w:type="dxa"/>
            <w:shd w:val="clear" w:color="auto" w:fill="F2F2F2"/>
            <w:hideMark/>
          </w:tcPr>
          <w:p w:rsidR="00B36EDA" w:rsidRPr="00942803" w:rsidRDefault="00942803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94280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94280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94280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42803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942803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942803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942803" w:rsidTr="00B36EDA">
        <w:tc>
          <w:tcPr>
            <w:tcW w:w="2269" w:type="dxa"/>
            <w:shd w:val="clear" w:color="auto" w:fill="auto"/>
          </w:tcPr>
          <w:p w:rsidR="00B36EDA" w:rsidRPr="0094280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942803" w:rsidRDefault="00051CF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biurowych różnych na okres 12 miesięcy</w:t>
            </w:r>
          </w:p>
        </w:tc>
      </w:tr>
      <w:tr w:rsidR="00051CF3" w:rsidRPr="00942803" w:rsidTr="000A4FD0">
        <w:tc>
          <w:tcPr>
            <w:tcW w:w="2269" w:type="dxa"/>
            <w:shd w:val="clear" w:color="auto" w:fill="auto"/>
          </w:tcPr>
          <w:p w:rsidR="00051CF3" w:rsidRPr="00942803" w:rsidRDefault="00051CF3" w:rsidP="000A4F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051CF3" w:rsidRPr="00942803" w:rsidRDefault="00051CF3" w:rsidP="000A4F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142/2025</w:t>
            </w:r>
          </w:p>
        </w:tc>
      </w:tr>
    </w:tbl>
    <w:p w:rsidR="00B36EDA" w:rsidRPr="0094280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94280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942803">
        <w:rPr>
          <w:rFonts w:ascii="Arial Narrow" w:hAnsi="Arial Narrow" w:cs="Arial"/>
          <w:sz w:val="20"/>
          <w:szCs w:val="20"/>
        </w:rPr>
        <w:t xml:space="preserve">Zamawiający, </w:t>
      </w:r>
      <w:r w:rsidR="00051CF3" w:rsidRPr="00942803">
        <w:rPr>
          <w:rFonts w:ascii="Arial Narrow" w:hAnsi="Arial Narrow" w:cs="Arial"/>
          <w:b/>
          <w:sz w:val="20"/>
          <w:szCs w:val="20"/>
        </w:rPr>
        <w:t>10WSzKzP SPZOZ</w:t>
      </w:r>
      <w:r w:rsidRPr="00942803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051CF3" w:rsidRPr="00942803">
        <w:rPr>
          <w:rFonts w:ascii="Arial Narrow" w:hAnsi="Arial Narrow" w:cs="Arial"/>
          <w:sz w:val="20"/>
          <w:szCs w:val="20"/>
        </w:rPr>
        <w:t>(</w:t>
      </w:r>
      <w:proofErr w:type="spellStart"/>
      <w:r w:rsidR="00051CF3" w:rsidRPr="00942803">
        <w:rPr>
          <w:rFonts w:ascii="Arial Narrow" w:hAnsi="Arial Narrow" w:cs="Arial"/>
          <w:sz w:val="20"/>
          <w:szCs w:val="20"/>
        </w:rPr>
        <w:t>t.j</w:t>
      </w:r>
      <w:proofErr w:type="spellEnd"/>
      <w:r w:rsidR="00051CF3" w:rsidRPr="00942803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051CF3" w:rsidRPr="00942803">
        <w:rPr>
          <w:rFonts w:ascii="Arial Narrow" w:hAnsi="Arial Narrow" w:cs="Arial"/>
          <w:sz w:val="20"/>
          <w:szCs w:val="20"/>
        </w:rPr>
        <w:t>późn</w:t>
      </w:r>
      <w:proofErr w:type="spellEnd"/>
      <w:r w:rsidR="00051CF3" w:rsidRPr="00942803">
        <w:rPr>
          <w:rFonts w:ascii="Arial Narrow" w:hAnsi="Arial Narrow" w:cs="Arial"/>
          <w:sz w:val="20"/>
          <w:szCs w:val="20"/>
        </w:rPr>
        <w:t>. zm.)</w:t>
      </w:r>
      <w:r w:rsidRPr="00942803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942803">
        <w:rPr>
          <w:rFonts w:ascii="Arial Narrow" w:hAnsi="Arial Narrow" w:cs="Arial"/>
          <w:sz w:val="20"/>
          <w:szCs w:val="20"/>
        </w:rPr>
        <w:t>Pzp</w:t>
      </w:r>
      <w:proofErr w:type="spellEnd"/>
      <w:r w:rsidRPr="00942803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051CF3" w:rsidRPr="00942803" w:rsidTr="00051C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do zgrzewarki</w:t>
            </w:r>
          </w:p>
          <w:p w:rsidR="00051CF3" w:rsidRPr="00942803" w:rsidRDefault="00051CF3" w:rsidP="000A4F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 xml:space="preserve">Enter P.H.U. Ewa </w:t>
            </w:r>
            <w:proofErr w:type="spellStart"/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Taranto</w:t>
            </w:r>
            <w:proofErr w:type="spellEnd"/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Biwakowa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26A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051CF3" w:rsidRPr="00942803" w:rsidRDefault="00051CF3" w:rsidP="000A4FD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93-469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Łódź</w:t>
            </w:r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14 671.44 zł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051CF3" w:rsidRPr="00942803" w:rsidRDefault="00051CF3" w:rsidP="000A4F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4280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051CF3" w:rsidRPr="00942803" w:rsidRDefault="00051CF3" w:rsidP="000A4F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51CF3" w:rsidRPr="00942803" w:rsidTr="00051C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Rolki termiczne</w:t>
            </w:r>
          </w:p>
          <w:p w:rsidR="00051CF3" w:rsidRPr="00942803" w:rsidRDefault="00051CF3" w:rsidP="000A4F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 xml:space="preserve">Firma Usługowo- Handlowa "ANNA" Anna </w:t>
            </w:r>
            <w:proofErr w:type="spellStart"/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Białobrzycka</w:t>
            </w:r>
            <w:proofErr w:type="spellEnd"/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Wodna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18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051CF3" w:rsidRPr="00942803" w:rsidRDefault="00051CF3" w:rsidP="000A4FD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62-200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Gniezno</w:t>
            </w:r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18 523.80 zł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051CF3" w:rsidRPr="00942803" w:rsidRDefault="00051CF3" w:rsidP="000A4F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4280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051CF3" w:rsidRPr="00942803" w:rsidRDefault="00051CF3" w:rsidP="000A4F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51CF3" w:rsidRPr="00942803" w:rsidTr="00051C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</w:t>
            </w:r>
          </w:p>
          <w:p w:rsidR="00051CF3" w:rsidRPr="00942803" w:rsidRDefault="00051CF3" w:rsidP="000A4F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 xml:space="preserve">Firma Usługowo- Handlowa "ANNA" Anna </w:t>
            </w:r>
            <w:proofErr w:type="spellStart"/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Białobrzycka</w:t>
            </w:r>
            <w:proofErr w:type="spellEnd"/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Wodna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18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051CF3" w:rsidRPr="00942803" w:rsidRDefault="00051CF3" w:rsidP="000A4FD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62-200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Gniezno</w:t>
            </w:r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4 775.60 zł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051CF3" w:rsidRPr="00942803" w:rsidRDefault="00051CF3" w:rsidP="000A4F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4280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051CF3" w:rsidRPr="00942803" w:rsidRDefault="00051CF3" w:rsidP="000A4F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51CF3" w:rsidRPr="00942803" w:rsidTr="00051C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samoprzylepne do znakowania materiału laboratoryjnego</w:t>
            </w:r>
          </w:p>
          <w:p w:rsidR="00051CF3" w:rsidRPr="00942803" w:rsidRDefault="00051CF3" w:rsidP="000A4F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LIBELI SP. Z O.O.</w:t>
            </w:r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Nasienna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3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051CF3" w:rsidRPr="00942803" w:rsidRDefault="00051CF3" w:rsidP="000A4FD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44-120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Pyskowice</w:t>
            </w:r>
          </w:p>
          <w:p w:rsidR="00051CF3" w:rsidRPr="00942803" w:rsidRDefault="00051CF3" w:rsidP="000A4F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42803">
              <w:rPr>
                <w:rFonts w:ascii="Arial Narrow" w:hAnsi="Arial Narrow" w:cs="Arial"/>
                <w:b/>
                <w:sz w:val="20"/>
                <w:szCs w:val="20"/>
              </w:rPr>
              <w:t>47 232.00 zł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051CF3" w:rsidRPr="00942803" w:rsidRDefault="00051CF3" w:rsidP="000A4F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4280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051CF3" w:rsidRPr="00942803" w:rsidRDefault="00051CF3" w:rsidP="000A4F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94280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942803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42803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428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428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428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4280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do zgrzewarki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Enter P.H.U. Ewa </w:t>
            </w:r>
            <w:proofErr w:type="spellStart"/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Taranto</w:t>
            </w:r>
            <w:proofErr w:type="spellEnd"/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Biwakowa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26A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93-469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- 25.00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  <w:p w:rsidR="00942803" w:rsidRPr="00942803" w:rsidRDefault="0094280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do zgrzewarki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- 25.00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Wodna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lastRenderedPageBreak/>
              <w:t>62-200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- 25.00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lastRenderedPageBreak/>
              <w:t>4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LIBELI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Nasienna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3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44-120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Pyskowice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- 59.79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- 10.00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- 11.25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81,04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Enter P.H.U. Ewa </w:t>
            </w:r>
            <w:proofErr w:type="spellStart"/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Taranto</w:t>
            </w:r>
            <w:proofErr w:type="spellEnd"/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Biwakowa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26A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93-469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termiczne, termo-transferowe i taśmy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FORDOŃSKA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246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85-766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termiczne, termo-transferowe i taśmy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LIBELI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Nasienna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3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44-120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Pyskowice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samoprzylepne do znakowania materiału laboratoryjnego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LIBELI SP. Z O.O.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Nasienna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3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44-120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Pyskowice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- 25.00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51CF3" w:rsidRPr="00942803" w:rsidTr="00051C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Etykiety samoprzylepne do znakowania materiału laboratoryjnego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b/>
                <w:bCs/>
                <w:sz w:val="20"/>
                <w:szCs w:val="20"/>
              </w:rPr>
              <w:t>ETIMARK Tomasz Zawada</w:t>
            </w:r>
          </w:p>
          <w:p w:rsidR="00051CF3" w:rsidRPr="00942803" w:rsidRDefault="00051CF3" w:rsidP="000A4F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Roztocze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5b</w:t>
            </w:r>
          </w:p>
          <w:p w:rsidR="00051CF3" w:rsidRPr="00942803" w:rsidRDefault="00051CF3" w:rsidP="000A4F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20-722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42803">
              <w:rPr>
                <w:rFonts w:ascii="Arial Narrow" w:hAnsi="Arial Narrow" w:cs="Arial"/>
                <w:sz w:val="20"/>
                <w:szCs w:val="20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2 - Termin realizacja od momentu złożenia zamówienia - 0.00</w:t>
            </w:r>
          </w:p>
          <w:p w:rsidR="00051CF3" w:rsidRPr="00942803" w:rsidRDefault="00051CF3" w:rsidP="000A4F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F3" w:rsidRPr="00942803" w:rsidRDefault="00051CF3" w:rsidP="000A4F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280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:rsidR="00B464D3" w:rsidRPr="0094280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942803">
        <w:rPr>
          <w:rFonts w:ascii="Arial Narrow" w:hAnsi="Arial Narrow" w:cs="Arial"/>
          <w:i/>
          <w:sz w:val="20"/>
          <w:szCs w:val="20"/>
        </w:rPr>
        <w:t>Zamawiający</w:t>
      </w: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</w:p>
    <w:p w:rsidR="00942803" w:rsidRPr="00B9724A" w:rsidRDefault="00942803" w:rsidP="0094280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942803" w:rsidRPr="00B9724A" w:rsidRDefault="00942803" w:rsidP="0094280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942803" w:rsidRDefault="00942803" w:rsidP="0094280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28.01.2026 r.</w:t>
      </w:r>
    </w:p>
    <w:p w:rsidR="008642B3" w:rsidRPr="00942803" w:rsidRDefault="00051CF3" w:rsidP="00B36EDA">
      <w:pPr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942803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94280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382" w:rsidRDefault="00137382">
      <w:r>
        <w:separator/>
      </w:r>
    </w:p>
  </w:endnote>
  <w:endnote w:type="continuationSeparator" w:id="1">
    <w:p w:rsidR="00137382" w:rsidRDefault="00137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382" w:rsidRDefault="00137382">
      <w:r>
        <w:separator/>
      </w:r>
    </w:p>
  </w:footnote>
  <w:footnote w:type="continuationSeparator" w:id="1">
    <w:p w:rsidR="00137382" w:rsidRDefault="00137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CF3"/>
    <w:rsid w:val="00022322"/>
    <w:rsid w:val="00042497"/>
    <w:rsid w:val="00051CF3"/>
    <w:rsid w:val="000C1E6F"/>
    <w:rsid w:val="000E4E56"/>
    <w:rsid w:val="0013738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2803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853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2026-01-28T05:33:00Z</dcterms:created>
  <dcterms:modified xsi:type="dcterms:W3CDTF">2026-01-28T05:35:00Z</dcterms:modified>
</cp:coreProperties>
</file>