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BF5F3" w14:textId="77777777" w:rsidR="005103B9" w:rsidRPr="007B6428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7B642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926C3" w:rsidRPr="007B6428">
        <w:rPr>
          <w:rFonts w:ascii="Arial Narrow" w:hAnsi="Arial Narrow" w:cs="Arial"/>
          <w:bCs/>
          <w:i w:val="0"/>
          <w:szCs w:val="24"/>
        </w:rPr>
        <w:t>1</w:t>
      </w:r>
      <w:r w:rsidR="00B36ABD" w:rsidRPr="007B6428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30B74471" w14:textId="77777777" w:rsidR="00C4103F" w:rsidRPr="007B6428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7B6428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7B6428">
        <w:rPr>
          <w:rFonts w:ascii="Arial Narrow" w:hAnsi="Arial Narrow" w:cs="Arial"/>
          <w:b/>
          <w:sz w:val="24"/>
          <w:szCs w:val="24"/>
        </w:rPr>
        <w:t>:</w:t>
      </w:r>
    </w:p>
    <w:p w14:paraId="01C982BD" w14:textId="77777777" w:rsidR="006676AE" w:rsidRPr="007B6428" w:rsidRDefault="000926C3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B6428">
        <w:rPr>
          <w:rFonts w:ascii="Arial Narrow" w:hAnsi="Arial Narrow" w:cs="Arial"/>
        </w:rPr>
        <w:t>10 Wojskowy Szpital Kliniczny z Polikliniką Samodzielny Publiczny Zakład Opieki Zdrowotnej w Bydgoszczy</w:t>
      </w:r>
    </w:p>
    <w:p w14:paraId="2AA93E6A" w14:textId="77777777" w:rsidR="006676AE" w:rsidRPr="007B6428" w:rsidRDefault="000926C3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B6428">
        <w:rPr>
          <w:rFonts w:ascii="Arial Narrow" w:hAnsi="Arial Narrow" w:cs="Arial"/>
        </w:rPr>
        <w:t>ul. Powstańców Warszawy</w:t>
      </w:r>
      <w:r w:rsidR="006676AE" w:rsidRPr="007B6428">
        <w:rPr>
          <w:rFonts w:ascii="Arial Narrow" w:hAnsi="Arial Narrow" w:cs="Arial"/>
        </w:rPr>
        <w:t xml:space="preserve"> </w:t>
      </w:r>
      <w:r w:rsidRPr="007B6428">
        <w:rPr>
          <w:rFonts w:ascii="Arial Narrow" w:hAnsi="Arial Narrow" w:cs="Arial"/>
        </w:rPr>
        <w:t>5</w:t>
      </w:r>
      <w:r w:rsidR="006676AE" w:rsidRPr="007B6428">
        <w:rPr>
          <w:rFonts w:ascii="Arial Narrow" w:hAnsi="Arial Narrow" w:cs="Arial"/>
        </w:rPr>
        <w:t xml:space="preserve"> </w:t>
      </w:r>
    </w:p>
    <w:p w14:paraId="39CC335D" w14:textId="77777777" w:rsidR="00F90CD1" w:rsidRPr="007B6428" w:rsidRDefault="000926C3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B6428">
        <w:rPr>
          <w:rFonts w:ascii="Arial Narrow" w:hAnsi="Arial Narrow" w:cs="Arial"/>
        </w:rPr>
        <w:t>85-681</w:t>
      </w:r>
      <w:r w:rsidR="006676AE" w:rsidRPr="007B6428">
        <w:rPr>
          <w:rFonts w:ascii="Arial Narrow" w:hAnsi="Arial Narrow" w:cs="Arial"/>
        </w:rPr>
        <w:t xml:space="preserve"> </w:t>
      </w:r>
      <w:r w:rsidRPr="007B6428">
        <w:rPr>
          <w:rFonts w:ascii="Arial Narrow" w:hAnsi="Arial Narrow" w:cs="Arial"/>
        </w:rPr>
        <w:t>Bydgoszcz</w:t>
      </w:r>
    </w:p>
    <w:p w14:paraId="69DB52DF" w14:textId="77777777" w:rsidR="009169D4" w:rsidRPr="007B642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7B6428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1E0717EB" w14:textId="77777777" w:rsidR="00C4103F" w:rsidRPr="007B6428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7B6428">
        <w:rPr>
          <w:rFonts w:ascii="Arial Narrow" w:hAnsi="Arial Narrow" w:cs="Arial"/>
          <w:iCs/>
          <w:sz w:val="16"/>
          <w:szCs w:val="16"/>
        </w:rPr>
        <w:t>[</w:t>
      </w:r>
      <w:r w:rsidR="009169D4" w:rsidRPr="007B6428">
        <w:rPr>
          <w:rFonts w:ascii="Arial Narrow" w:hAnsi="Arial Narrow" w:cs="Arial"/>
          <w:iCs/>
          <w:sz w:val="16"/>
          <w:szCs w:val="16"/>
        </w:rPr>
        <w:t>pełna nazwa, adres</w:t>
      </w:r>
      <w:r w:rsidRPr="007B6428">
        <w:rPr>
          <w:rFonts w:ascii="Arial Narrow" w:hAnsi="Arial Narrow" w:cs="Arial"/>
          <w:iCs/>
          <w:sz w:val="16"/>
          <w:szCs w:val="16"/>
        </w:rPr>
        <w:t>]</w:t>
      </w:r>
    </w:p>
    <w:p w14:paraId="112D6339" w14:textId="77777777" w:rsidR="002578E4" w:rsidRPr="007B6428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7B6428" w14:paraId="72A56E39" w14:textId="77777777" w:rsidTr="0018769E">
        <w:tc>
          <w:tcPr>
            <w:tcW w:w="2800" w:type="dxa"/>
          </w:tcPr>
          <w:p w14:paraId="154434D0" w14:textId="77777777" w:rsidR="002578E4" w:rsidRPr="007B6428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B6428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7B642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4AABE64" w14:textId="77777777" w:rsidR="002578E4" w:rsidRPr="007B6428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556F052" w14:textId="77777777" w:rsidR="002578E4" w:rsidRPr="007B6428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B642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34E6C82" w14:textId="77777777" w:rsidR="002578E4" w:rsidRPr="007B6428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B642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B642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B642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7B6428" w14:paraId="747E647F" w14:textId="77777777" w:rsidTr="0018769E">
        <w:tc>
          <w:tcPr>
            <w:tcW w:w="2800" w:type="dxa"/>
          </w:tcPr>
          <w:p w14:paraId="4F8266FC" w14:textId="77777777" w:rsidR="002578E4" w:rsidRPr="007B6428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B642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58B5C011" w14:textId="77777777" w:rsidR="002578E4" w:rsidRPr="007B6428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F9622F1" w14:textId="77777777" w:rsidR="002578E4" w:rsidRPr="007B6428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B642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DC75E6D" w14:textId="77777777" w:rsidR="002578E4" w:rsidRPr="007B6428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B642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B6428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7B642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FE2415E" w14:textId="77777777" w:rsidR="002578E4" w:rsidRPr="007B6428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926C3" w:rsidRPr="007B6428" w14:paraId="445FC80B" w14:textId="77777777" w:rsidTr="00C05B6E">
        <w:tc>
          <w:tcPr>
            <w:tcW w:w="9104" w:type="dxa"/>
            <w:shd w:val="clear" w:color="auto" w:fill="D9D9D9"/>
          </w:tcPr>
          <w:p w14:paraId="15F275EA" w14:textId="77777777" w:rsidR="000926C3" w:rsidRPr="007B6428" w:rsidRDefault="000926C3" w:rsidP="00C05B6E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B6428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11A23F6B" w14:textId="77777777" w:rsidR="000926C3" w:rsidRPr="007B6428" w:rsidRDefault="000926C3" w:rsidP="00C05B6E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B6428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B6428">
              <w:rPr>
                <w:rFonts w:ascii="Arial Narrow" w:hAnsi="Arial Narrow" w:cs="Arial"/>
                <w:sz w:val="24"/>
                <w:szCs w:val="24"/>
              </w:rPr>
              <w:t>(t.j. Dz. U. z 2024 r. poz. 1320 z późn. zm.)</w:t>
            </w:r>
            <w:r w:rsidRPr="007B6428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14:paraId="1867A232" w14:textId="77777777" w:rsidR="000926C3" w:rsidRPr="007B6428" w:rsidRDefault="000926C3" w:rsidP="00C05B6E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B6428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5AC62617" w14:textId="77777777" w:rsidR="000926C3" w:rsidRPr="007B6428" w:rsidRDefault="000926C3" w:rsidP="00C05B6E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B6428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7EB01698" w14:textId="77777777" w:rsidR="000926C3" w:rsidRPr="007B6428" w:rsidRDefault="000926C3" w:rsidP="00C05B6E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7B6428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98A2D88" w14:textId="77777777" w:rsidR="00E50194" w:rsidRPr="007B6428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B6428">
        <w:rPr>
          <w:rFonts w:ascii="Arial Narrow" w:hAnsi="Arial Narrow" w:cs="Arial"/>
          <w:sz w:val="24"/>
          <w:szCs w:val="24"/>
        </w:rPr>
        <w:t>Na potrzeby postę</w:t>
      </w:r>
      <w:r w:rsidR="008D0487" w:rsidRPr="007B6428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7B6428">
        <w:rPr>
          <w:rFonts w:ascii="Arial Narrow" w:hAnsi="Arial Narrow" w:cs="Arial"/>
          <w:sz w:val="24"/>
          <w:szCs w:val="24"/>
        </w:rPr>
        <w:t>zamówienia publicznego</w:t>
      </w:r>
      <w:r w:rsidR="00E50194" w:rsidRPr="007B6428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7B6428" w14:paraId="6D090230" w14:textId="77777777" w:rsidTr="0018769E">
        <w:tc>
          <w:tcPr>
            <w:tcW w:w="2269" w:type="dxa"/>
          </w:tcPr>
          <w:p w14:paraId="35018496" w14:textId="77777777" w:rsidR="002578E4" w:rsidRPr="007B6428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B642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6484197" w14:textId="6E1D5502" w:rsidR="002578E4" w:rsidRPr="007B6428" w:rsidRDefault="007B6428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B642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Wykonywanie</w:t>
            </w:r>
            <w:r w:rsidR="000926C3" w:rsidRPr="007B642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usługi w zakresie usuwania awarii i napraw dźwigowych w obiektach 10. </w:t>
            </w:r>
            <w:proofErr w:type="spellStart"/>
            <w:r w:rsidR="000926C3" w:rsidRPr="007B642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WSzKzP</w:t>
            </w:r>
            <w:proofErr w:type="spellEnd"/>
            <w:r w:rsidR="000926C3" w:rsidRPr="007B642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- SPZOZ</w:t>
            </w:r>
            <w:r w:rsidR="002578E4" w:rsidRPr="007B642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926C3" w:rsidRPr="007B6428" w14:paraId="3F08B7C1" w14:textId="77777777" w:rsidTr="00C05B6E">
        <w:tc>
          <w:tcPr>
            <w:tcW w:w="2269" w:type="dxa"/>
          </w:tcPr>
          <w:p w14:paraId="0DA5DE75" w14:textId="77777777" w:rsidR="000926C3" w:rsidRPr="007B6428" w:rsidRDefault="000926C3" w:rsidP="00C05B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B642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F53DB16" w14:textId="77777777" w:rsidR="000926C3" w:rsidRPr="007B6428" w:rsidRDefault="000926C3" w:rsidP="00C05B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B642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15/2026</w:t>
            </w:r>
          </w:p>
        </w:tc>
      </w:tr>
    </w:tbl>
    <w:p w14:paraId="4C7E3C02" w14:textId="77777777" w:rsidR="002578E4" w:rsidRPr="007B6428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21D0EADA" w14:textId="77777777" w:rsidR="00F90CD1" w:rsidRPr="007B6428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B6428">
        <w:rPr>
          <w:rFonts w:ascii="Arial Narrow" w:hAnsi="Arial Narrow" w:cs="Arial"/>
          <w:sz w:val="24"/>
          <w:szCs w:val="24"/>
        </w:rPr>
        <w:t xml:space="preserve">prowadzonego przez </w:t>
      </w:r>
      <w:r w:rsidR="000926C3" w:rsidRPr="007B6428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Pr="007B6428">
        <w:rPr>
          <w:rFonts w:ascii="Arial Narrow" w:hAnsi="Arial Narrow" w:cs="Arial"/>
          <w:b/>
          <w:sz w:val="24"/>
          <w:szCs w:val="24"/>
        </w:rPr>
        <w:t>,</w:t>
      </w:r>
      <w:r w:rsidR="002B2AD9" w:rsidRPr="007B6428">
        <w:rPr>
          <w:rFonts w:ascii="Arial Narrow" w:hAnsi="Arial Narrow" w:cs="Arial"/>
          <w:sz w:val="24"/>
          <w:szCs w:val="24"/>
        </w:rPr>
        <w:t xml:space="preserve"> </w:t>
      </w:r>
      <w:r w:rsidR="00E65685" w:rsidRPr="007B6428">
        <w:rPr>
          <w:rFonts w:ascii="Arial Narrow" w:hAnsi="Arial Narrow" w:cs="Arial"/>
          <w:sz w:val="24"/>
          <w:szCs w:val="24"/>
        </w:rPr>
        <w:t>oświa</w:t>
      </w:r>
      <w:r w:rsidR="00825A09" w:rsidRPr="007B6428">
        <w:rPr>
          <w:rFonts w:ascii="Arial Narrow" w:hAnsi="Arial Narrow" w:cs="Arial"/>
          <w:sz w:val="24"/>
          <w:szCs w:val="24"/>
        </w:rPr>
        <w:t>dczam</w:t>
      </w:r>
      <w:r w:rsidR="00E65685" w:rsidRPr="007B6428">
        <w:rPr>
          <w:rFonts w:ascii="Arial Narrow" w:hAnsi="Arial Narrow" w:cs="Arial"/>
          <w:sz w:val="24"/>
          <w:szCs w:val="24"/>
        </w:rPr>
        <w:t>,</w:t>
      </w:r>
      <w:r w:rsidR="002B2AD9" w:rsidRPr="007B6428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B6428" w14:paraId="16D272FC" w14:textId="77777777" w:rsidTr="00650D6C">
        <w:tc>
          <w:tcPr>
            <w:tcW w:w="9104" w:type="dxa"/>
            <w:shd w:val="clear" w:color="auto" w:fill="D9D9D9"/>
          </w:tcPr>
          <w:p w14:paraId="66CE63AB" w14:textId="77777777" w:rsidR="00E50194" w:rsidRPr="007B6428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B6428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291FB8D" w14:textId="77777777" w:rsidR="00C113BF" w:rsidRPr="007B6428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B6428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7B6428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7B6428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7B6428">
        <w:rPr>
          <w:rFonts w:ascii="Arial Narrow" w:hAnsi="Arial Narrow" w:cs="Arial"/>
          <w:sz w:val="24"/>
          <w:szCs w:val="24"/>
        </w:rPr>
        <w:t>108</w:t>
      </w:r>
      <w:r w:rsidR="002C4137" w:rsidRPr="007B6428">
        <w:rPr>
          <w:rFonts w:ascii="Arial Narrow" w:hAnsi="Arial Narrow" w:cs="Arial"/>
          <w:sz w:val="24"/>
          <w:szCs w:val="24"/>
        </w:rPr>
        <w:t xml:space="preserve"> ust 1 </w:t>
      </w:r>
      <w:r w:rsidRPr="007B6428">
        <w:rPr>
          <w:rFonts w:ascii="Arial Narrow" w:hAnsi="Arial Narrow" w:cs="Arial"/>
          <w:sz w:val="24"/>
          <w:szCs w:val="24"/>
        </w:rPr>
        <w:t>ustawy Pzp</w:t>
      </w:r>
      <w:r w:rsidR="00641874" w:rsidRPr="007B6428">
        <w:rPr>
          <w:rFonts w:ascii="Arial Narrow" w:hAnsi="Arial Narrow" w:cs="Arial"/>
          <w:sz w:val="24"/>
          <w:szCs w:val="24"/>
        </w:rPr>
        <w:t>.</w:t>
      </w:r>
    </w:p>
    <w:p w14:paraId="556C0712" w14:textId="77777777" w:rsidR="000926C3" w:rsidRPr="007B6428" w:rsidRDefault="000926C3" w:rsidP="000926C3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2C5815E2" w14:textId="77777777" w:rsidR="002426FF" w:rsidRPr="007B6428" w:rsidRDefault="000926C3" w:rsidP="000926C3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7B6428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7B6428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14:paraId="4A4C387F" w14:textId="77777777" w:rsidR="000926C3" w:rsidRPr="007B6428" w:rsidRDefault="000926C3" w:rsidP="000926C3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69203F38" w14:textId="77777777" w:rsidR="000926C3" w:rsidRPr="007B6428" w:rsidRDefault="000926C3" w:rsidP="000926C3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7B6428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15263471" w14:textId="77777777" w:rsidR="000926C3" w:rsidRPr="007B6428" w:rsidRDefault="000926C3" w:rsidP="000926C3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B6428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75B69882" w14:textId="77777777" w:rsidR="000926C3" w:rsidRPr="007B6428" w:rsidRDefault="000926C3" w:rsidP="000926C3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79059BAC" w14:textId="77777777" w:rsidR="000926C3" w:rsidRPr="007B6428" w:rsidRDefault="000926C3" w:rsidP="000926C3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7B6428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67321DC7" w14:textId="77777777" w:rsidR="000926C3" w:rsidRPr="007B6428" w:rsidRDefault="000926C3" w:rsidP="000926C3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7B6428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8AD44B9" w14:textId="77777777" w:rsidR="00023477" w:rsidRPr="007B6428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7A32101F" w14:textId="77777777" w:rsidR="00023477" w:rsidRPr="007B6428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7B6428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6DA167D3" w14:textId="77777777" w:rsidR="00992BD8" w:rsidRPr="007B6428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7B6428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7B6428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7B6428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</w:t>
      </w:r>
      <w:r w:rsidR="007D0C95" w:rsidRPr="007B6428">
        <w:rPr>
          <w:rFonts w:ascii="Arial Narrow" w:hAnsi="Arial Narrow" w:cs="Arial"/>
          <w:color w:val="0070C0"/>
          <w:sz w:val="20"/>
          <w:szCs w:val="20"/>
        </w:rPr>
        <w:t xml:space="preserve"> </w:t>
      </w:r>
      <w:r w:rsidRPr="007B6428">
        <w:rPr>
          <w:rFonts w:ascii="Arial Narrow" w:hAnsi="Arial Narrow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6418FF83" w14:textId="77777777" w:rsidR="00023477" w:rsidRPr="007B6428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B6428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7B6428">
        <w:rPr>
          <w:rFonts w:ascii="Arial Narrow" w:hAnsi="Arial Narrow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7B6428">
        <w:rPr>
          <w:rFonts w:ascii="Arial Narrow" w:hAnsi="Arial Narrow" w:cs="Arial"/>
          <w:i/>
          <w:sz w:val="24"/>
          <w:szCs w:val="24"/>
        </w:rPr>
        <w:t>.</w:t>
      </w:r>
      <w:r w:rsidRPr="007B6428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7B6428">
        <w:rPr>
          <w:rFonts w:ascii="Arial Narrow" w:hAnsi="Arial Narrow" w:cs="Arial"/>
          <w:sz w:val="24"/>
          <w:szCs w:val="24"/>
        </w:rPr>
        <w:t>110</w:t>
      </w:r>
      <w:r w:rsidRPr="007B6428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7B6428">
        <w:rPr>
          <w:rFonts w:ascii="Arial Narrow" w:hAnsi="Arial Narrow" w:cs="Arial"/>
          <w:sz w:val="24"/>
          <w:szCs w:val="24"/>
        </w:rPr>
        <w:t>2</w:t>
      </w:r>
      <w:r w:rsidRPr="007B6428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7B6428">
        <w:rPr>
          <w:rFonts w:ascii="Arial Narrow" w:hAnsi="Arial Narrow" w:cs="Arial"/>
          <w:sz w:val="24"/>
          <w:szCs w:val="24"/>
        </w:rPr>
        <w:t xml:space="preserve"> i zapobiegawcze</w:t>
      </w:r>
      <w:r w:rsidRPr="007B6428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7B6428">
        <w:rPr>
          <w:rFonts w:ascii="Arial Narrow" w:hAnsi="Arial Narrow" w:cs="Arial"/>
          <w:sz w:val="24"/>
          <w:szCs w:val="24"/>
        </w:rPr>
        <w:t>..</w:t>
      </w:r>
      <w:r w:rsidRPr="007B6428">
        <w:rPr>
          <w:rFonts w:ascii="Arial Narrow" w:hAnsi="Arial Narrow" w:cs="Arial"/>
          <w:sz w:val="24"/>
          <w:szCs w:val="24"/>
        </w:rPr>
        <w:t>……………</w:t>
      </w:r>
      <w:r w:rsidR="00023477" w:rsidRPr="007B6428">
        <w:rPr>
          <w:rFonts w:ascii="Arial Narrow" w:hAnsi="Arial Narrow" w:cs="Arial"/>
          <w:sz w:val="24"/>
          <w:szCs w:val="24"/>
        </w:rPr>
        <w:t>…</w:t>
      </w:r>
      <w:r w:rsidRPr="007B6428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7B6428">
        <w:rPr>
          <w:rFonts w:ascii="Arial Narrow" w:hAnsi="Arial Narrow" w:cs="Arial"/>
          <w:sz w:val="24"/>
          <w:szCs w:val="24"/>
        </w:rPr>
        <w:t>.</w:t>
      </w:r>
      <w:r w:rsidRPr="007B6428">
        <w:rPr>
          <w:rFonts w:ascii="Arial Narrow" w:hAnsi="Arial Narrow" w:cs="Arial"/>
          <w:sz w:val="24"/>
          <w:szCs w:val="24"/>
        </w:rPr>
        <w:t>…</w:t>
      </w:r>
      <w:r w:rsidR="007A2BCB" w:rsidRPr="007B6428">
        <w:rPr>
          <w:rFonts w:ascii="Arial Narrow" w:hAnsi="Arial Narrow" w:cs="Arial"/>
          <w:sz w:val="24"/>
          <w:szCs w:val="24"/>
        </w:rPr>
        <w:t>.</w:t>
      </w:r>
    </w:p>
    <w:p w14:paraId="2E0F3A27" w14:textId="77777777" w:rsidR="007A2BCB" w:rsidRPr="007B6428" w:rsidRDefault="00992BD8" w:rsidP="00164A95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B6428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1936C3C9" w14:textId="77777777" w:rsidR="000926C3" w:rsidRPr="007B6428" w:rsidRDefault="007A2BCB" w:rsidP="000926C3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B6428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7B6428">
        <w:rPr>
          <w:rFonts w:ascii="Arial Narrow" w:hAnsi="Arial Narrow" w:cs="Arial"/>
          <w:sz w:val="24"/>
          <w:szCs w:val="24"/>
        </w:rPr>
        <w:t>t.j. Dz.U. z 202</w:t>
      </w:r>
      <w:r w:rsidR="007D0C95" w:rsidRPr="007B6428">
        <w:rPr>
          <w:rFonts w:ascii="Arial Narrow" w:hAnsi="Arial Narrow" w:cs="Arial"/>
          <w:sz w:val="24"/>
          <w:szCs w:val="24"/>
        </w:rPr>
        <w:t xml:space="preserve">5 </w:t>
      </w:r>
      <w:r w:rsidR="000B430B" w:rsidRPr="007B6428">
        <w:rPr>
          <w:rFonts w:ascii="Arial Narrow" w:hAnsi="Arial Narrow" w:cs="Arial"/>
          <w:sz w:val="24"/>
          <w:szCs w:val="24"/>
        </w:rPr>
        <w:t xml:space="preserve">r. poz. </w:t>
      </w:r>
      <w:r w:rsidR="007D0C95" w:rsidRPr="007B6428">
        <w:rPr>
          <w:rFonts w:ascii="Arial Narrow" w:hAnsi="Arial Narrow" w:cs="Arial"/>
          <w:sz w:val="24"/>
          <w:szCs w:val="24"/>
        </w:rPr>
        <w:t>514</w:t>
      </w:r>
      <w:r w:rsidRPr="007B6428">
        <w:rPr>
          <w:rFonts w:ascii="Arial Narrow" w:hAnsi="Arial Narrow" w:cs="Arial"/>
          <w:sz w:val="24"/>
          <w:szCs w:val="24"/>
        </w:rPr>
        <w:t>)</w:t>
      </w:r>
      <w:r w:rsidR="00AC6A18" w:rsidRPr="007B6428">
        <w:rPr>
          <w:rFonts w:ascii="Arial Narrow" w:hAnsi="Arial Narrow" w:cs="Arial"/>
          <w:sz w:val="24"/>
          <w:szCs w:val="24"/>
        </w:rPr>
        <w:t xml:space="preserve"> </w:t>
      </w:r>
      <w:r w:rsidR="0011306C" w:rsidRPr="007B6428">
        <w:rPr>
          <w:rStyle w:val="Odwoanieprzypisudolnego"/>
          <w:rFonts w:ascii="Arial Narrow" w:hAnsi="Arial Narrow" w:cs="Arial"/>
          <w:b/>
          <w:bCs/>
          <w:color w:val="002060"/>
          <w:sz w:val="24"/>
          <w:szCs w:val="24"/>
        </w:rPr>
        <w:footnoteReference w:id="1"/>
      </w:r>
      <w:r w:rsidRPr="007B6428">
        <w:rPr>
          <w:rFonts w:ascii="Arial Narrow" w:hAnsi="Arial Narrow" w:cs="Arial"/>
          <w:sz w:val="24"/>
          <w:szCs w:val="24"/>
        </w:rPr>
        <w:t xml:space="preserve"> .</w:t>
      </w:r>
      <w:r w:rsidR="00AD6591" w:rsidRPr="007B6428">
        <w:rPr>
          <w:rFonts w:ascii="Arial Narrow" w:hAnsi="Arial Narrow" w:cs="Arial"/>
          <w:sz w:val="24"/>
          <w:szCs w:val="24"/>
        </w:rPr>
        <w:t xml:space="preserve"> </w:t>
      </w:r>
    </w:p>
    <w:p w14:paraId="6501B2C9" w14:textId="77777777" w:rsidR="00AC6A18" w:rsidRPr="007B6428" w:rsidRDefault="00AC6A18" w:rsidP="00AD6591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7B6428" w14:paraId="3921AF08" w14:textId="77777777" w:rsidTr="00CD4DD1">
        <w:tc>
          <w:tcPr>
            <w:tcW w:w="9104" w:type="dxa"/>
            <w:shd w:val="clear" w:color="auto" w:fill="D9D9D9"/>
          </w:tcPr>
          <w:p w14:paraId="0D34AEC7" w14:textId="77777777" w:rsidR="0011306C" w:rsidRPr="007B6428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B6428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7B6428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C449C39" w14:textId="77777777" w:rsidR="00D2702A" w:rsidRPr="007B6428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B6428">
        <w:rPr>
          <w:rFonts w:ascii="Arial Narrow" w:hAnsi="Arial Narrow" w:cs="Arial"/>
          <w:sz w:val="24"/>
          <w:szCs w:val="24"/>
        </w:rPr>
        <w:t>Oświadczam,</w:t>
      </w:r>
      <w:r w:rsidR="00313417" w:rsidRPr="007B6428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7B6428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7B6428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7B6428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B6428" w14:paraId="43BBD8C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A1A23" w14:textId="77777777" w:rsidR="00D2702A" w:rsidRPr="007B6428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B6428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98BFB" w14:textId="77777777" w:rsidR="00D2702A" w:rsidRPr="007B6428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7B6428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926C3" w:rsidRPr="007B6428" w14:paraId="477C79D6" w14:textId="77777777" w:rsidTr="00C05B6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9084B" w14:textId="77777777" w:rsidR="000926C3" w:rsidRPr="007B6428" w:rsidRDefault="000926C3" w:rsidP="00C05B6E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B6428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FD439" w14:textId="77777777" w:rsidR="000926C3" w:rsidRPr="007B6428" w:rsidRDefault="000926C3" w:rsidP="00C05B6E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B6428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9BD8AA4" w14:textId="77777777" w:rsidR="000926C3" w:rsidRPr="007B6428" w:rsidRDefault="000926C3" w:rsidP="00C05B6E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B6428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14:paraId="0D5AF2CB" w14:textId="77777777" w:rsidR="00E21BB4" w:rsidRPr="007B6428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7B6428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7521065F" w14:textId="77777777" w:rsidR="00E21BB4" w:rsidRPr="007B6428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7B6428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7B6428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7B6428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7B6428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7B6428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EFE664C" w14:textId="77777777" w:rsidR="00C62F57" w:rsidRPr="007B6428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B6428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14:paraId="50A727C8" w14:textId="77777777" w:rsidR="00C62F57" w:rsidRPr="007B6428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B6428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37AE0A02" w14:textId="77777777" w:rsidR="00721D87" w:rsidRPr="007B6428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B6428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7B6428">
        <w:rPr>
          <w:rFonts w:ascii="Arial Narrow" w:hAnsi="Arial Narrow" w:cs="Arial"/>
          <w:sz w:val="24"/>
          <w:szCs w:val="24"/>
        </w:rPr>
        <w:t>ego/</w:t>
      </w:r>
      <w:r w:rsidRPr="007B6428">
        <w:rPr>
          <w:rFonts w:ascii="Arial Narrow" w:hAnsi="Arial Narrow" w:cs="Arial"/>
          <w:sz w:val="24"/>
          <w:szCs w:val="24"/>
        </w:rPr>
        <w:t xml:space="preserve">ych zasoby: </w:t>
      </w:r>
    </w:p>
    <w:p w14:paraId="2AC2CD36" w14:textId="77777777" w:rsidR="00721D87" w:rsidRPr="007B6428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B6428">
        <w:rPr>
          <w:rFonts w:ascii="Arial Narrow" w:hAnsi="Arial Narrow" w:cs="Arial"/>
          <w:sz w:val="24"/>
          <w:szCs w:val="24"/>
        </w:rPr>
        <w:t>……………</w:t>
      </w:r>
      <w:r w:rsidR="00721D87" w:rsidRPr="007B6428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0E476C55" w14:textId="77777777" w:rsidR="00721D87" w:rsidRPr="007B6428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B6428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6513B8F1" w14:textId="77777777" w:rsidR="00721D87" w:rsidRPr="007B6428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7B6428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40AADB01" w14:textId="77777777" w:rsidR="00E21BB4" w:rsidRPr="007B6428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B6428">
        <w:rPr>
          <w:rFonts w:ascii="Arial Narrow" w:hAnsi="Arial Narrow" w:cs="Arial"/>
          <w:sz w:val="24"/>
          <w:szCs w:val="24"/>
        </w:rPr>
        <w:t>……………</w:t>
      </w:r>
      <w:r w:rsidR="00721D87" w:rsidRPr="007B6428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7B6428">
        <w:rPr>
          <w:rFonts w:ascii="Arial Narrow" w:hAnsi="Arial Narrow" w:cs="Arial"/>
          <w:sz w:val="24"/>
          <w:szCs w:val="24"/>
        </w:rPr>
        <w:t>………………………….</w:t>
      </w:r>
    </w:p>
    <w:p w14:paraId="75A08CF4" w14:textId="77777777" w:rsidR="00E21BB4" w:rsidRPr="007B6428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B6428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2B4C5372" w14:textId="77777777" w:rsidR="00C62F57" w:rsidRPr="007B6428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B6428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B6428" w14:paraId="271B4189" w14:textId="77777777" w:rsidTr="00CD4DD1">
        <w:tc>
          <w:tcPr>
            <w:tcW w:w="9104" w:type="dxa"/>
            <w:shd w:val="clear" w:color="auto" w:fill="D9D9D9"/>
          </w:tcPr>
          <w:p w14:paraId="2A29F7FC" w14:textId="77777777" w:rsidR="00BE6F04" w:rsidRPr="007B6428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B6428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BADE714" w14:textId="77777777" w:rsidR="00FE4E2B" w:rsidRPr="007B6428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7B6428">
        <w:rPr>
          <w:rFonts w:ascii="Arial Narrow" w:hAnsi="Arial Narrow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B6428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B6428" w14:paraId="0670BFB2" w14:textId="77777777" w:rsidTr="00847232">
        <w:tc>
          <w:tcPr>
            <w:tcW w:w="9104" w:type="dxa"/>
            <w:shd w:val="clear" w:color="auto" w:fill="D9D9D9"/>
          </w:tcPr>
          <w:p w14:paraId="3986E0F4" w14:textId="77777777" w:rsidR="00E426EB" w:rsidRPr="007B6428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B6428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E76B4FB" w14:textId="77777777" w:rsidR="00E426EB" w:rsidRPr="007B6428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1B09C632" w14:textId="77777777" w:rsidR="00E426EB" w:rsidRPr="007B6428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B6428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1052ACD" w14:textId="77777777" w:rsidR="00E426EB" w:rsidRPr="007B642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7B6428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E47F4FC" w14:textId="77777777" w:rsidR="00E426EB" w:rsidRPr="007B642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7B6428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98E1A59" w14:textId="77777777" w:rsidR="00E426EB" w:rsidRPr="007B642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7B6428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B95A803" w14:textId="77777777" w:rsidR="00E426EB" w:rsidRPr="007B642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7B6428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75B7991" w14:textId="77777777" w:rsidR="00E426EB" w:rsidRPr="007B6428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3B53A0E5" w14:textId="77777777" w:rsidR="0012157F" w:rsidRPr="007B6428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12503647" w14:textId="77777777" w:rsidR="00524951" w:rsidRPr="007B6428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7B6428">
        <w:rPr>
          <w:rFonts w:ascii="Arial Narrow" w:hAnsi="Arial Narrow" w:cs="Arial"/>
          <w:sz w:val="20"/>
          <w:szCs w:val="20"/>
        </w:rPr>
        <w:tab/>
      </w:r>
      <w:r w:rsidRPr="007B6428">
        <w:rPr>
          <w:rFonts w:ascii="Arial Narrow" w:hAnsi="Arial Narrow" w:cs="Arial"/>
          <w:sz w:val="20"/>
          <w:szCs w:val="20"/>
        </w:rPr>
        <w:tab/>
      </w:r>
      <w:r w:rsidRPr="007B6428">
        <w:rPr>
          <w:rFonts w:ascii="Arial Narrow" w:hAnsi="Arial Narrow" w:cs="Arial"/>
          <w:sz w:val="20"/>
          <w:szCs w:val="20"/>
        </w:rPr>
        <w:tab/>
      </w:r>
      <w:r w:rsidRPr="007B6428">
        <w:rPr>
          <w:rFonts w:ascii="Arial Narrow" w:hAnsi="Arial Narrow" w:cs="Arial"/>
          <w:sz w:val="20"/>
          <w:szCs w:val="20"/>
        </w:rPr>
        <w:tab/>
      </w:r>
      <w:r w:rsidRPr="007B6428">
        <w:rPr>
          <w:rFonts w:ascii="Arial Narrow" w:hAnsi="Arial Narrow" w:cs="Arial"/>
          <w:sz w:val="20"/>
          <w:szCs w:val="20"/>
        </w:rPr>
        <w:tab/>
      </w:r>
      <w:r w:rsidRPr="007B6428">
        <w:rPr>
          <w:rFonts w:ascii="Arial Narrow" w:hAnsi="Arial Narrow" w:cs="Arial"/>
          <w:sz w:val="20"/>
          <w:szCs w:val="20"/>
        </w:rPr>
        <w:tab/>
      </w:r>
      <w:r w:rsidRPr="007B6428">
        <w:rPr>
          <w:rFonts w:ascii="Arial Narrow" w:hAnsi="Arial Narrow" w:cs="Arial"/>
          <w:sz w:val="20"/>
          <w:szCs w:val="20"/>
        </w:rPr>
        <w:tab/>
      </w:r>
    </w:p>
    <w:p w14:paraId="2A3F0767" w14:textId="77777777" w:rsidR="00524951" w:rsidRPr="007B642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4F0BCA71" w14:textId="77777777" w:rsidR="00FE4E2B" w:rsidRPr="007B6428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7B6428">
        <w:rPr>
          <w:rFonts w:ascii="Arial Narrow" w:hAnsi="Arial Narrow" w:cs="Arial"/>
          <w:sz w:val="20"/>
          <w:szCs w:val="20"/>
        </w:rPr>
        <w:t xml:space="preserve">  </w:t>
      </w:r>
      <w:r w:rsidR="006D536F" w:rsidRPr="007B6428">
        <w:rPr>
          <w:rFonts w:ascii="Arial Narrow" w:hAnsi="Arial Narrow" w:cs="Arial"/>
          <w:sz w:val="20"/>
          <w:szCs w:val="20"/>
        </w:rPr>
        <w:t>………..</w:t>
      </w:r>
      <w:r w:rsidR="00FE4E2B" w:rsidRPr="007B6428">
        <w:rPr>
          <w:rFonts w:ascii="Arial Narrow" w:hAnsi="Arial Narrow" w:cs="Arial"/>
          <w:sz w:val="20"/>
          <w:szCs w:val="20"/>
        </w:rPr>
        <w:t>…</w:t>
      </w:r>
      <w:r w:rsidR="006D536F" w:rsidRPr="007B6428">
        <w:rPr>
          <w:rFonts w:ascii="Arial Narrow" w:hAnsi="Arial Narrow" w:cs="Arial"/>
          <w:sz w:val="20"/>
          <w:szCs w:val="20"/>
        </w:rPr>
        <w:t>………..</w:t>
      </w:r>
      <w:r w:rsidR="00FE4E2B" w:rsidRPr="007B6428">
        <w:rPr>
          <w:rFonts w:ascii="Arial Narrow" w:hAnsi="Arial Narrow" w:cs="Arial"/>
          <w:sz w:val="20"/>
          <w:szCs w:val="20"/>
        </w:rPr>
        <w:t>……</w:t>
      </w:r>
      <w:r w:rsidR="006D536F" w:rsidRPr="007B6428">
        <w:rPr>
          <w:rFonts w:ascii="Arial Narrow" w:hAnsi="Arial Narrow" w:cs="Arial"/>
          <w:sz w:val="20"/>
          <w:szCs w:val="20"/>
        </w:rPr>
        <w:t>………….</w:t>
      </w:r>
      <w:r w:rsidR="00FE4E2B" w:rsidRPr="007B6428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12622A98" w14:textId="77777777" w:rsidR="00484F88" w:rsidRPr="007B6428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7B6428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7B6428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7B642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76229A" w14:textId="77777777" w:rsidR="000C2F11" w:rsidRDefault="000C2F11" w:rsidP="0038231F">
      <w:pPr>
        <w:spacing w:after="0" w:line="240" w:lineRule="auto"/>
      </w:pPr>
      <w:r>
        <w:separator/>
      </w:r>
    </w:p>
  </w:endnote>
  <w:endnote w:type="continuationSeparator" w:id="0">
    <w:p w14:paraId="68946EF5" w14:textId="77777777" w:rsidR="000C2F11" w:rsidRDefault="000C2F1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92665" w14:textId="77777777" w:rsidR="000926C3" w:rsidRDefault="000926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6CCF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31148E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9D54E" w14:textId="77777777" w:rsidR="000926C3" w:rsidRDefault="000926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4CE1EC" w14:textId="77777777" w:rsidR="000C2F11" w:rsidRDefault="000C2F11" w:rsidP="0038231F">
      <w:pPr>
        <w:spacing w:after="0" w:line="240" w:lineRule="auto"/>
      </w:pPr>
      <w:r>
        <w:separator/>
      </w:r>
    </w:p>
  </w:footnote>
  <w:footnote w:type="continuationSeparator" w:id="0">
    <w:p w14:paraId="65A08DAF" w14:textId="77777777" w:rsidR="000C2F11" w:rsidRDefault="000C2F11" w:rsidP="0038231F">
      <w:pPr>
        <w:spacing w:after="0" w:line="240" w:lineRule="auto"/>
      </w:pPr>
      <w:r>
        <w:continuationSeparator/>
      </w:r>
    </w:p>
  </w:footnote>
  <w:footnote w:id="1">
    <w:p w14:paraId="5D020923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225757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217D90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7ECCA7D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20F00E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6DEDB" w14:textId="77777777" w:rsidR="000926C3" w:rsidRDefault="000926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F9C87" w14:textId="77777777" w:rsidR="000926C3" w:rsidRDefault="000926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FD032" w14:textId="77777777" w:rsidR="000926C3" w:rsidRDefault="000926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9871549">
    <w:abstractNumId w:val="11"/>
  </w:num>
  <w:num w:numId="2" w16cid:durableId="1031800316">
    <w:abstractNumId w:val="0"/>
  </w:num>
  <w:num w:numId="3" w16cid:durableId="1172063964">
    <w:abstractNumId w:val="10"/>
  </w:num>
  <w:num w:numId="4" w16cid:durableId="560680336">
    <w:abstractNumId w:val="13"/>
  </w:num>
  <w:num w:numId="5" w16cid:durableId="1634286189">
    <w:abstractNumId w:val="12"/>
  </w:num>
  <w:num w:numId="6" w16cid:durableId="821310018">
    <w:abstractNumId w:val="9"/>
  </w:num>
  <w:num w:numId="7" w16cid:durableId="1427798931">
    <w:abstractNumId w:val="1"/>
  </w:num>
  <w:num w:numId="8" w16cid:durableId="45644823">
    <w:abstractNumId w:val="6"/>
  </w:num>
  <w:num w:numId="9" w16cid:durableId="1360354348">
    <w:abstractNumId w:val="4"/>
  </w:num>
  <w:num w:numId="10" w16cid:durableId="1244677751">
    <w:abstractNumId w:val="7"/>
  </w:num>
  <w:num w:numId="11" w16cid:durableId="2121563381">
    <w:abstractNumId w:val="5"/>
  </w:num>
  <w:num w:numId="12" w16cid:durableId="615524494">
    <w:abstractNumId w:val="8"/>
  </w:num>
  <w:num w:numId="13" w16cid:durableId="134227370">
    <w:abstractNumId w:val="3"/>
  </w:num>
  <w:num w:numId="14" w16cid:durableId="4988854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36CB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926C3"/>
    <w:rsid w:val="000B1025"/>
    <w:rsid w:val="000B430B"/>
    <w:rsid w:val="000B54D1"/>
    <w:rsid w:val="000C021E"/>
    <w:rsid w:val="000C18AF"/>
    <w:rsid w:val="000C2F11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B642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36CB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ADAC06"/>
  <w15:docId w15:val="{EC5595EF-1B8F-4D75-8A5E-9046CB373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867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2026-01-28T08:44:00Z</dcterms:created>
  <dcterms:modified xsi:type="dcterms:W3CDTF">2026-01-28T08:44:00Z</dcterms:modified>
</cp:coreProperties>
</file>