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21B17" w14:textId="2F7A2464" w:rsidR="00025386" w:rsidRPr="00F0373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0373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0373F">
        <w:rPr>
          <w:rFonts w:ascii="Arial Narrow" w:hAnsi="Arial Narrow" w:cs="Arial"/>
          <w:bCs/>
          <w:i w:val="0"/>
          <w:szCs w:val="24"/>
        </w:rPr>
        <w:t>2</w:t>
      </w:r>
      <w:r w:rsidR="007666D6" w:rsidRPr="00F0373F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0373F" w14:paraId="03D39313" w14:textId="77777777" w:rsidTr="00467CA2">
        <w:tc>
          <w:tcPr>
            <w:tcW w:w="2800" w:type="dxa"/>
          </w:tcPr>
          <w:p w14:paraId="6A060324" w14:textId="77777777" w:rsidR="00D520D3" w:rsidRPr="00F0373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0373F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F0373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3B3685A" w14:textId="77777777" w:rsidR="00D520D3" w:rsidRPr="00F0373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4B70A3B" w14:textId="77777777" w:rsidR="00D520D3" w:rsidRPr="00F0373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0373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10427D" w14:textId="77777777" w:rsidR="00D520D3" w:rsidRPr="00F0373F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037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0373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037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F0373F" w14:paraId="4F49E7A2" w14:textId="77777777" w:rsidTr="00467CA2">
        <w:tc>
          <w:tcPr>
            <w:tcW w:w="2800" w:type="dxa"/>
          </w:tcPr>
          <w:p w14:paraId="66BDF553" w14:textId="77777777" w:rsidR="00D520D3" w:rsidRPr="00F0373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0373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0795E8D" w14:textId="77777777" w:rsidR="00D520D3" w:rsidRPr="00F0373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B2D0230" w14:textId="77777777" w:rsidR="00D520D3" w:rsidRPr="00F0373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0373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B9E9C4" w14:textId="77777777" w:rsidR="00D520D3" w:rsidRPr="00F0373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037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0373F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F037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1480D1D" w14:textId="77777777" w:rsidR="00B62AD0" w:rsidRPr="00F0373F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0373F" w14:paraId="3344B1E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42BF484" w14:textId="77777777" w:rsidR="00053927" w:rsidRPr="00F0373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0373F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55043C5" w14:textId="77777777" w:rsidR="00053927" w:rsidRPr="00F0373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F0373F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F0373F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F0373F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6A0D36" w14:textId="77777777" w:rsidR="0071340C" w:rsidRPr="00F0373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0373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037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0373F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037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0373F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0373F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918E7" w:rsidRPr="00F0373F">
        <w:rPr>
          <w:rFonts w:ascii="Arial Narrow" w:hAnsi="Arial Narrow" w:cs="Arial"/>
          <w:sz w:val="24"/>
          <w:szCs w:val="24"/>
        </w:rPr>
        <w:t>(t.j. Dz. U. z 2024 r. poz. 1320 z późn. zm.)</w:t>
      </w:r>
      <w:r w:rsidR="00E27ABB" w:rsidRPr="00F037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037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0373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037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037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0373F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0373F" w14:paraId="54217756" w14:textId="77777777" w:rsidTr="00467CA2">
        <w:tc>
          <w:tcPr>
            <w:tcW w:w="2269" w:type="dxa"/>
          </w:tcPr>
          <w:p w14:paraId="1889BB18" w14:textId="77777777" w:rsidR="00D520D3" w:rsidRPr="00F0373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0373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6DB3F8A" w14:textId="77777777" w:rsidR="00D520D3" w:rsidRPr="00F0373F" w:rsidRDefault="003918E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037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Wykonywanie usługi w zakresie usuwania awarii i napraw dźwigowych w obiektach 10. </w:t>
            </w:r>
            <w:proofErr w:type="spellStart"/>
            <w:r w:rsidRPr="00F037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WSzKzP</w:t>
            </w:r>
            <w:proofErr w:type="spellEnd"/>
            <w:r w:rsidRPr="00F037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- SPZOZ</w:t>
            </w:r>
            <w:r w:rsidR="00D520D3" w:rsidRPr="00F037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918E7" w:rsidRPr="00F0373F" w14:paraId="0DD18BEC" w14:textId="77777777" w:rsidTr="00C05B6E">
        <w:tc>
          <w:tcPr>
            <w:tcW w:w="2269" w:type="dxa"/>
          </w:tcPr>
          <w:p w14:paraId="22EBEECB" w14:textId="77777777" w:rsidR="003918E7" w:rsidRPr="00F0373F" w:rsidRDefault="003918E7" w:rsidP="00C05B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0373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0349F56" w14:textId="77777777" w:rsidR="003918E7" w:rsidRPr="00F0373F" w:rsidRDefault="003918E7" w:rsidP="00C05B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037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15/2026</w:t>
            </w:r>
          </w:p>
        </w:tc>
      </w:tr>
    </w:tbl>
    <w:p w14:paraId="3AF1A2DE" w14:textId="77777777" w:rsidR="00DC652A" w:rsidRPr="00F0373F" w:rsidRDefault="003918E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037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F0373F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301F916" w14:textId="77777777" w:rsidR="00DC652A" w:rsidRPr="00F0373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0373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DBDA40C" w14:textId="77777777" w:rsidR="0071340C" w:rsidRPr="00F0373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0373F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F0373F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F0373F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F4B3F25" w14:textId="77777777" w:rsidR="0071340C" w:rsidRPr="00F0373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14C23FAB" w14:textId="77777777" w:rsidR="0071340C" w:rsidRPr="00F0373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0373F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7B1132B3" w14:textId="77777777" w:rsidR="0071340C" w:rsidRPr="00F0373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0373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DD2E3FA" w14:textId="77777777" w:rsidR="0071340C" w:rsidRPr="00F0373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0373F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F0373F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F0373F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7E80DDD6" w14:textId="77777777" w:rsidR="0071340C" w:rsidRPr="00F0373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30CB49CA" w14:textId="77777777" w:rsidR="0071340C" w:rsidRPr="00F0373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1DA855B" w14:textId="77777777" w:rsidR="00DC652A" w:rsidRPr="00F0373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0373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0373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0373F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73AA5A9" w14:textId="77777777" w:rsidR="00DC652A" w:rsidRPr="00F0373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0373F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0373F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0373F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0373F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0373F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F037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0373F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5FF227AD" w14:textId="77777777" w:rsidR="0093388F" w:rsidRPr="00F0373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F0373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7E8FC2D" w14:textId="77777777" w:rsidR="0093388F" w:rsidRPr="00F0373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0373F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01F2C80" w14:textId="77777777" w:rsidR="0093388F" w:rsidRPr="00F0373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F0373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6FB28C0" w14:textId="77777777" w:rsidR="00CB29AC" w:rsidRPr="00F0373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0373F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C575081" w14:textId="77777777" w:rsidR="00CB29AC" w:rsidRPr="00F0373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0373F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5CB816FD" w14:textId="77777777" w:rsidR="00830970" w:rsidRPr="00F0373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037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F037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0373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0373F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D56D59C" w14:textId="77777777" w:rsidR="00E27ABB" w:rsidRPr="00F0373F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0373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0373F" w14:paraId="5B1532A6" w14:textId="77777777" w:rsidTr="00467CA2">
        <w:tc>
          <w:tcPr>
            <w:tcW w:w="2660" w:type="dxa"/>
          </w:tcPr>
          <w:p w14:paraId="274D7227" w14:textId="77777777" w:rsidR="00D520D3" w:rsidRPr="00F0373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12109A6" w14:textId="77777777" w:rsidR="00D520D3" w:rsidRPr="00F0373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0373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B7C0A15" w14:textId="77777777" w:rsidR="00D520D3" w:rsidRPr="00F0373F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037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09BAD3B" w14:textId="77777777" w:rsidR="00D520D3" w:rsidRPr="00F0373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F5195F7" w14:textId="77777777" w:rsidR="00D520D3" w:rsidRPr="00F0373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0373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7F2DD01" w14:textId="77777777" w:rsidR="00D520D3" w:rsidRPr="00F0373F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037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918E7" w:rsidRPr="00F037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037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F037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F037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744E87D" w14:textId="77777777" w:rsidR="00E27ABB" w:rsidRPr="00F0373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0373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8B186" w14:textId="77777777" w:rsidR="0023065C" w:rsidRDefault="0023065C" w:rsidP="00025386">
      <w:pPr>
        <w:spacing w:after="0" w:line="240" w:lineRule="auto"/>
      </w:pPr>
      <w:r>
        <w:separator/>
      </w:r>
    </w:p>
  </w:endnote>
  <w:endnote w:type="continuationSeparator" w:id="0">
    <w:p w14:paraId="75C6BAC5" w14:textId="77777777" w:rsidR="0023065C" w:rsidRDefault="002306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0C385" w14:textId="77777777" w:rsidR="003918E7" w:rsidRDefault="003918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3254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B7DBD0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EE8F79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A6F58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17AA7" w14:textId="77777777" w:rsidR="003918E7" w:rsidRDefault="003918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9944C" w14:textId="77777777" w:rsidR="0023065C" w:rsidRDefault="0023065C" w:rsidP="00025386">
      <w:pPr>
        <w:spacing w:after="0" w:line="240" w:lineRule="auto"/>
      </w:pPr>
      <w:r>
        <w:separator/>
      </w:r>
    </w:p>
  </w:footnote>
  <w:footnote w:type="continuationSeparator" w:id="0">
    <w:p w14:paraId="3F1F3066" w14:textId="77777777" w:rsidR="0023065C" w:rsidRDefault="002306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E8E3A" w14:textId="77777777" w:rsidR="003918E7" w:rsidRDefault="003918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FBCD7" w14:textId="77777777" w:rsidR="003918E7" w:rsidRDefault="003918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1681D" w14:textId="77777777" w:rsidR="003918E7" w:rsidRDefault="003918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547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2D2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3065C"/>
    <w:rsid w:val="003918E7"/>
    <w:rsid w:val="00412D25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0373F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7BA3FB"/>
  <w15:chartTrackingRefBased/>
  <w15:docId w15:val="{A2EAA9EC-A23B-4D84-B48C-DAA7A674A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2026-01-28T08:44:00Z</dcterms:created>
  <dcterms:modified xsi:type="dcterms:W3CDTF">2026-01-28T08:44:00Z</dcterms:modified>
</cp:coreProperties>
</file>