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B7101" w14:textId="187681BA" w:rsidR="00D62E6E" w:rsidRPr="00682B2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82B24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82B24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682B2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82B24" w14:paraId="11A24BEE" w14:textId="77777777" w:rsidTr="00D62E6E">
        <w:tc>
          <w:tcPr>
            <w:tcW w:w="2800" w:type="dxa"/>
          </w:tcPr>
          <w:p w14:paraId="04BB1958" w14:textId="77777777" w:rsidR="00D62E6E" w:rsidRPr="00682B2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82B2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82B2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8C8009D" w14:textId="77777777" w:rsidR="00D62E6E" w:rsidRPr="00682B2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BCC50FD" w14:textId="77777777" w:rsidR="00D62E6E" w:rsidRPr="00682B2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4BDE76" w14:textId="77777777" w:rsidR="00D62E6E" w:rsidRPr="00682B2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82B2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82B2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82B2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82B24" w14:paraId="513EE374" w14:textId="77777777" w:rsidTr="00D62E6E">
        <w:tc>
          <w:tcPr>
            <w:tcW w:w="2800" w:type="dxa"/>
          </w:tcPr>
          <w:p w14:paraId="1A47B511" w14:textId="77777777" w:rsidR="00D62E6E" w:rsidRPr="00682B2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82B2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BFA0B37" w14:textId="77777777" w:rsidR="00D62E6E" w:rsidRPr="00682B2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28D261B" w14:textId="77777777" w:rsidR="00D62E6E" w:rsidRPr="00682B2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FBAD95" w14:textId="77777777" w:rsidR="00D62E6E" w:rsidRPr="00682B2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82B2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82B2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82B2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4A8A710" w14:textId="77777777" w:rsidR="00BC121E" w:rsidRPr="00682B2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865C2" w:rsidRPr="00682B24" w14:paraId="2E627D32" w14:textId="77777777" w:rsidTr="00316B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1E0D6C" w14:textId="77777777" w:rsidR="00D865C2" w:rsidRPr="00682B24" w:rsidRDefault="00D865C2" w:rsidP="00316B4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CF59E68" w14:textId="77777777" w:rsidR="00D865C2" w:rsidRPr="00682B24" w:rsidRDefault="00D865C2" w:rsidP="00316B4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82B24">
              <w:rPr>
                <w:rFonts w:ascii="Arial Narrow" w:eastAsia="Times New Roman" w:hAnsi="Arial Narrow" w:cs="Arial"/>
                <w:lang w:eastAsia="pl-PL"/>
              </w:rPr>
              <w:t>(t.j. Dz. U. z 2024 r. poz. 1320 z późn. zm.)</w:t>
            </w:r>
            <w:r w:rsidRPr="00682B24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25CAE223" w14:textId="77777777" w:rsidR="00D865C2" w:rsidRPr="00682B24" w:rsidRDefault="00D865C2" w:rsidP="00316B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5210FC" w14:textId="77777777" w:rsidR="00D865C2" w:rsidRPr="00682B24" w:rsidRDefault="00D865C2" w:rsidP="00316B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369C580" w14:textId="77777777" w:rsidR="00BC121E" w:rsidRPr="00682B24" w:rsidRDefault="00D865C2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82B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82B24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82B24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82B24" w14:paraId="3BBC94C9" w14:textId="77777777" w:rsidTr="00D62E6E">
        <w:tc>
          <w:tcPr>
            <w:tcW w:w="2269" w:type="dxa"/>
          </w:tcPr>
          <w:p w14:paraId="5BCA8D46" w14:textId="77777777" w:rsidR="00D62E6E" w:rsidRPr="00682B2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49AA51A" w14:textId="77777777" w:rsidR="00D62E6E" w:rsidRPr="00682B24" w:rsidRDefault="00D865C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Wykonywanie usługi w zakresie usuwania awarii i napraw dźwigowych w obiektach 10. WSzKzP - SPZOZ</w:t>
            </w:r>
            <w:r w:rsidR="00D62E6E" w:rsidRPr="00682B2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865C2" w:rsidRPr="00682B24" w14:paraId="6859BA9C" w14:textId="77777777" w:rsidTr="00316B49">
        <w:tc>
          <w:tcPr>
            <w:tcW w:w="2269" w:type="dxa"/>
          </w:tcPr>
          <w:p w14:paraId="4CA4C1A7" w14:textId="77777777" w:rsidR="00D865C2" w:rsidRPr="00682B24" w:rsidRDefault="00D865C2" w:rsidP="00316B4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7A60D51" w14:textId="77777777" w:rsidR="00D865C2" w:rsidRPr="00682B24" w:rsidRDefault="00D865C2" w:rsidP="00316B4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15/2026</w:t>
            </w:r>
          </w:p>
        </w:tc>
      </w:tr>
    </w:tbl>
    <w:p w14:paraId="5558D8E0" w14:textId="77777777" w:rsidR="00BC121E" w:rsidRPr="00682B24" w:rsidRDefault="00D865C2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82B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82B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82B2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682B2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82B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82B2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C84D9EC" w14:textId="77777777" w:rsidR="00BC121E" w:rsidRPr="00682B24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82B24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682B24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682B2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682B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82B2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682B2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682B2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82B2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1FA916B1" w14:textId="77777777" w:rsidR="00BF69A4" w:rsidRPr="00682B2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82B2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682B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682B24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682B24" w14:paraId="20184A87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8439E" w14:textId="77777777" w:rsidR="00BC121E" w:rsidRPr="00682B2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6CA87" w14:textId="77777777" w:rsidR="00BC121E" w:rsidRPr="00682B2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49DD9" w14:textId="77777777" w:rsidR="00BC121E" w:rsidRPr="00682B2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82B24" w14:paraId="7F0FE39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FD576" w14:textId="77777777" w:rsidR="00BC121E" w:rsidRPr="00682B2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0774" w14:textId="77777777" w:rsidR="00BC121E" w:rsidRPr="00682B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C316" w14:textId="77777777" w:rsidR="00BC121E" w:rsidRPr="00682B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82B24" w14:paraId="7CC65221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A94A3" w14:textId="77777777" w:rsidR="00BC121E" w:rsidRPr="00682B2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EC0A" w14:textId="77777777" w:rsidR="00BC121E" w:rsidRPr="00682B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DF4C" w14:textId="77777777" w:rsidR="00BC121E" w:rsidRPr="00682B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F49AEED" w14:textId="77777777" w:rsidR="00BC121E" w:rsidRPr="00682B2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82B2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8C8AC84" w14:textId="77777777" w:rsidR="00BC121E" w:rsidRPr="00682B2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82B24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58F0571" w14:textId="77777777" w:rsidR="00067B62" w:rsidRPr="00682B2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682B2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682B2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682B2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682B2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4AD09073" w14:textId="77777777" w:rsidR="00CF03EF" w:rsidRPr="00682B24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82B2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682B2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E4261CC" w14:textId="77777777" w:rsidR="00067B62" w:rsidRPr="00682B2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82B24" w14:paraId="1B9ED24B" w14:textId="77777777" w:rsidTr="00620E37">
        <w:tc>
          <w:tcPr>
            <w:tcW w:w="2660" w:type="dxa"/>
          </w:tcPr>
          <w:p w14:paraId="13AE96AB" w14:textId="77777777" w:rsidR="00BC121E" w:rsidRPr="00682B2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BD6E382" w14:textId="77777777" w:rsidR="00BC121E" w:rsidRPr="00682B2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DE2AD58" w14:textId="77777777" w:rsidR="00BC121E" w:rsidRPr="00682B2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82B2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82B2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2C20EEDF" w14:textId="77777777" w:rsidR="00BC121E" w:rsidRPr="00682B2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678BC0E" w14:textId="77777777" w:rsidR="00BC121E" w:rsidRPr="00682B2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0D30CCC" w14:textId="77777777" w:rsidR="00BC121E" w:rsidRPr="00682B2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82B2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865C2" w:rsidRPr="00682B2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682B2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82B2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6F6351A" w14:textId="77777777" w:rsidR="00106AC7" w:rsidRPr="00682B24" w:rsidRDefault="00106AC7" w:rsidP="001E4022">
      <w:pPr>
        <w:rPr>
          <w:rFonts w:ascii="Arial Narrow" w:hAnsi="Arial Narrow"/>
        </w:rPr>
      </w:pPr>
    </w:p>
    <w:sectPr w:rsidR="00106AC7" w:rsidRPr="00682B24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39F3E" w14:textId="77777777" w:rsidR="00E64FA0" w:rsidRDefault="00E64FA0">
      <w:r>
        <w:separator/>
      </w:r>
    </w:p>
  </w:endnote>
  <w:endnote w:type="continuationSeparator" w:id="0">
    <w:p w14:paraId="37397FDB" w14:textId="77777777" w:rsidR="00E64FA0" w:rsidRDefault="00E64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2DF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D0F4D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77BC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D14E85F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596D5CA">
        <v:line id="_x0000_s1025" style="position:absolute;left:0;text-align:left;z-index:251657728" from="-3.85pt,8.7pt" to="455.15pt,8.7pt"/>
      </w:pict>
    </w:r>
  </w:p>
  <w:p w14:paraId="3623653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7F21F" w14:textId="77777777" w:rsidR="00D865C2" w:rsidRDefault="00D865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BC006" w14:textId="77777777" w:rsidR="00E64FA0" w:rsidRDefault="00E64FA0">
      <w:r>
        <w:separator/>
      </w:r>
    </w:p>
  </w:footnote>
  <w:footnote w:type="continuationSeparator" w:id="0">
    <w:p w14:paraId="015C8E14" w14:textId="77777777" w:rsidR="00E64FA0" w:rsidRDefault="00E64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D49BB" w14:textId="77777777" w:rsidR="00D865C2" w:rsidRDefault="00D865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43E68" w14:textId="77777777" w:rsidR="00D865C2" w:rsidRDefault="00D865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6217B" w14:textId="77777777" w:rsidR="00D865C2" w:rsidRDefault="00D865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7999220">
    <w:abstractNumId w:val="13"/>
  </w:num>
  <w:num w:numId="2" w16cid:durableId="582227907">
    <w:abstractNumId w:val="0"/>
  </w:num>
  <w:num w:numId="3" w16cid:durableId="1269696925">
    <w:abstractNumId w:val="11"/>
  </w:num>
  <w:num w:numId="4" w16cid:durableId="1971936001">
    <w:abstractNumId w:val="8"/>
  </w:num>
  <w:num w:numId="5" w16cid:durableId="2023774715">
    <w:abstractNumId w:val="7"/>
  </w:num>
  <w:num w:numId="6" w16cid:durableId="995034900">
    <w:abstractNumId w:val="1"/>
  </w:num>
  <w:num w:numId="7" w16cid:durableId="802191431">
    <w:abstractNumId w:val="6"/>
  </w:num>
  <w:num w:numId="8" w16cid:durableId="425268985">
    <w:abstractNumId w:val="3"/>
  </w:num>
  <w:num w:numId="9" w16cid:durableId="135222075">
    <w:abstractNumId w:val="2"/>
  </w:num>
  <w:num w:numId="10" w16cid:durableId="1055467551">
    <w:abstractNumId w:val="5"/>
  </w:num>
  <w:num w:numId="11" w16cid:durableId="1501382932">
    <w:abstractNumId w:val="10"/>
  </w:num>
  <w:num w:numId="12" w16cid:durableId="978413943">
    <w:abstractNumId w:val="4"/>
  </w:num>
  <w:num w:numId="13" w16cid:durableId="1505046556">
    <w:abstractNumId w:val="9"/>
  </w:num>
  <w:num w:numId="14" w16cid:durableId="16863973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AE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2B24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1AE4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865C2"/>
    <w:rsid w:val="00DD482A"/>
    <w:rsid w:val="00DE0396"/>
    <w:rsid w:val="00DE0405"/>
    <w:rsid w:val="00DE252B"/>
    <w:rsid w:val="00E0229C"/>
    <w:rsid w:val="00E37A20"/>
    <w:rsid w:val="00E64FA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8794EB"/>
  <w15:chartTrackingRefBased/>
  <w15:docId w15:val="{57253115-B79A-4BFB-B8A4-599F3880C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2026-01-28T08:46:00Z</dcterms:created>
  <dcterms:modified xsi:type="dcterms:W3CDTF">2026-01-28T08:46:00Z</dcterms:modified>
</cp:coreProperties>
</file>