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FDD35" w14:textId="3EF29858" w:rsidR="005D05C3" w:rsidRPr="00AA11E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A11E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A11E5">
        <w:rPr>
          <w:rFonts w:ascii="Arial Narrow" w:hAnsi="Arial Narrow" w:cs="Arial"/>
          <w:bCs/>
          <w:i w:val="0"/>
          <w:szCs w:val="24"/>
        </w:rPr>
        <w:t>5</w:t>
      </w:r>
      <w:r w:rsidRPr="00AA11E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361597" w14:textId="77777777" w:rsidR="005D05C3" w:rsidRPr="00AA11E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A11E5">
        <w:rPr>
          <w:rFonts w:ascii="Arial Narrow" w:hAnsi="Arial Narrow" w:cs="Arial"/>
          <w:b/>
          <w:sz w:val="24"/>
          <w:szCs w:val="24"/>
        </w:rPr>
        <w:t>Zamawiający:</w:t>
      </w:r>
    </w:p>
    <w:p w14:paraId="7CE72BCD" w14:textId="77777777" w:rsidR="005D05C3" w:rsidRPr="00AA11E5" w:rsidRDefault="006D091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A11E5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4B8851AE" w14:textId="77777777" w:rsidR="005D05C3" w:rsidRPr="00AA11E5" w:rsidRDefault="006D091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A11E5">
        <w:rPr>
          <w:rFonts w:ascii="Arial Narrow" w:hAnsi="Arial Narrow" w:cs="Arial"/>
        </w:rPr>
        <w:t>ul. Powstańców Warszawy</w:t>
      </w:r>
      <w:r w:rsidR="005D05C3" w:rsidRPr="00AA11E5">
        <w:rPr>
          <w:rFonts w:ascii="Arial Narrow" w:hAnsi="Arial Narrow" w:cs="Arial"/>
        </w:rPr>
        <w:t xml:space="preserve"> </w:t>
      </w:r>
      <w:r w:rsidRPr="00AA11E5">
        <w:rPr>
          <w:rFonts w:ascii="Arial Narrow" w:hAnsi="Arial Narrow" w:cs="Arial"/>
        </w:rPr>
        <w:t>5</w:t>
      </w:r>
      <w:r w:rsidR="005D05C3" w:rsidRPr="00AA11E5">
        <w:rPr>
          <w:rFonts w:ascii="Arial Narrow" w:hAnsi="Arial Narrow" w:cs="Arial"/>
        </w:rPr>
        <w:t xml:space="preserve"> </w:t>
      </w:r>
    </w:p>
    <w:p w14:paraId="47B263F1" w14:textId="77777777" w:rsidR="005D05C3" w:rsidRPr="00AA11E5" w:rsidRDefault="006D091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A11E5">
        <w:rPr>
          <w:rFonts w:ascii="Arial Narrow" w:hAnsi="Arial Narrow" w:cs="Arial"/>
        </w:rPr>
        <w:t>85-681</w:t>
      </w:r>
      <w:r w:rsidR="005D05C3" w:rsidRPr="00AA11E5">
        <w:rPr>
          <w:rFonts w:ascii="Arial Narrow" w:hAnsi="Arial Narrow" w:cs="Arial"/>
        </w:rPr>
        <w:t xml:space="preserve"> </w:t>
      </w:r>
      <w:r w:rsidRPr="00AA11E5">
        <w:rPr>
          <w:rFonts w:ascii="Arial Narrow" w:hAnsi="Arial Narrow" w:cs="Arial"/>
        </w:rPr>
        <w:t>Bydgoszcz</w:t>
      </w:r>
    </w:p>
    <w:p w14:paraId="21B0E553" w14:textId="77777777" w:rsidR="005D05C3" w:rsidRPr="00AA11E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A11E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A5A73A7" w14:textId="77777777" w:rsidR="005D05C3" w:rsidRPr="00AA11E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A11E5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B13809F" w14:textId="77777777" w:rsidR="005D05C3" w:rsidRPr="00AA11E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A11E5" w14:paraId="729BDBE9" w14:textId="77777777" w:rsidTr="001B7D97">
        <w:tc>
          <w:tcPr>
            <w:tcW w:w="2800" w:type="dxa"/>
          </w:tcPr>
          <w:p w14:paraId="563A1B04" w14:textId="77777777" w:rsidR="005D05C3" w:rsidRPr="00AA11E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A11E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A11E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E2B5EB1" w14:textId="77777777" w:rsidR="005D05C3" w:rsidRPr="00AA11E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DC77E8" w14:textId="77777777" w:rsidR="005D05C3" w:rsidRPr="00AA11E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F0BD53" w14:textId="77777777" w:rsidR="005D05C3" w:rsidRPr="00AA11E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A11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A11E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A11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A11E5" w14:paraId="10629361" w14:textId="77777777" w:rsidTr="001B7D97">
        <w:tc>
          <w:tcPr>
            <w:tcW w:w="2800" w:type="dxa"/>
          </w:tcPr>
          <w:p w14:paraId="605073C7" w14:textId="77777777" w:rsidR="005D05C3" w:rsidRPr="00AA11E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A11E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767622" w14:textId="77777777" w:rsidR="005D05C3" w:rsidRPr="00AA11E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9EABDA" w14:textId="77777777" w:rsidR="005D05C3" w:rsidRPr="00AA11E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339833" w14:textId="77777777" w:rsidR="005D05C3" w:rsidRPr="00AA11E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A11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A11E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A11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BCA238" w14:textId="77777777" w:rsidR="005D05C3" w:rsidRPr="00AA11E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091F" w:rsidRPr="00AA11E5" w14:paraId="3A87F30C" w14:textId="77777777" w:rsidTr="00316B49">
        <w:tc>
          <w:tcPr>
            <w:tcW w:w="9104" w:type="dxa"/>
            <w:shd w:val="clear" w:color="auto" w:fill="D9D9D9"/>
          </w:tcPr>
          <w:p w14:paraId="4FA80EBE" w14:textId="77777777" w:rsidR="006D091F" w:rsidRPr="00AA11E5" w:rsidRDefault="006D091F" w:rsidP="00316B4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A11E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D4A650A" w14:textId="77777777" w:rsidR="006D091F" w:rsidRPr="00AA11E5" w:rsidRDefault="006D091F" w:rsidP="00316B4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A11E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A11E5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AA11E5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A131E8E" w14:textId="77777777" w:rsidR="006D091F" w:rsidRPr="00AA11E5" w:rsidRDefault="006D091F" w:rsidP="00316B4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A11E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C83D573" w14:textId="77777777" w:rsidR="00ED79A4" w:rsidRPr="00AA11E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8A05832" w14:textId="77777777" w:rsidR="00ED79A4" w:rsidRPr="00AA11E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A11E5" w14:paraId="3F2DCA70" w14:textId="77777777" w:rsidTr="001B7D97">
        <w:tc>
          <w:tcPr>
            <w:tcW w:w="2269" w:type="dxa"/>
          </w:tcPr>
          <w:p w14:paraId="7A645193" w14:textId="77777777" w:rsidR="00ED79A4" w:rsidRPr="00AA11E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59A6551" w14:textId="77777777" w:rsidR="00ED79A4" w:rsidRPr="00AA11E5" w:rsidRDefault="006D091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Wykonywanie usługi w zakresie usuwania awarii i napraw dźwigowych w obiektach 10. WSzKzP - SPZOZ</w:t>
            </w:r>
            <w:r w:rsidR="00ED79A4" w:rsidRPr="00AA11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091F" w:rsidRPr="00AA11E5" w14:paraId="5A9EF90F" w14:textId="77777777" w:rsidTr="00316B49">
        <w:tc>
          <w:tcPr>
            <w:tcW w:w="2269" w:type="dxa"/>
          </w:tcPr>
          <w:p w14:paraId="5ABC07D2" w14:textId="77777777" w:rsidR="006D091F" w:rsidRPr="00AA11E5" w:rsidRDefault="006D091F" w:rsidP="00316B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84FB05" w14:textId="77777777" w:rsidR="006D091F" w:rsidRPr="00AA11E5" w:rsidRDefault="006D091F" w:rsidP="00316B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15/2026</w:t>
            </w:r>
          </w:p>
        </w:tc>
      </w:tr>
    </w:tbl>
    <w:p w14:paraId="1FC5933C" w14:textId="77777777" w:rsidR="00ED79A4" w:rsidRPr="00AA11E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9AE3604" w14:textId="77777777" w:rsidR="002A4E3C" w:rsidRPr="00AA11E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 xml:space="preserve">prowadzonego przez </w:t>
      </w:r>
      <w:r w:rsidR="006D091F" w:rsidRPr="00AA11E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AA11E5">
        <w:rPr>
          <w:rFonts w:ascii="Arial Narrow" w:hAnsi="Arial Narrow" w:cs="Arial"/>
          <w:b/>
          <w:sz w:val="24"/>
          <w:szCs w:val="24"/>
        </w:rPr>
        <w:t>,</w:t>
      </w:r>
      <w:r w:rsidR="002B2AD9" w:rsidRPr="00AA11E5">
        <w:rPr>
          <w:rFonts w:ascii="Arial Narrow" w:hAnsi="Arial Narrow" w:cs="Arial"/>
          <w:sz w:val="24"/>
          <w:szCs w:val="24"/>
        </w:rPr>
        <w:t xml:space="preserve"> </w:t>
      </w:r>
      <w:r w:rsidR="00E65685" w:rsidRPr="00AA11E5">
        <w:rPr>
          <w:rFonts w:ascii="Arial Narrow" w:hAnsi="Arial Narrow" w:cs="Arial"/>
          <w:sz w:val="24"/>
          <w:szCs w:val="24"/>
        </w:rPr>
        <w:t>oświa</w:t>
      </w:r>
      <w:r w:rsidR="00825A09" w:rsidRPr="00AA11E5">
        <w:rPr>
          <w:rFonts w:ascii="Arial Narrow" w:hAnsi="Arial Narrow" w:cs="Arial"/>
          <w:sz w:val="24"/>
          <w:szCs w:val="24"/>
        </w:rPr>
        <w:t>dczam</w:t>
      </w:r>
      <w:r w:rsidR="00E65685" w:rsidRPr="00AA11E5">
        <w:rPr>
          <w:rFonts w:ascii="Arial Narrow" w:hAnsi="Arial Narrow" w:cs="Arial"/>
          <w:sz w:val="24"/>
          <w:szCs w:val="24"/>
        </w:rPr>
        <w:t>,</w:t>
      </w:r>
      <w:r w:rsidR="00471B8D" w:rsidRPr="00AA11E5">
        <w:rPr>
          <w:rFonts w:ascii="Arial Narrow" w:hAnsi="Arial Narrow" w:cs="Arial"/>
          <w:sz w:val="24"/>
          <w:szCs w:val="24"/>
        </w:rPr>
        <w:t xml:space="preserve"> że</w:t>
      </w:r>
      <w:r w:rsidR="00715B48" w:rsidRPr="00AA11E5">
        <w:rPr>
          <w:rFonts w:ascii="Arial Narrow" w:hAnsi="Arial Narrow" w:cs="Arial"/>
          <w:sz w:val="24"/>
          <w:szCs w:val="24"/>
        </w:rPr>
        <w:t xml:space="preserve"> </w:t>
      </w:r>
      <w:r w:rsidR="00886689" w:rsidRPr="00AA11E5">
        <w:rPr>
          <w:rFonts w:ascii="Arial Narrow" w:hAnsi="Arial Narrow" w:cs="Arial"/>
          <w:sz w:val="24"/>
          <w:szCs w:val="24"/>
        </w:rPr>
        <w:t>informacje zawarte w</w:t>
      </w:r>
      <w:r w:rsidR="00715B48" w:rsidRPr="00AA11E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A11E5">
        <w:rPr>
          <w:rFonts w:ascii="Arial Narrow" w:hAnsi="Arial Narrow" w:cs="Arial"/>
          <w:sz w:val="24"/>
          <w:szCs w:val="24"/>
        </w:rPr>
        <w:t>m</w:t>
      </w:r>
      <w:r w:rsidR="00886689" w:rsidRPr="00AA11E5">
        <w:rPr>
          <w:rFonts w:ascii="Arial Narrow" w:hAnsi="Arial Narrow" w:cs="Arial"/>
          <w:sz w:val="24"/>
          <w:szCs w:val="24"/>
        </w:rPr>
        <w:t xml:space="preserve"> </w:t>
      </w:r>
      <w:r w:rsidR="00552625" w:rsidRPr="00AA11E5">
        <w:rPr>
          <w:rFonts w:ascii="Arial Narrow" w:hAnsi="Arial Narrow" w:cs="Arial"/>
          <w:sz w:val="24"/>
          <w:szCs w:val="24"/>
        </w:rPr>
        <w:t>przez nas</w:t>
      </w:r>
      <w:r w:rsidR="004B5FB1" w:rsidRPr="00AA11E5">
        <w:rPr>
          <w:rFonts w:ascii="Arial Narrow" w:hAnsi="Arial Narrow" w:cs="Arial"/>
          <w:sz w:val="24"/>
          <w:szCs w:val="24"/>
        </w:rPr>
        <w:t xml:space="preserve"> </w:t>
      </w:r>
      <w:r w:rsidR="007104AC" w:rsidRPr="00AA11E5">
        <w:rPr>
          <w:rFonts w:ascii="Arial Narrow" w:hAnsi="Arial Narrow" w:cs="Arial"/>
          <w:sz w:val="24"/>
          <w:szCs w:val="24"/>
        </w:rPr>
        <w:t>O</w:t>
      </w:r>
      <w:r w:rsidR="00886689" w:rsidRPr="00AA11E5">
        <w:rPr>
          <w:rFonts w:ascii="Arial Narrow" w:hAnsi="Arial Narrow" w:cs="Arial"/>
          <w:sz w:val="24"/>
          <w:szCs w:val="24"/>
        </w:rPr>
        <w:t>świadczeniu</w:t>
      </w:r>
      <w:r w:rsidR="00A113B2" w:rsidRPr="00AA11E5">
        <w:rPr>
          <w:rFonts w:ascii="Arial Narrow" w:hAnsi="Arial Narrow" w:cs="Arial"/>
          <w:sz w:val="24"/>
          <w:szCs w:val="24"/>
        </w:rPr>
        <w:t>,</w:t>
      </w:r>
      <w:r w:rsidR="00886689" w:rsidRPr="00AA11E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A11E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A11E5">
        <w:rPr>
          <w:rFonts w:ascii="Arial Narrow" w:hAnsi="Arial Narrow" w:cs="Arial"/>
          <w:sz w:val="24"/>
          <w:szCs w:val="24"/>
        </w:rPr>
        <w:t>:</w:t>
      </w:r>
      <w:r w:rsidR="00886689" w:rsidRPr="00AA11E5">
        <w:rPr>
          <w:rFonts w:ascii="Arial Narrow" w:hAnsi="Arial Narrow" w:cs="Arial"/>
          <w:sz w:val="24"/>
          <w:szCs w:val="24"/>
        </w:rPr>
        <w:t xml:space="preserve">  </w:t>
      </w:r>
    </w:p>
    <w:p w14:paraId="2B5B33C3" w14:textId="77777777" w:rsidR="00602087" w:rsidRPr="00AA11E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A11E5">
        <w:rPr>
          <w:rFonts w:ascii="Arial Narrow" w:hAnsi="Arial Narrow" w:cs="Arial"/>
          <w:sz w:val="24"/>
          <w:szCs w:val="24"/>
        </w:rPr>
        <w:t>ustawy Pzp</w:t>
      </w:r>
      <w:r w:rsidR="001B16D9" w:rsidRPr="00AA11E5">
        <w:rPr>
          <w:rFonts w:ascii="Arial Narrow" w:hAnsi="Arial Narrow" w:cs="Arial"/>
          <w:sz w:val="24"/>
          <w:szCs w:val="24"/>
        </w:rPr>
        <w:t>,</w:t>
      </w:r>
    </w:p>
    <w:p w14:paraId="64DD8080" w14:textId="77777777" w:rsidR="00697361" w:rsidRPr="00AA11E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A11E5">
        <w:rPr>
          <w:rFonts w:ascii="Arial Narrow" w:hAnsi="Arial Narrow" w:cs="Arial"/>
          <w:sz w:val="24"/>
          <w:szCs w:val="24"/>
        </w:rPr>
        <w:t>pkt 4 ustawy Pzp</w:t>
      </w:r>
      <w:r w:rsidR="001B16D9" w:rsidRPr="00AA11E5">
        <w:rPr>
          <w:rFonts w:ascii="Arial Narrow" w:hAnsi="Arial Narrow" w:cs="Arial"/>
          <w:sz w:val="24"/>
          <w:szCs w:val="24"/>
        </w:rPr>
        <w:t>,</w:t>
      </w:r>
    </w:p>
    <w:p w14:paraId="2097A557" w14:textId="77777777" w:rsidR="00697361" w:rsidRPr="00AA11E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AA11E5">
        <w:rPr>
          <w:rFonts w:ascii="Arial Narrow" w:hAnsi="Arial Narrow" w:cs="Arial"/>
          <w:sz w:val="24"/>
          <w:szCs w:val="24"/>
        </w:rPr>
        <w:t>,</w:t>
      </w:r>
      <w:r w:rsidRPr="00AA11E5">
        <w:rPr>
          <w:rFonts w:ascii="Arial Narrow" w:hAnsi="Arial Narrow" w:cs="Arial"/>
          <w:sz w:val="24"/>
          <w:szCs w:val="24"/>
        </w:rPr>
        <w:t xml:space="preserve"> </w:t>
      </w:r>
    </w:p>
    <w:p w14:paraId="74AEB13A" w14:textId="77777777" w:rsidR="001B16D9" w:rsidRPr="00AA11E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A11E5">
        <w:rPr>
          <w:rFonts w:ascii="Arial Narrow" w:hAnsi="Arial Narrow" w:cs="Arial"/>
          <w:sz w:val="24"/>
          <w:szCs w:val="24"/>
        </w:rPr>
        <w:t>6</w:t>
      </w:r>
      <w:r w:rsidRPr="00AA11E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A11E5">
        <w:rPr>
          <w:rFonts w:ascii="Arial Narrow" w:hAnsi="Arial Narrow" w:cs="Arial"/>
          <w:sz w:val="24"/>
          <w:szCs w:val="24"/>
        </w:rPr>
        <w:t>,</w:t>
      </w:r>
    </w:p>
    <w:p w14:paraId="6CD1E7DE" w14:textId="77777777" w:rsidR="006D091F" w:rsidRPr="00AA11E5" w:rsidRDefault="006D091F" w:rsidP="006D091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BB91BC5" w14:textId="77777777" w:rsidR="006D091F" w:rsidRPr="00AA11E5" w:rsidRDefault="006D091F" w:rsidP="006D091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A11E5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176B329B" w14:textId="77777777" w:rsidR="004B5FB1" w:rsidRPr="00AA11E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6811637" w14:textId="77777777" w:rsidR="00743884" w:rsidRPr="00AA11E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A11E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AA11E5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AA11E5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AA11E5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AA11E5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AA11E5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AA11E5">
        <w:rPr>
          <w:rFonts w:ascii="Arial Narrow" w:hAnsi="Arial Narrow" w:cs="Arial"/>
          <w:bCs/>
          <w:sz w:val="24"/>
          <w:szCs w:val="24"/>
        </w:rPr>
        <w:t>514</w:t>
      </w:r>
      <w:r w:rsidRPr="00AA11E5">
        <w:rPr>
          <w:rFonts w:ascii="Arial Narrow" w:hAnsi="Arial Narrow" w:cs="Arial"/>
          <w:bCs/>
          <w:sz w:val="24"/>
          <w:szCs w:val="24"/>
        </w:rPr>
        <w:t>)</w:t>
      </w:r>
      <w:r w:rsidR="004B5FB1" w:rsidRPr="00AA11E5">
        <w:rPr>
          <w:rFonts w:ascii="Arial Narrow" w:hAnsi="Arial Narrow" w:cs="Arial"/>
          <w:bCs/>
          <w:sz w:val="24"/>
          <w:szCs w:val="24"/>
        </w:rPr>
        <w:t>,</w:t>
      </w:r>
    </w:p>
    <w:p w14:paraId="213DEE69" w14:textId="77777777" w:rsidR="000B3481" w:rsidRPr="00AA11E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FEFEEFC" w14:textId="77777777" w:rsidR="000B3481" w:rsidRPr="00AA11E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A11E5">
        <w:rPr>
          <w:rFonts w:ascii="Arial Narrow" w:hAnsi="Arial Narrow" w:cs="Arial"/>
          <w:bCs/>
          <w:sz w:val="24"/>
          <w:szCs w:val="24"/>
        </w:rPr>
        <w:t>są aktualne.</w:t>
      </w:r>
    </w:p>
    <w:p w14:paraId="12B02645" w14:textId="77777777" w:rsidR="00C62F57" w:rsidRPr="00AA11E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AB8EE0D" w14:textId="77777777" w:rsidR="00ED79A4" w:rsidRPr="00AA11E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391190C" w14:textId="77777777" w:rsidR="00FE4E2B" w:rsidRPr="00AA11E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11E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A11E5">
        <w:rPr>
          <w:rFonts w:ascii="Arial Narrow" w:hAnsi="Arial Narrow" w:cs="Arial"/>
          <w:sz w:val="24"/>
          <w:szCs w:val="24"/>
        </w:rPr>
        <w:t>niniejszym</w:t>
      </w:r>
      <w:r w:rsidRPr="00AA11E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A11E5">
        <w:rPr>
          <w:rFonts w:ascii="Arial Narrow" w:hAnsi="Arial Narrow" w:cs="Arial"/>
          <w:sz w:val="24"/>
          <w:szCs w:val="24"/>
        </w:rPr>
        <w:t>u</w:t>
      </w:r>
      <w:r w:rsidRPr="00AA11E5">
        <w:rPr>
          <w:rFonts w:ascii="Arial Narrow" w:hAnsi="Arial Narrow" w:cs="Arial"/>
          <w:sz w:val="24"/>
          <w:szCs w:val="24"/>
        </w:rPr>
        <w:t xml:space="preserve"> są</w:t>
      </w:r>
      <w:r w:rsidR="002C3302" w:rsidRPr="00AA11E5">
        <w:rPr>
          <w:rFonts w:ascii="Arial Narrow" w:hAnsi="Arial Narrow" w:cs="Arial"/>
          <w:sz w:val="24"/>
          <w:szCs w:val="24"/>
        </w:rPr>
        <w:t xml:space="preserve"> </w:t>
      </w:r>
      <w:r w:rsidRPr="00AA11E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A11E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A11E5" w14:paraId="1078DBD3" w14:textId="77777777" w:rsidTr="001B7D97">
        <w:tc>
          <w:tcPr>
            <w:tcW w:w="2660" w:type="dxa"/>
          </w:tcPr>
          <w:p w14:paraId="207AE7A2" w14:textId="77777777" w:rsidR="00ED79A4" w:rsidRPr="00AA11E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14F883" w14:textId="77777777" w:rsidR="00ED79A4" w:rsidRPr="00AA11E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8E7815" w14:textId="77777777" w:rsidR="00ED79A4" w:rsidRPr="00AA11E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DA183D7" w14:textId="77777777" w:rsidR="00ED79A4" w:rsidRPr="00AA11E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4B8A27" w14:textId="77777777" w:rsidR="00ED79A4" w:rsidRPr="00AA11E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4FFB2BC" w14:textId="77777777" w:rsidR="00ED79A4" w:rsidRPr="00AA11E5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A11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D091F" w:rsidRPr="00AA11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A11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795D525" w14:textId="77777777" w:rsidR="00ED79A4" w:rsidRPr="00AA11E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A11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D92DF" w14:textId="77777777" w:rsidR="00CC3B8F" w:rsidRDefault="00CC3B8F" w:rsidP="0038231F">
      <w:pPr>
        <w:spacing w:after="0" w:line="240" w:lineRule="auto"/>
      </w:pPr>
      <w:r>
        <w:separator/>
      </w:r>
    </w:p>
  </w:endnote>
  <w:endnote w:type="continuationSeparator" w:id="0">
    <w:p w14:paraId="06B1017C" w14:textId="77777777" w:rsidR="00CC3B8F" w:rsidRDefault="00CC3B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BBCAE" w14:textId="77777777" w:rsidR="006D091F" w:rsidRDefault="006D0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BE9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BFE5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8715D" w14:textId="77777777" w:rsidR="006D091F" w:rsidRDefault="006D0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06FD7" w14:textId="77777777" w:rsidR="00CC3B8F" w:rsidRDefault="00CC3B8F" w:rsidP="0038231F">
      <w:pPr>
        <w:spacing w:after="0" w:line="240" w:lineRule="auto"/>
      </w:pPr>
      <w:r>
        <w:separator/>
      </w:r>
    </w:p>
  </w:footnote>
  <w:footnote w:type="continuationSeparator" w:id="0">
    <w:p w14:paraId="42261EED" w14:textId="77777777" w:rsidR="00CC3B8F" w:rsidRDefault="00CC3B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BC535" w14:textId="77777777" w:rsidR="006D091F" w:rsidRDefault="006D0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7B211" w14:textId="77777777" w:rsidR="006D091F" w:rsidRDefault="006D0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D6C9" w14:textId="77777777" w:rsidR="006D091F" w:rsidRDefault="006D09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039240">
    <w:abstractNumId w:val="12"/>
  </w:num>
  <w:num w:numId="2" w16cid:durableId="854148154">
    <w:abstractNumId w:val="0"/>
  </w:num>
  <w:num w:numId="3" w16cid:durableId="518010077">
    <w:abstractNumId w:val="11"/>
  </w:num>
  <w:num w:numId="4" w16cid:durableId="767193194">
    <w:abstractNumId w:val="16"/>
  </w:num>
  <w:num w:numId="5" w16cid:durableId="1353872217">
    <w:abstractNumId w:val="13"/>
  </w:num>
  <w:num w:numId="6" w16cid:durableId="2018847535">
    <w:abstractNumId w:val="10"/>
  </w:num>
  <w:num w:numId="7" w16cid:durableId="1676573195">
    <w:abstractNumId w:val="1"/>
  </w:num>
  <w:num w:numId="8" w16cid:durableId="1056661530">
    <w:abstractNumId w:val="6"/>
  </w:num>
  <w:num w:numId="9" w16cid:durableId="160119242">
    <w:abstractNumId w:val="4"/>
  </w:num>
  <w:num w:numId="10" w16cid:durableId="998731723">
    <w:abstractNumId w:val="7"/>
  </w:num>
  <w:num w:numId="11" w16cid:durableId="2092386982">
    <w:abstractNumId w:val="5"/>
  </w:num>
  <w:num w:numId="12" w16cid:durableId="278490198">
    <w:abstractNumId w:val="9"/>
  </w:num>
  <w:num w:numId="13" w16cid:durableId="2020346239">
    <w:abstractNumId w:val="3"/>
  </w:num>
  <w:num w:numId="14" w16cid:durableId="1840271459">
    <w:abstractNumId w:val="2"/>
  </w:num>
  <w:num w:numId="15" w16cid:durableId="624578824">
    <w:abstractNumId w:val="15"/>
  </w:num>
  <w:num w:numId="16" w16cid:durableId="1465586950">
    <w:abstractNumId w:val="8"/>
  </w:num>
  <w:num w:numId="17" w16cid:durableId="1012754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3C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91F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3C8"/>
    <w:rsid w:val="00A90D0E"/>
    <w:rsid w:val="00AA11E5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3B8F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2EEC1"/>
  <w15:docId w15:val="{8DAFB0A5-EDE6-4580-B1DB-A1A8A408F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2026-01-28T08:46:00Z</dcterms:created>
  <dcterms:modified xsi:type="dcterms:W3CDTF">2026-01-28T08:46:00Z</dcterms:modified>
</cp:coreProperties>
</file>