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5186"/>
        <w:gridCol w:w="2115"/>
      </w:tblGrid>
      <w:tr w:rsidR="005070D8" w:rsidRPr="00AF7CA0" w14:paraId="1063259E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80DA904" w14:textId="77777777" w:rsidR="005070D8" w:rsidRPr="00AF7CA0" w:rsidRDefault="002559E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4F89A3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1100531" r:id="rId9"/>
              </w:object>
            </w:r>
          </w:p>
          <w:p w14:paraId="1F19DF56" w14:textId="77777777" w:rsidR="005070D8" w:rsidRPr="00AF7CA0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E99BAC3" w14:textId="77777777" w:rsidR="005070D8" w:rsidRPr="00AF7CA0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A9EA07C" w14:textId="77777777" w:rsidR="005070D8" w:rsidRPr="00AF7CA0" w:rsidRDefault="009F5C1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7CA0">
              <w:rPr>
                <w:rFonts w:ascii="Arial Narrow" w:hAnsi="Arial Narrow" w:cs="Arial"/>
                <w:bCs/>
                <w:sz w:val="22"/>
                <w:szCs w:val="22"/>
              </w:rPr>
              <w:t>Projekt</w:t>
            </w:r>
            <w:r w:rsidR="001F3705" w:rsidRPr="00AF7CA0"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="00003766" w:rsidRPr="00AF7CA0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AF7CA0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="00003766" w:rsidRPr="00AF7CA0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AF7CA0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27F8021" w14:textId="77777777" w:rsidR="005070D8" w:rsidRPr="00AF7CA0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7CA0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AF7CA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46A6D7A5" w14:textId="69C54858" w:rsidR="00117D2F" w:rsidRPr="00AF7CA0" w:rsidRDefault="00333837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  <w:t>Załącznik nr 7 do SWZ</w:t>
      </w:r>
    </w:p>
    <w:p w14:paraId="50F85CE4" w14:textId="77777777" w:rsidR="00333837" w:rsidRDefault="00333837" w:rsidP="00D23D73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09ABA618" w14:textId="785ADDB5" w:rsidR="00D23D73" w:rsidRPr="00AF7CA0" w:rsidRDefault="00DA605A" w:rsidP="00D23D73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UMOWA nr …………. </w:t>
      </w:r>
      <w:r w:rsidR="00747D04" w:rsidRPr="00AF7CA0">
        <w:rPr>
          <w:rFonts w:ascii="Arial Narrow" w:hAnsi="Arial Narrow" w:cs="Arial"/>
          <w:b/>
          <w:bCs/>
          <w:iCs/>
          <w:sz w:val="22"/>
          <w:szCs w:val="22"/>
        </w:rPr>
        <w:t>/202</w:t>
      </w:r>
      <w:r w:rsidR="00BB61DD" w:rsidRPr="00AF7CA0">
        <w:rPr>
          <w:rFonts w:ascii="Arial Narrow" w:hAnsi="Arial Narrow" w:cs="Arial"/>
          <w:b/>
          <w:bCs/>
          <w:iCs/>
          <w:sz w:val="22"/>
          <w:szCs w:val="22"/>
        </w:rPr>
        <w:t>6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/TU</w:t>
      </w:r>
    </w:p>
    <w:p w14:paraId="190F8F55" w14:textId="77777777" w:rsidR="00DA605A" w:rsidRPr="00AF7CA0" w:rsidRDefault="00DA605A" w:rsidP="00FB192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zawarta w dniu  .........  w Bydgoszczy pomiędzy: </w:t>
      </w:r>
    </w:p>
    <w:p w14:paraId="04FA7498" w14:textId="77777777" w:rsidR="00DA605A" w:rsidRPr="00AF7CA0" w:rsidRDefault="00DA605A" w:rsidP="00FB192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AF7CA0">
        <w:rPr>
          <w:rFonts w:ascii="Arial Narrow" w:hAnsi="Arial Narrow" w:cs="Arial"/>
          <w:b/>
          <w:sz w:val="22"/>
          <w:szCs w:val="22"/>
        </w:rPr>
        <w:br/>
        <w:t>w Bydgoszczy</w:t>
      </w:r>
      <w:r w:rsidRPr="00AF7CA0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AF7CA0">
        <w:rPr>
          <w:rFonts w:ascii="Arial Narrow" w:hAnsi="Arial Narrow" w:cs="Arial"/>
          <w:b/>
          <w:sz w:val="22"/>
          <w:szCs w:val="22"/>
        </w:rPr>
        <w:t>numerem KRS 0000007548</w:t>
      </w:r>
      <w:r w:rsidRPr="00AF7CA0">
        <w:rPr>
          <w:rFonts w:ascii="Arial Narrow" w:hAnsi="Arial Narrow" w:cs="Arial"/>
          <w:sz w:val="22"/>
          <w:szCs w:val="22"/>
        </w:rPr>
        <w:t>, NIP 554-031-25-10, REGON 090538318, reprezentowanym przez:</w:t>
      </w:r>
    </w:p>
    <w:p w14:paraId="17578DFD" w14:textId="77777777" w:rsidR="00DA605A" w:rsidRPr="00AF7CA0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14EEE12E" w14:textId="77777777" w:rsidR="00DB1FFE" w:rsidRPr="00AF7CA0" w:rsidRDefault="00DB1FFE" w:rsidP="00DB1FFE">
      <w:pPr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płk dr n. med. Sławomira WAWRZYNIAKA - KOMENDANTA SZPITALA,</w:t>
      </w:r>
    </w:p>
    <w:p w14:paraId="2B415304" w14:textId="77777777" w:rsidR="00A949D5" w:rsidRPr="00AF7CA0" w:rsidRDefault="00A949D5" w:rsidP="00DA605A">
      <w:pPr>
        <w:rPr>
          <w:rFonts w:ascii="Arial Narrow" w:hAnsi="Arial Narrow" w:cs="Arial"/>
          <w:color w:val="FF0000"/>
          <w:sz w:val="22"/>
          <w:szCs w:val="22"/>
        </w:rPr>
      </w:pPr>
    </w:p>
    <w:p w14:paraId="041A87DD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zwanym dalej ,,</w:t>
      </w:r>
      <w:r w:rsidRPr="00AF7CA0">
        <w:rPr>
          <w:rFonts w:ascii="Arial Narrow" w:hAnsi="Arial Narrow" w:cs="Arial"/>
          <w:b/>
          <w:sz w:val="22"/>
          <w:szCs w:val="22"/>
        </w:rPr>
        <w:t>Zamawiającym</w:t>
      </w:r>
      <w:r w:rsidRPr="00AF7CA0">
        <w:rPr>
          <w:rFonts w:ascii="Arial Narrow" w:hAnsi="Arial Narrow" w:cs="Arial"/>
          <w:sz w:val="22"/>
          <w:szCs w:val="22"/>
        </w:rPr>
        <w:t xml:space="preserve">" </w:t>
      </w:r>
    </w:p>
    <w:p w14:paraId="08DAE0BC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</w:p>
    <w:p w14:paraId="4FEC4FA8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a</w:t>
      </w:r>
    </w:p>
    <w:p w14:paraId="37B8C52F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46717E28" w14:textId="77777777" w:rsidR="00DA605A" w:rsidRPr="00AF7CA0" w:rsidRDefault="00DA605A" w:rsidP="00DA605A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0B019575" w14:textId="77777777" w:rsidR="00DA605A" w:rsidRPr="00AF7CA0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zwaną dalej </w:t>
      </w:r>
      <w:r w:rsidRPr="00AF7CA0">
        <w:rPr>
          <w:rFonts w:ascii="Arial Narrow" w:hAnsi="Arial Narrow" w:cs="Arial"/>
          <w:bCs/>
          <w:sz w:val="22"/>
          <w:szCs w:val="22"/>
        </w:rPr>
        <w:t>„</w:t>
      </w:r>
      <w:r w:rsidRPr="00AF7CA0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AF7CA0">
        <w:rPr>
          <w:rFonts w:ascii="Arial Narrow" w:hAnsi="Arial Narrow" w:cs="Arial"/>
          <w:bCs/>
          <w:sz w:val="22"/>
          <w:szCs w:val="22"/>
        </w:rPr>
        <w:t xml:space="preserve">". </w:t>
      </w:r>
    </w:p>
    <w:p w14:paraId="56CF6393" w14:textId="77777777" w:rsidR="00C3041B" w:rsidRPr="00AF7CA0" w:rsidRDefault="005070D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</w:p>
    <w:p w14:paraId="6D2BCF79" w14:textId="77777777" w:rsidR="00FD6B1D" w:rsidRPr="00AF7CA0" w:rsidRDefault="00FD6B1D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Przedmiot umowy</w:t>
      </w:r>
    </w:p>
    <w:p w14:paraId="44C34354" w14:textId="77777777" w:rsidR="006F1F3A" w:rsidRPr="00AF7CA0" w:rsidRDefault="006F1F3A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1FAB66D" w14:textId="5E1E0CE6" w:rsidR="00EF6D23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Działając na podstawie Ustawy z dnia 11 września 2019r. Prawo zamówień publicznych </w:t>
      </w:r>
      <w:r w:rsidRPr="00AF7CA0">
        <w:rPr>
          <w:rFonts w:ascii="Arial Narrow" w:hAnsi="Arial Narrow" w:cs="Arial Narrow"/>
          <w:bCs/>
          <w:sz w:val="22"/>
          <w:szCs w:val="22"/>
        </w:rPr>
        <w:t>z</w:t>
      </w:r>
      <w:r w:rsidRPr="00AF7CA0">
        <w:rPr>
          <w:rFonts w:ascii="Arial Narrow" w:hAnsi="Arial Narrow" w:cs="Arial Narrow"/>
          <w:sz w:val="22"/>
          <w:szCs w:val="22"/>
        </w:rPr>
        <w:t xml:space="preserve">godnie z wynikiem zamówienia publicznego udzielonego </w:t>
      </w:r>
      <w:r w:rsidR="005D22F9" w:rsidRPr="00AF7CA0">
        <w:rPr>
          <w:rFonts w:ascii="Arial Narrow" w:hAnsi="Arial Narrow" w:cs="Arial Narrow"/>
          <w:sz w:val="22"/>
          <w:szCs w:val="22"/>
        </w:rPr>
        <w:t xml:space="preserve">na podstawie art. 275pkt. 1 </w:t>
      </w:r>
      <w:r w:rsidRPr="00AF7CA0">
        <w:rPr>
          <w:rFonts w:ascii="Arial Narrow" w:hAnsi="Arial Narrow" w:cs="Arial Narrow"/>
          <w:sz w:val="22"/>
          <w:szCs w:val="22"/>
        </w:rPr>
        <w:t xml:space="preserve">w trybie </w:t>
      </w:r>
      <w:r w:rsidR="005D22F9" w:rsidRPr="00AF7CA0">
        <w:rPr>
          <w:rFonts w:ascii="Arial Narrow" w:hAnsi="Arial Narrow" w:cs="Arial Narrow"/>
          <w:sz w:val="22"/>
          <w:szCs w:val="22"/>
        </w:rPr>
        <w:t>podstawowym bez negocjacji</w:t>
      </w:r>
      <w:r w:rsidRPr="00AF7CA0">
        <w:rPr>
          <w:rFonts w:ascii="Arial Narrow" w:hAnsi="Arial Narrow" w:cs="Arial Narrow"/>
          <w:sz w:val="22"/>
          <w:szCs w:val="22"/>
        </w:rPr>
        <w:t xml:space="preserve"> ogłoszonego w</w:t>
      </w:r>
      <w:r w:rsidR="005D22F9" w:rsidRPr="00AF7CA0">
        <w:rPr>
          <w:rFonts w:ascii="Arial Narrow" w:hAnsi="Arial Narrow" w:cs="Arial Narrow"/>
          <w:sz w:val="22"/>
          <w:szCs w:val="22"/>
        </w:rPr>
        <w:t xml:space="preserve"> BZP</w:t>
      </w:r>
      <w:r w:rsidRPr="00AF7CA0">
        <w:rPr>
          <w:rFonts w:ascii="Arial Narrow" w:hAnsi="Arial Narrow" w:cs="Arial Narrow"/>
          <w:sz w:val="22"/>
          <w:szCs w:val="22"/>
        </w:rPr>
        <w:t xml:space="preserve"> ........ nr ................... data publikacji ......................... </w:t>
      </w:r>
      <w:r w:rsidR="005D22F9" w:rsidRPr="00AF7CA0">
        <w:rPr>
          <w:rFonts w:ascii="Arial Narrow" w:hAnsi="Arial Narrow" w:cs="Arial Narrow"/>
          <w:sz w:val="22"/>
          <w:szCs w:val="22"/>
        </w:rPr>
        <w:t>–</w:t>
      </w:r>
      <w:r w:rsidRPr="00AF7CA0">
        <w:rPr>
          <w:rFonts w:ascii="Arial Narrow" w:hAnsi="Arial Narrow" w:cs="Arial Narrow"/>
          <w:b/>
          <w:sz w:val="22"/>
          <w:szCs w:val="22"/>
        </w:rPr>
        <w:t>sprawa</w:t>
      </w:r>
      <w:r w:rsidR="00BB61DD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/>
          <w:sz w:val="22"/>
          <w:szCs w:val="22"/>
        </w:rPr>
        <w:t>nr</w:t>
      </w:r>
      <w:r w:rsidR="006B246E">
        <w:rPr>
          <w:rFonts w:ascii="Arial Narrow" w:hAnsi="Arial Narrow" w:cs="Arial Narrow"/>
          <w:b/>
          <w:sz w:val="22"/>
          <w:szCs w:val="22"/>
        </w:rPr>
        <w:t xml:space="preserve"> 15/2026</w:t>
      </w:r>
      <w:r w:rsidR="00BB61DD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sz w:val="22"/>
          <w:szCs w:val="22"/>
        </w:rPr>
        <w:t xml:space="preserve"> zobowiązuje się do wykonania przedmiotu zamówienia polegającego na</w:t>
      </w:r>
      <w:r w:rsidR="00EF6D23" w:rsidRPr="00AF7CA0">
        <w:rPr>
          <w:rFonts w:ascii="Arial Narrow" w:hAnsi="Arial Narrow" w:cs="Arial Narrow"/>
          <w:sz w:val="22"/>
          <w:szCs w:val="22"/>
        </w:rPr>
        <w:t>:</w:t>
      </w:r>
    </w:p>
    <w:p w14:paraId="5A351CF5" w14:textId="77777777" w:rsidR="00EF6D23" w:rsidRPr="00AF7CA0" w:rsidRDefault="00EF6D23" w:rsidP="00EF6D23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42A4C709" w14:textId="41E1AB25" w:rsidR="00F05BA5" w:rsidRPr="00AF7CA0" w:rsidRDefault="00F05BA5" w:rsidP="00EF6D23">
      <w:pPr>
        <w:tabs>
          <w:tab w:val="left" w:pos="426"/>
        </w:tabs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wykon</w:t>
      </w:r>
      <w:r w:rsidR="00BD1BF1" w:rsidRPr="00AF7CA0">
        <w:rPr>
          <w:rFonts w:ascii="Arial Narrow" w:hAnsi="Arial Narrow" w:cs="Arial Narrow"/>
          <w:sz w:val="22"/>
          <w:szCs w:val="22"/>
        </w:rPr>
        <w:t>ywaniu</w:t>
      </w:r>
      <w:r w:rsidRPr="00AF7CA0">
        <w:rPr>
          <w:rFonts w:ascii="Arial Narrow" w:hAnsi="Arial Narrow" w:cs="Arial Narrow"/>
          <w:sz w:val="22"/>
          <w:szCs w:val="22"/>
        </w:rPr>
        <w:t xml:space="preserve"> usługi</w:t>
      </w:r>
      <w:r w:rsidR="00BB61DD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w zakresie usuwania awarii i 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t xml:space="preserve">dokonywania </w:t>
      </w:r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napraw urządzeń dźwigowych 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br/>
      </w:r>
      <w:r w:rsidR="00413F03" w:rsidRPr="00AF7CA0">
        <w:rPr>
          <w:rFonts w:ascii="Arial Narrow" w:hAnsi="Arial Narrow"/>
          <w:b/>
          <w:bCs/>
          <w:sz w:val="22"/>
          <w:szCs w:val="22"/>
        </w:rPr>
        <w:t>w obiektach 10. WSzKzP  SP ZOZ w Bydgoszczy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46746A8D" w14:textId="77777777" w:rsidR="00EF6D23" w:rsidRPr="00AF7CA0" w:rsidRDefault="00EF6D23" w:rsidP="00EF6D23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7B288B98" w14:textId="77777777" w:rsidR="00F05BA5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Termin realizacji przedmiotu umowy: </w:t>
      </w:r>
      <w:r w:rsidRPr="00AF7CA0">
        <w:rPr>
          <w:rFonts w:ascii="Arial Narrow" w:hAnsi="Arial Narrow" w:cs="Arial"/>
          <w:b/>
          <w:sz w:val="22"/>
          <w:szCs w:val="22"/>
        </w:rPr>
        <w:t xml:space="preserve">od dnia </w:t>
      </w:r>
      <w:r w:rsidR="00747D04" w:rsidRPr="00AF7CA0">
        <w:rPr>
          <w:rFonts w:ascii="Arial Narrow" w:hAnsi="Arial Narrow" w:cs="Arial"/>
          <w:b/>
          <w:sz w:val="22"/>
          <w:szCs w:val="22"/>
        </w:rPr>
        <w:t>zawarcia</w:t>
      </w:r>
      <w:r w:rsidRPr="00AF7CA0">
        <w:rPr>
          <w:rFonts w:ascii="Arial Narrow" w:hAnsi="Arial Narrow" w:cs="Arial"/>
          <w:b/>
          <w:sz w:val="22"/>
          <w:szCs w:val="22"/>
        </w:rPr>
        <w:t xml:space="preserve"> umowy </w:t>
      </w:r>
      <w:r w:rsidR="00D87076" w:rsidRPr="00AF7CA0">
        <w:rPr>
          <w:rFonts w:ascii="Arial Narrow" w:hAnsi="Arial Narrow" w:cs="Arial"/>
          <w:b/>
          <w:sz w:val="22"/>
          <w:szCs w:val="22"/>
        </w:rPr>
        <w:t>do dnia 3</w:t>
      </w:r>
      <w:r w:rsidR="00EF6D23" w:rsidRPr="00AF7CA0">
        <w:rPr>
          <w:rFonts w:ascii="Arial Narrow" w:hAnsi="Arial Narrow" w:cs="Arial"/>
          <w:b/>
          <w:sz w:val="22"/>
          <w:szCs w:val="22"/>
        </w:rPr>
        <w:t>0</w:t>
      </w:r>
      <w:r w:rsidR="00D87076" w:rsidRPr="00AF7CA0">
        <w:rPr>
          <w:rFonts w:ascii="Arial Narrow" w:hAnsi="Arial Narrow" w:cs="Arial"/>
          <w:b/>
          <w:sz w:val="22"/>
          <w:szCs w:val="22"/>
        </w:rPr>
        <w:t>.0</w:t>
      </w:r>
      <w:r w:rsidR="00EF6D23" w:rsidRPr="00AF7CA0">
        <w:rPr>
          <w:rFonts w:ascii="Arial Narrow" w:hAnsi="Arial Narrow" w:cs="Arial"/>
          <w:b/>
          <w:sz w:val="22"/>
          <w:szCs w:val="22"/>
        </w:rPr>
        <w:t>6</w:t>
      </w:r>
      <w:r w:rsidR="00D87076" w:rsidRPr="00AF7CA0">
        <w:rPr>
          <w:rFonts w:ascii="Arial Narrow" w:hAnsi="Arial Narrow" w:cs="Arial"/>
          <w:b/>
          <w:sz w:val="22"/>
          <w:szCs w:val="22"/>
        </w:rPr>
        <w:t>.202</w:t>
      </w:r>
      <w:r w:rsidR="00BB61DD" w:rsidRPr="00AF7CA0">
        <w:rPr>
          <w:rFonts w:ascii="Arial Narrow" w:hAnsi="Arial Narrow" w:cs="Arial"/>
          <w:b/>
          <w:sz w:val="22"/>
          <w:szCs w:val="22"/>
        </w:rPr>
        <w:t>6</w:t>
      </w:r>
      <w:r w:rsidR="00D87076" w:rsidRPr="00AF7CA0">
        <w:rPr>
          <w:rFonts w:ascii="Arial Narrow" w:hAnsi="Arial Narrow" w:cs="Arial"/>
          <w:b/>
          <w:sz w:val="22"/>
          <w:szCs w:val="22"/>
        </w:rPr>
        <w:t xml:space="preserve"> r. </w:t>
      </w:r>
      <w:r w:rsidRPr="00AF7CA0">
        <w:rPr>
          <w:rFonts w:ascii="Arial Narrow" w:hAnsi="Arial Narrow" w:cs="Arial"/>
          <w:b/>
          <w:sz w:val="22"/>
          <w:szCs w:val="22"/>
        </w:rPr>
        <w:t xml:space="preserve">lub do wyczerpania środków finansowych określonych w § </w:t>
      </w:r>
      <w:r w:rsidR="00510B9D" w:rsidRPr="00AF7CA0">
        <w:rPr>
          <w:rFonts w:ascii="Arial Narrow" w:hAnsi="Arial Narrow" w:cs="Arial"/>
          <w:b/>
          <w:sz w:val="22"/>
          <w:szCs w:val="22"/>
        </w:rPr>
        <w:t>7</w:t>
      </w:r>
      <w:r w:rsidRPr="00AF7CA0">
        <w:rPr>
          <w:rFonts w:ascii="Arial Narrow" w:hAnsi="Arial Narrow" w:cs="Arial"/>
          <w:b/>
          <w:sz w:val="22"/>
          <w:szCs w:val="22"/>
        </w:rPr>
        <w:t xml:space="preserve"> ust.</w:t>
      </w:r>
      <w:r w:rsidR="00510B9D" w:rsidRPr="00AF7CA0">
        <w:rPr>
          <w:rFonts w:ascii="Arial Narrow" w:hAnsi="Arial Narrow" w:cs="Arial"/>
          <w:b/>
          <w:sz w:val="22"/>
          <w:szCs w:val="22"/>
        </w:rPr>
        <w:t xml:space="preserve"> 1.</w:t>
      </w:r>
    </w:p>
    <w:p w14:paraId="5D804765" w14:textId="77777777" w:rsidR="005070D8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Wykonawca</w:t>
      </w:r>
      <w:r w:rsidRPr="00AF7CA0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Pr="00AF7CA0">
        <w:rPr>
          <w:rFonts w:ascii="Arial Narrow" w:hAnsi="Arial Narrow" w:cs="Arial"/>
          <w:b/>
          <w:sz w:val="22"/>
          <w:szCs w:val="22"/>
        </w:rPr>
        <w:t>Wykonawca</w:t>
      </w:r>
      <w:r w:rsidRPr="00AF7CA0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14:paraId="1D3FCD3A" w14:textId="77777777" w:rsidR="006F1F3A" w:rsidRPr="00AF7CA0" w:rsidRDefault="006F1F3A" w:rsidP="006F1F3A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33B0F440" w14:textId="77777777" w:rsidR="00F1401D" w:rsidRPr="00AF7CA0" w:rsidRDefault="005070D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2</w:t>
      </w:r>
    </w:p>
    <w:p w14:paraId="26970E59" w14:textId="77777777" w:rsidR="00FD6B1D" w:rsidRPr="00AF7CA0" w:rsidRDefault="00FD6B1D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Obowiązki Wykonawcy</w:t>
      </w:r>
    </w:p>
    <w:p w14:paraId="0C0E30AC" w14:textId="77777777" w:rsidR="006F1F3A" w:rsidRPr="00AF7CA0" w:rsidRDefault="006F1F3A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76DDCC7" w14:textId="77777777" w:rsidR="0094244B" w:rsidRPr="00AF7CA0" w:rsidRDefault="00747D04" w:rsidP="00A949D5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bCs/>
          <w:sz w:val="22"/>
          <w:szCs w:val="22"/>
          <w:u w:val="single"/>
        </w:rPr>
      </w:pPr>
      <w:r w:rsidRPr="00AF7CA0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="00DB3208" w:rsidRPr="00AF7CA0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94244B" w:rsidRPr="00AF7CA0">
        <w:rPr>
          <w:rFonts w:ascii="Arial Narrow" w:hAnsi="Arial Narrow"/>
          <w:bCs/>
          <w:sz w:val="22"/>
          <w:szCs w:val="22"/>
          <w:u w:val="single"/>
        </w:rPr>
        <w:t>w ramach umowy zobowiązuje się do:</w:t>
      </w:r>
    </w:p>
    <w:p w14:paraId="6CBB6ACC" w14:textId="77777777" w:rsidR="00D76A58" w:rsidRPr="00AF7CA0" w:rsidRDefault="00340E11" w:rsidP="00DB320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  <w:u w:val="single"/>
        </w:rPr>
      </w:pPr>
      <w:r w:rsidRPr="00AF7CA0">
        <w:rPr>
          <w:rFonts w:ascii="Arial Narrow" w:hAnsi="Arial Narrow"/>
          <w:bCs/>
          <w:sz w:val="22"/>
          <w:szCs w:val="22"/>
        </w:rPr>
        <w:t>w</w:t>
      </w:r>
      <w:r w:rsidR="009B12E1" w:rsidRPr="00AF7CA0">
        <w:rPr>
          <w:rFonts w:ascii="Arial Narrow" w:hAnsi="Arial Narrow"/>
          <w:bCs/>
          <w:sz w:val="22"/>
          <w:szCs w:val="22"/>
        </w:rPr>
        <w:t xml:space="preserve">ykonywania </w:t>
      </w:r>
      <w:r w:rsidR="009B12E1" w:rsidRPr="00AF7CA0">
        <w:rPr>
          <w:rFonts w:ascii="Arial Narrow" w:hAnsi="Arial Narrow"/>
          <w:sz w:val="22"/>
          <w:szCs w:val="22"/>
        </w:rPr>
        <w:t>usługi określonej w § 1 ust. 1 umowy tj. usuwanie awarii, wykonywanie napraw, remontów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9B12E1" w:rsidRPr="00AF7CA0">
        <w:rPr>
          <w:rFonts w:ascii="Arial Narrow" w:hAnsi="Arial Narrow"/>
          <w:sz w:val="22"/>
          <w:szCs w:val="22"/>
        </w:rPr>
        <w:t xml:space="preserve">urządzeń wskazanych w zał. 2, na zlecenie </w:t>
      </w:r>
      <w:r w:rsidR="009B12E1" w:rsidRPr="00AF7CA0">
        <w:rPr>
          <w:rFonts w:ascii="Arial Narrow" w:hAnsi="Arial Narrow"/>
          <w:b/>
          <w:sz w:val="22"/>
          <w:szCs w:val="22"/>
        </w:rPr>
        <w:t>Zamawiającego</w:t>
      </w:r>
      <w:r w:rsidR="009B12E1" w:rsidRPr="00AF7CA0">
        <w:rPr>
          <w:rFonts w:ascii="Arial Narrow" w:hAnsi="Arial Narrow"/>
          <w:sz w:val="22"/>
          <w:szCs w:val="22"/>
        </w:rPr>
        <w:t xml:space="preserve"> na warunkach określonych SWZ i na zasadach określonych w umowie, w siedzibie </w:t>
      </w:r>
      <w:r w:rsidR="009B12E1" w:rsidRPr="00AF7CA0">
        <w:rPr>
          <w:rFonts w:ascii="Arial Narrow" w:hAnsi="Arial Narrow"/>
          <w:b/>
          <w:sz w:val="22"/>
          <w:szCs w:val="22"/>
        </w:rPr>
        <w:t>Zamawiającego</w:t>
      </w:r>
      <w:r w:rsidR="009B12E1" w:rsidRPr="00AF7CA0">
        <w:rPr>
          <w:rFonts w:ascii="Arial Narrow" w:hAnsi="Arial Narrow"/>
          <w:sz w:val="22"/>
          <w:szCs w:val="22"/>
        </w:rPr>
        <w:t xml:space="preserve"> (ul.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9B12E1" w:rsidRPr="00AF7CA0">
        <w:rPr>
          <w:rFonts w:ascii="Arial Narrow" w:hAnsi="Arial Narrow"/>
          <w:sz w:val="22"/>
          <w:szCs w:val="22"/>
        </w:rPr>
        <w:t xml:space="preserve">Powstańców Warszawy 5 w Bydgoszczy </w:t>
      </w:r>
      <w:r w:rsidR="00D76A58" w:rsidRPr="00AF7CA0">
        <w:rPr>
          <w:rFonts w:ascii="Arial Narrow" w:hAnsi="Arial Narrow"/>
          <w:sz w:val="22"/>
          <w:szCs w:val="22"/>
        </w:rPr>
        <w:br/>
      </w:r>
      <w:r w:rsidR="009B12E1" w:rsidRPr="00AF7CA0">
        <w:rPr>
          <w:rFonts w:ascii="Arial Narrow" w:hAnsi="Arial Narrow"/>
          <w:sz w:val="22"/>
          <w:szCs w:val="22"/>
        </w:rPr>
        <w:t>i ul. Skromna 5</w:t>
      </w:r>
      <w:r w:rsidR="00DB3208" w:rsidRPr="00AF7CA0">
        <w:rPr>
          <w:rFonts w:ascii="Arial Narrow" w:hAnsi="Arial Narrow"/>
          <w:sz w:val="22"/>
          <w:szCs w:val="22"/>
        </w:rPr>
        <w:t>)</w:t>
      </w:r>
      <w:r w:rsidR="009B12E1" w:rsidRPr="00AF7CA0">
        <w:rPr>
          <w:rFonts w:ascii="Arial Narrow" w:hAnsi="Arial Narrow"/>
          <w:sz w:val="22"/>
          <w:szCs w:val="22"/>
        </w:rPr>
        <w:t xml:space="preserve"> w okresie obowiązywania umowy</w:t>
      </w:r>
      <w:r w:rsidR="003261BC" w:rsidRPr="00AF7CA0">
        <w:rPr>
          <w:rFonts w:ascii="Arial Narrow" w:hAnsi="Arial Narrow"/>
          <w:sz w:val="22"/>
          <w:szCs w:val="22"/>
        </w:rPr>
        <w:t xml:space="preserve">, </w:t>
      </w:r>
    </w:p>
    <w:p w14:paraId="6CFD1043" w14:textId="77777777" w:rsidR="007D4AC0" w:rsidRPr="00AF7CA0" w:rsidRDefault="00747D04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</w:t>
      </w:r>
      <w:r w:rsidR="007D4AC0" w:rsidRPr="00AF7CA0">
        <w:rPr>
          <w:rFonts w:ascii="Arial Narrow" w:hAnsi="Arial Narrow"/>
          <w:sz w:val="22"/>
          <w:szCs w:val="22"/>
        </w:rPr>
        <w:t xml:space="preserve">zgodnienia z </w:t>
      </w:r>
      <w:r w:rsidR="00027618" w:rsidRPr="00AF7CA0">
        <w:rPr>
          <w:rFonts w:ascii="Arial Narrow" w:hAnsi="Arial Narrow"/>
          <w:b/>
          <w:sz w:val="22"/>
          <w:szCs w:val="22"/>
        </w:rPr>
        <w:t>Z</w:t>
      </w:r>
      <w:r w:rsidR="007D4AC0" w:rsidRPr="00AF7CA0">
        <w:rPr>
          <w:rFonts w:ascii="Arial Narrow" w:hAnsi="Arial Narrow"/>
          <w:b/>
          <w:sz w:val="22"/>
          <w:szCs w:val="22"/>
        </w:rPr>
        <w:t>amawiającym</w:t>
      </w:r>
      <w:r w:rsidR="007D4AC0" w:rsidRPr="00AF7CA0">
        <w:rPr>
          <w:rFonts w:ascii="Arial Narrow" w:hAnsi="Arial Narrow"/>
          <w:sz w:val="22"/>
          <w:szCs w:val="22"/>
        </w:rPr>
        <w:t xml:space="preserve"> przerw technologicznych potrzebnych dla wykonania napraw głównych dźwigów lub powstałych w wyniku awarii,</w:t>
      </w:r>
      <w:r w:rsidR="0093689F" w:rsidRPr="00AF7CA0">
        <w:rPr>
          <w:rFonts w:ascii="Arial Narrow" w:hAnsi="Arial Narrow"/>
          <w:sz w:val="22"/>
          <w:szCs w:val="22"/>
        </w:rPr>
        <w:t>(</w:t>
      </w:r>
      <w:r w:rsidR="007D4AC0" w:rsidRPr="00AF7CA0">
        <w:rPr>
          <w:rFonts w:ascii="Arial Narrow" w:hAnsi="Arial Narrow"/>
          <w:sz w:val="22"/>
          <w:szCs w:val="22"/>
        </w:rPr>
        <w:t>naprawa główna polega na wymianie: napędu silnika, lin nośnych, przekładni, kola pasowego, drzwi, kabiny i układu sterowania</w:t>
      </w:r>
      <w:r w:rsidR="0093689F" w:rsidRPr="00AF7CA0">
        <w:rPr>
          <w:rFonts w:ascii="Arial Narrow" w:hAnsi="Arial Narrow"/>
          <w:sz w:val="22"/>
          <w:szCs w:val="22"/>
        </w:rPr>
        <w:t>)</w:t>
      </w:r>
      <w:r w:rsidR="007D4AC0" w:rsidRPr="00AF7CA0">
        <w:rPr>
          <w:rFonts w:ascii="Arial Narrow" w:hAnsi="Arial Narrow"/>
          <w:sz w:val="22"/>
          <w:szCs w:val="22"/>
        </w:rPr>
        <w:t>,</w:t>
      </w:r>
    </w:p>
    <w:p w14:paraId="4365D9CB" w14:textId="77777777" w:rsidR="00127B9F" w:rsidRPr="00AF7CA0" w:rsidRDefault="00B16D8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prowadzeni</w:t>
      </w:r>
      <w:r w:rsidR="0075369A" w:rsidRPr="00AF7CA0">
        <w:rPr>
          <w:rFonts w:ascii="Arial Narrow" w:hAnsi="Arial Narrow"/>
          <w:sz w:val="22"/>
          <w:szCs w:val="22"/>
        </w:rPr>
        <w:t>a</w:t>
      </w:r>
      <w:r w:rsidRPr="00AF7CA0">
        <w:rPr>
          <w:rFonts w:ascii="Arial Narrow" w:hAnsi="Arial Narrow"/>
          <w:sz w:val="22"/>
          <w:szCs w:val="22"/>
        </w:rPr>
        <w:t xml:space="preserve"> dzienników konserwacji urządzeń i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FB192D" w:rsidRPr="00AF7CA0">
        <w:rPr>
          <w:rFonts w:ascii="Arial Narrow" w:hAnsi="Arial Narrow"/>
          <w:sz w:val="22"/>
          <w:szCs w:val="22"/>
        </w:rPr>
        <w:t>r</w:t>
      </w:r>
      <w:r w:rsidR="002346DB" w:rsidRPr="00AF7CA0">
        <w:rPr>
          <w:rFonts w:ascii="Arial Narrow" w:hAnsi="Arial Narrow"/>
          <w:sz w:val="22"/>
          <w:szCs w:val="22"/>
        </w:rPr>
        <w:t xml:space="preserve">ejestrowanie zgłoszeń </w:t>
      </w:r>
      <w:r w:rsidR="00756DCB" w:rsidRPr="00AF7CA0">
        <w:rPr>
          <w:rFonts w:ascii="Arial Narrow" w:hAnsi="Arial Narrow"/>
          <w:sz w:val="22"/>
          <w:szCs w:val="22"/>
        </w:rPr>
        <w:t xml:space="preserve">powstałych awarii lub uszkodzeń systemu </w:t>
      </w:r>
      <w:r w:rsidR="002346DB" w:rsidRPr="00AF7CA0">
        <w:rPr>
          <w:rFonts w:ascii="Arial Narrow" w:hAnsi="Arial Narrow"/>
          <w:sz w:val="22"/>
          <w:szCs w:val="22"/>
        </w:rPr>
        <w:t>w Ksią</w:t>
      </w:r>
      <w:r w:rsidR="005607AC" w:rsidRPr="00AF7CA0">
        <w:rPr>
          <w:rFonts w:ascii="Arial Narrow" w:hAnsi="Arial Narrow"/>
          <w:sz w:val="22"/>
          <w:szCs w:val="22"/>
        </w:rPr>
        <w:t>ż</w:t>
      </w:r>
      <w:r w:rsidR="002346DB" w:rsidRPr="00AF7CA0">
        <w:rPr>
          <w:rFonts w:ascii="Arial Narrow" w:hAnsi="Arial Narrow"/>
          <w:sz w:val="22"/>
          <w:szCs w:val="22"/>
        </w:rPr>
        <w:t>ce Zgłoszeń napraw i awarii (</w:t>
      </w:r>
      <w:r w:rsidR="002346DB" w:rsidRPr="00AF7CA0">
        <w:rPr>
          <w:rFonts w:ascii="Arial Narrow" w:hAnsi="Arial Narrow"/>
          <w:b/>
          <w:sz w:val="22"/>
          <w:szCs w:val="22"/>
        </w:rPr>
        <w:t xml:space="preserve">zał. </w:t>
      </w:r>
      <w:r w:rsidR="00027618" w:rsidRPr="00AF7CA0">
        <w:rPr>
          <w:rFonts w:ascii="Arial Narrow" w:hAnsi="Arial Narrow"/>
          <w:b/>
          <w:sz w:val="22"/>
          <w:szCs w:val="22"/>
        </w:rPr>
        <w:t>4</w:t>
      </w:r>
      <w:r w:rsidR="005607AC" w:rsidRPr="00AF7CA0">
        <w:rPr>
          <w:rFonts w:ascii="Arial Narrow" w:hAnsi="Arial Narrow"/>
          <w:sz w:val="22"/>
          <w:szCs w:val="22"/>
        </w:rPr>
        <w:t>)</w:t>
      </w:r>
      <w:r w:rsidR="00756DCB" w:rsidRPr="00AF7CA0">
        <w:rPr>
          <w:rFonts w:ascii="Arial Narrow" w:hAnsi="Arial Narrow"/>
          <w:sz w:val="22"/>
          <w:szCs w:val="22"/>
        </w:rPr>
        <w:t>,</w:t>
      </w:r>
    </w:p>
    <w:p w14:paraId="35611989" w14:textId="77777777" w:rsidR="00DB3208" w:rsidRPr="00AF7CA0" w:rsidRDefault="00DB3208" w:rsidP="00DB3208">
      <w:pPr>
        <w:pStyle w:val="Tekstpodstawowy21"/>
        <w:numPr>
          <w:ilvl w:val="0"/>
          <w:numId w:val="19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awarii,</w:t>
      </w:r>
    </w:p>
    <w:p w14:paraId="691D7FF9" w14:textId="77777777" w:rsidR="00E62B88" w:rsidRPr="00AF7CA0" w:rsidRDefault="00DB320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</w:t>
      </w:r>
      <w:r w:rsidR="00E62B88" w:rsidRPr="00AF7CA0">
        <w:rPr>
          <w:rFonts w:ascii="Arial Narrow" w:hAnsi="Arial Narrow"/>
          <w:bCs/>
          <w:sz w:val="22"/>
          <w:szCs w:val="22"/>
        </w:rPr>
        <w:t xml:space="preserve">dzielenia: ....... – miesięcznej gwarancji na wykonane usługi i części będące przedmiotem niniejszej umowy. Gwarancja nie obejmuje uszkodzeń mechanicznych spowodowanych przez </w:t>
      </w:r>
      <w:r w:rsidR="00E62B88" w:rsidRPr="00AF7CA0">
        <w:rPr>
          <w:rFonts w:ascii="Arial Narrow" w:hAnsi="Arial Narrow"/>
          <w:b/>
          <w:sz w:val="22"/>
          <w:szCs w:val="22"/>
        </w:rPr>
        <w:t>Zamawiającego.</w:t>
      </w:r>
    </w:p>
    <w:p w14:paraId="2BC3602E" w14:textId="77777777" w:rsidR="00082653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lastRenderedPageBreak/>
        <w:t>z</w:t>
      </w:r>
      <w:r w:rsidR="0075369A" w:rsidRPr="00AF7CA0">
        <w:rPr>
          <w:rFonts w:ascii="Arial Narrow" w:hAnsi="Arial Narrow"/>
          <w:sz w:val="22"/>
          <w:szCs w:val="22"/>
        </w:rPr>
        <w:t xml:space="preserve">achowania w tajemnicy wszelkich wiadomości uzyskanych w związku z wykonywaniem niniejszej umowy </w:t>
      </w:r>
      <w:r w:rsidR="00082653" w:rsidRPr="00AF7CA0">
        <w:rPr>
          <w:rFonts w:ascii="Arial Narrow" w:hAnsi="Arial Narrow" w:cs="Arial"/>
          <w:sz w:val="22"/>
          <w:szCs w:val="22"/>
        </w:rPr>
        <w:t>jak i po jej zakończeniu</w:t>
      </w:r>
      <w:r w:rsidRPr="00AF7CA0">
        <w:rPr>
          <w:rFonts w:ascii="Arial Narrow" w:hAnsi="Arial Narrow" w:cs="Arial"/>
          <w:sz w:val="22"/>
          <w:szCs w:val="22"/>
        </w:rPr>
        <w:t xml:space="preserve"> </w:t>
      </w:r>
      <w:r w:rsidR="0075369A" w:rsidRPr="00AF7CA0">
        <w:rPr>
          <w:rFonts w:ascii="Arial Narrow" w:hAnsi="Arial Narrow"/>
          <w:sz w:val="22"/>
          <w:szCs w:val="22"/>
        </w:rPr>
        <w:t>oraz do ochrony informacji niejawnych zgodnie z ustawą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014D8DB2" w14:textId="77777777" w:rsidR="00DF1456" w:rsidRPr="00AF7CA0" w:rsidRDefault="00DF1456" w:rsidP="00DB32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enia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ochron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y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urządzeń stanowiących przedmiot umowy, na których wykonywana jest naprawa przed zniszczeniem lub dalszym uszkodzeniem, oraz mienia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 obrębie wykonywanych przez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prac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174195FF" w14:textId="77777777" w:rsidR="00DF1456" w:rsidRPr="00AF7CA0" w:rsidRDefault="00DF1456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enia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 obiekcie warunk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 xml:space="preserve">ów </w:t>
      </w:r>
      <w:r w:rsidRPr="00AF7CA0">
        <w:rPr>
          <w:rFonts w:ascii="Arial Narrow" w:hAnsi="Arial Narrow" w:cs="Arial Narrow"/>
          <w:bCs/>
          <w:sz w:val="22"/>
          <w:szCs w:val="22"/>
        </w:rPr>
        <w:t>bezpieczeństwa i higieny pracy oraz przestrzegać przepisów ppoż.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4A24112F" w14:textId="77777777" w:rsidR="001B563D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</w:t>
      </w:r>
      <w:r w:rsidR="001B563D" w:rsidRPr="00AF7CA0">
        <w:rPr>
          <w:rFonts w:ascii="Arial Narrow" w:hAnsi="Arial Narrow"/>
          <w:sz w:val="22"/>
          <w:szCs w:val="22"/>
        </w:rPr>
        <w:t>ykonywania niniejszej umowy osobiście wg zadania określonego w załącznikach do umowy oraz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1B563D" w:rsidRPr="00AF7CA0">
        <w:rPr>
          <w:rFonts w:ascii="Arial Narrow" w:hAnsi="Arial Narrow"/>
          <w:sz w:val="22"/>
          <w:szCs w:val="22"/>
        </w:rPr>
        <w:t>zgodnie z dokumentacją techniczną, warunkami gwarancji, zasadami sztuki budowlanej oraz wymogami Wojskowego Dozoru Technicznego.</w:t>
      </w:r>
    </w:p>
    <w:p w14:paraId="64B40A3B" w14:textId="77777777" w:rsidR="00D76A58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p</w:t>
      </w:r>
      <w:r w:rsidR="0075369A" w:rsidRPr="00AF7CA0">
        <w:rPr>
          <w:rFonts w:ascii="Arial Narrow" w:hAnsi="Arial Narrow"/>
          <w:sz w:val="22"/>
          <w:szCs w:val="22"/>
        </w:rPr>
        <w:t xml:space="preserve">osiadania wymaganych przepisami prawa uprawnień do obsługi UTB i ważnych świadectw kwalifikacyjnych. </w:t>
      </w:r>
      <w:r w:rsidR="0075369A" w:rsidRPr="00AF7CA0">
        <w:rPr>
          <w:rFonts w:ascii="Arial Narrow" w:hAnsi="Arial Narrow"/>
          <w:b/>
          <w:sz w:val="22"/>
          <w:szCs w:val="22"/>
        </w:rPr>
        <w:t>Zamawiający</w:t>
      </w:r>
      <w:r w:rsidR="0075369A" w:rsidRPr="00AF7CA0">
        <w:rPr>
          <w:rFonts w:ascii="Arial Narrow" w:hAnsi="Arial Narrow"/>
          <w:sz w:val="22"/>
          <w:szCs w:val="22"/>
        </w:rPr>
        <w:t xml:space="preserve"> ma prawo w każdym czasie wezwać </w:t>
      </w:r>
      <w:r w:rsidR="0075369A" w:rsidRPr="00AF7CA0">
        <w:rPr>
          <w:rFonts w:ascii="Arial Narrow" w:hAnsi="Arial Narrow"/>
          <w:b/>
          <w:sz w:val="22"/>
          <w:szCs w:val="22"/>
        </w:rPr>
        <w:t>Wykonawcę</w:t>
      </w:r>
      <w:r w:rsidR="0075369A" w:rsidRPr="00AF7CA0">
        <w:rPr>
          <w:rFonts w:ascii="Arial Narrow" w:hAnsi="Arial Narrow"/>
          <w:sz w:val="22"/>
          <w:szCs w:val="22"/>
        </w:rPr>
        <w:t xml:space="preserve"> do przedstawienia stosownych dokumentów w tym zakresie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69F96CF9" w14:textId="77777777" w:rsidR="00FD6B1D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="0075369A" w:rsidRPr="00AF7CA0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="0075369A"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 i noszenia ich w widocznym miejscu</w:t>
      </w:r>
      <w:r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20D669BF" w14:textId="77777777" w:rsidR="009B12E1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</w:t>
      </w:r>
      <w:r w:rsidR="009F5630" w:rsidRPr="00AF7CA0">
        <w:rPr>
          <w:rFonts w:ascii="Arial Narrow" w:hAnsi="Arial Narrow"/>
          <w:sz w:val="22"/>
          <w:szCs w:val="22"/>
        </w:rPr>
        <w:t xml:space="preserve">pisywania się na listę obecności, która </w:t>
      </w:r>
      <w:r w:rsidR="00E62B88" w:rsidRPr="00AF7CA0">
        <w:rPr>
          <w:rFonts w:ascii="Arial Narrow" w:hAnsi="Arial Narrow"/>
          <w:sz w:val="22"/>
          <w:szCs w:val="22"/>
        </w:rPr>
        <w:t>znajduje się</w:t>
      </w:r>
      <w:r w:rsidR="009F5630" w:rsidRPr="00AF7CA0">
        <w:rPr>
          <w:rFonts w:ascii="Arial Narrow" w:hAnsi="Arial Narrow"/>
          <w:sz w:val="22"/>
          <w:szCs w:val="22"/>
        </w:rPr>
        <w:t xml:space="preserve"> w budynku ochrony (wjazd główny), wraz </w:t>
      </w:r>
      <w:r w:rsidR="009F5630" w:rsidRPr="00AF7CA0">
        <w:rPr>
          <w:rFonts w:ascii="Arial Narrow" w:hAnsi="Arial Narrow"/>
          <w:sz w:val="22"/>
          <w:szCs w:val="22"/>
        </w:rPr>
        <w:br/>
        <w:t>godziną wejścia</w:t>
      </w:r>
      <w:r w:rsidRPr="00AF7CA0">
        <w:rPr>
          <w:rFonts w:ascii="Arial Narrow" w:hAnsi="Arial Narrow"/>
          <w:sz w:val="22"/>
          <w:szCs w:val="22"/>
        </w:rPr>
        <w:t xml:space="preserve"> i wyjścia ze szpitala</w:t>
      </w:r>
      <w:r w:rsidR="009F5630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t>oznaczeniem celu</w:t>
      </w:r>
      <w:r w:rsidR="009F5630" w:rsidRPr="00AF7CA0">
        <w:rPr>
          <w:rFonts w:ascii="Arial Narrow" w:hAnsi="Arial Narrow"/>
          <w:sz w:val="22"/>
          <w:szCs w:val="22"/>
        </w:rPr>
        <w:t xml:space="preserve"> wizyty i </w:t>
      </w:r>
      <w:r w:rsidRPr="00AF7CA0">
        <w:rPr>
          <w:rFonts w:ascii="Arial Narrow" w:hAnsi="Arial Narrow"/>
          <w:sz w:val="22"/>
          <w:szCs w:val="22"/>
        </w:rPr>
        <w:t xml:space="preserve">określenia </w:t>
      </w:r>
      <w:r w:rsidR="009F5630" w:rsidRPr="00AF7CA0">
        <w:rPr>
          <w:rFonts w:ascii="Arial Narrow" w:hAnsi="Arial Narrow"/>
          <w:sz w:val="22"/>
          <w:szCs w:val="22"/>
        </w:rPr>
        <w:t>numer</w:t>
      </w:r>
      <w:r w:rsidR="00773511" w:rsidRPr="00AF7CA0">
        <w:rPr>
          <w:rFonts w:ascii="Arial Narrow" w:hAnsi="Arial Narrow"/>
          <w:sz w:val="22"/>
          <w:szCs w:val="22"/>
        </w:rPr>
        <w:t>u</w:t>
      </w:r>
      <w:r w:rsidR="009F5630" w:rsidRPr="00AF7CA0">
        <w:rPr>
          <w:rFonts w:ascii="Arial Narrow" w:hAnsi="Arial Narrow"/>
          <w:sz w:val="22"/>
          <w:szCs w:val="22"/>
        </w:rPr>
        <w:t xml:space="preserve"> dźwigu</w:t>
      </w:r>
      <w:r w:rsidRPr="00AF7CA0">
        <w:rPr>
          <w:rFonts w:ascii="Arial Narrow" w:hAnsi="Arial Narrow"/>
          <w:sz w:val="22"/>
          <w:szCs w:val="22"/>
        </w:rPr>
        <w:t>, którego usługa dotyczy</w:t>
      </w:r>
      <w:r w:rsidR="003261BC" w:rsidRPr="00AF7CA0">
        <w:rPr>
          <w:rFonts w:ascii="Arial Narrow" w:hAnsi="Arial Narrow"/>
          <w:sz w:val="22"/>
          <w:szCs w:val="22"/>
        </w:rPr>
        <w:t>.</w:t>
      </w:r>
    </w:p>
    <w:p w14:paraId="5CA37D55" w14:textId="77777777" w:rsidR="003261BC" w:rsidRPr="00AF7CA0" w:rsidRDefault="003261BC" w:rsidP="003261BC">
      <w:pPr>
        <w:ind w:left="720"/>
        <w:jc w:val="both"/>
        <w:rPr>
          <w:rFonts w:ascii="Arial Narrow" w:hAnsi="Arial Narrow"/>
          <w:sz w:val="22"/>
          <w:szCs w:val="22"/>
        </w:rPr>
      </w:pPr>
    </w:p>
    <w:p w14:paraId="070C0185" w14:textId="77777777" w:rsidR="009B12E1" w:rsidRPr="00AF7CA0" w:rsidRDefault="009B12E1" w:rsidP="009B12E1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  <w:u w:val="single"/>
        </w:rPr>
        <w:t>Wykonawca</w:t>
      </w:r>
      <w:r w:rsidRPr="00AF7CA0">
        <w:rPr>
          <w:rFonts w:ascii="Arial Narrow" w:hAnsi="Arial Narrow"/>
          <w:sz w:val="22"/>
          <w:szCs w:val="22"/>
          <w:u w:val="single"/>
        </w:rPr>
        <w:t xml:space="preserve"> w ramach napraw zobowiązuje się do:</w:t>
      </w:r>
    </w:p>
    <w:p w14:paraId="72A30469" w14:textId="77777777" w:rsidR="009B12E1" w:rsidRPr="00AF7CA0" w:rsidRDefault="00DB3208">
      <w:pPr>
        <w:pStyle w:val="Tekstpodstawowy21"/>
        <w:numPr>
          <w:ilvl w:val="0"/>
          <w:numId w:val="1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d</w:t>
      </w:r>
      <w:r w:rsidR="009B12E1" w:rsidRPr="00AF7CA0">
        <w:rPr>
          <w:rFonts w:ascii="Arial Narrow" w:hAnsi="Arial Narrow"/>
          <w:sz w:val="22"/>
          <w:szCs w:val="22"/>
        </w:rPr>
        <w:t>okonywania wszelkiego rodzaju prac polegających na naprawie lub wymianie elementów i urządzeń</w:t>
      </w:r>
      <w:r w:rsidR="00515F1E" w:rsidRPr="00AF7CA0">
        <w:rPr>
          <w:rFonts w:ascii="Arial Narrow" w:hAnsi="Arial Narrow"/>
          <w:sz w:val="22"/>
          <w:szCs w:val="22"/>
        </w:rPr>
        <w:t>,</w:t>
      </w:r>
    </w:p>
    <w:p w14:paraId="72ED19B7" w14:textId="77777777" w:rsidR="00D75A98" w:rsidRPr="00AF7CA0" w:rsidRDefault="00DB3208">
      <w:pPr>
        <w:pStyle w:val="Tekstpodstawowy21"/>
        <w:numPr>
          <w:ilvl w:val="0"/>
          <w:numId w:val="18"/>
        </w:numPr>
        <w:tabs>
          <w:tab w:val="clear" w:pos="360"/>
          <w:tab w:val="left" w:pos="-1985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n</w:t>
      </w:r>
      <w:r w:rsidR="00D75A98" w:rsidRPr="00AF7CA0">
        <w:rPr>
          <w:rFonts w:ascii="Arial Narrow" w:hAnsi="Arial Narrow" w:cs="Arial Narrow"/>
          <w:sz w:val="22"/>
          <w:szCs w:val="22"/>
        </w:rPr>
        <w:t xml:space="preserve">apraw urządzeń po uzyskaniu akceptacji </w:t>
      </w:r>
      <w:bookmarkStart w:id="0" w:name="_Hlk216186327"/>
      <w:r w:rsidR="00D75A98" w:rsidRPr="00AF7CA0">
        <w:rPr>
          <w:rFonts w:ascii="Arial Narrow" w:hAnsi="Arial Narrow" w:cs="Arial Narrow"/>
          <w:sz w:val="22"/>
          <w:szCs w:val="22"/>
        </w:rPr>
        <w:t xml:space="preserve">kalkulacji wstępnej przez </w:t>
      </w:r>
      <w:r w:rsidR="00D75A98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D75A98" w:rsidRPr="00AF7CA0">
        <w:rPr>
          <w:rFonts w:ascii="Arial Narrow" w:hAnsi="Arial Narrow" w:cs="Arial Narrow"/>
          <w:sz w:val="22"/>
          <w:szCs w:val="22"/>
        </w:rPr>
        <w:t xml:space="preserve"> zawierającej składniki cenotwórcze tj. ilość roboczogodzin naprawy oraz szczegółowe rozpisanie użytego materiału (cena jednostkowa + ilość materiału )</w:t>
      </w:r>
      <w:r w:rsidR="00515F1E" w:rsidRPr="00AF7CA0">
        <w:rPr>
          <w:rFonts w:ascii="Arial Narrow" w:hAnsi="Arial Narrow" w:cs="Arial Narrow"/>
          <w:sz w:val="22"/>
          <w:szCs w:val="22"/>
        </w:rPr>
        <w:t>,</w:t>
      </w:r>
    </w:p>
    <w:p w14:paraId="0D007F23" w14:textId="77777777" w:rsidR="00E1565A" w:rsidRPr="00AF7CA0" w:rsidRDefault="00DB3208" w:rsidP="00E1565A">
      <w:pPr>
        <w:pStyle w:val="Tekstpodstawowy21"/>
        <w:numPr>
          <w:ilvl w:val="0"/>
          <w:numId w:val="1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w</w:t>
      </w:r>
      <w:r w:rsidR="00E1565A" w:rsidRPr="00AF7CA0">
        <w:rPr>
          <w:rFonts w:ascii="Arial Narrow" w:hAnsi="Arial Narrow" w:cs="Arial Narrow"/>
          <w:sz w:val="22"/>
          <w:szCs w:val="22"/>
        </w:rPr>
        <w:t>ykonywania napraw urządzeń po otrzymaniu zlecenia w formie pisemnej (</w:t>
      </w:r>
      <w:r w:rsidR="00E1565A" w:rsidRPr="00AF7CA0">
        <w:rPr>
          <w:rFonts w:ascii="Arial Narrow" w:hAnsi="Arial Narrow" w:cs="Arial Narrow"/>
          <w:b/>
          <w:bCs/>
          <w:sz w:val="22"/>
          <w:szCs w:val="22"/>
        </w:rPr>
        <w:t>zał. 3</w:t>
      </w:r>
      <w:r w:rsidR="00E1565A" w:rsidRPr="00AF7CA0">
        <w:rPr>
          <w:rFonts w:ascii="Arial Narrow" w:hAnsi="Arial Narrow" w:cs="Arial Narrow"/>
          <w:sz w:val="22"/>
          <w:szCs w:val="22"/>
        </w:rPr>
        <w:t>)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E1565A" w:rsidRPr="00AF7CA0">
        <w:rPr>
          <w:rFonts w:ascii="Arial Narrow" w:hAnsi="Arial Narrow" w:cs="Arial Narrow"/>
          <w:sz w:val="22"/>
          <w:szCs w:val="22"/>
        </w:rPr>
        <w:t xml:space="preserve">z podpisem </w:t>
      </w:r>
      <w:r w:rsidR="00E1565A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oraz wyznaczonym przez </w:t>
      </w:r>
      <w:r w:rsidR="00023A5F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2568E" w:rsidRPr="00AF7CA0">
        <w:rPr>
          <w:rFonts w:ascii="Arial Narrow" w:hAnsi="Arial Narrow" w:cs="Arial Narrow"/>
          <w:sz w:val="22"/>
          <w:szCs w:val="22"/>
        </w:rPr>
        <w:t>terminem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 naprawy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671A2CB7" w14:textId="77777777" w:rsidR="00E1565A" w:rsidRPr="00AF7CA0" w:rsidRDefault="00DB3208" w:rsidP="00E1565A">
      <w:pPr>
        <w:pStyle w:val="Tekstpodstawowy21"/>
        <w:numPr>
          <w:ilvl w:val="0"/>
          <w:numId w:val="1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</w:t>
      </w:r>
      <w:r w:rsidR="00E1565A" w:rsidRPr="00AF7CA0">
        <w:rPr>
          <w:rFonts w:ascii="Arial Narrow" w:hAnsi="Arial Narrow"/>
          <w:sz w:val="22"/>
          <w:szCs w:val="22"/>
        </w:rPr>
        <w:t xml:space="preserve">porządzania każdorazowo </w:t>
      </w:r>
      <w:bookmarkStart w:id="1" w:name="_Hlk216186140"/>
      <w:r w:rsidR="00E1565A" w:rsidRPr="00AF7CA0">
        <w:rPr>
          <w:rFonts w:ascii="Arial Narrow" w:hAnsi="Arial Narrow" w:cs="Arial Narrow"/>
          <w:sz w:val="22"/>
          <w:szCs w:val="22"/>
        </w:rPr>
        <w:t>kalkulacji szczegółowej</w:t>
      </w:r>
      <w:r w:rsidR="00E1565A" w:rsidRPr="00AF7CA0">
        <w:rPr>
          <w:rFonts w:ascii="Arial Narrow" w:hAnsi="Arial Narrow"/>
          <w:sz w:val="22"/>
          <w:szCs w:val="22"/>
        </w:rPr>
        <w:t xml:space="preserve"> (protokół powykonawczy) z naprawy urządzenia, </w:t>
      </w:r>
      <w:r w:rsidR="00E1565A" w:rsidRPr="00AF7CA0">
        <w:rPr>
          <w:rFonts w:ascii="Arial Narrow" w:hAnsi="Arial Narrow"/>
          <w:sz w:val="22"/>
          <w:szCs w:val="22"/>
        </w:rPr>
        <w:br/>
        <w:t>z uwzględnieniem</w:t>
      </w:r>
      <w:r w:rsidR="00E1565A" w:rsidRPr="00AF7CA0">
        <w:rPr>
          <w:rFonts w:ascii="Arial Narrow" w:hAnsi="Arial Narrow" w:cs="Arial Narrow"/>
          <w:sz w:val="22"/>
          <w:szCs w:val="22"/>
        </w:rPr>
        <w:t xml:space="preserve"> rozpisanego każdego użytego materiału (cena jednostkowa + ilość materiału ) i godzin</w:t>
      </w:r>
      <w:r w:rsidR="00E1565A" w:rsidRPr="00AF7CA0">
        <w:rPr>
          <w:rFonts w:ascii="Arial Narrow" w:hAnsi="Arial Narrow" w:cs="Arial Narrow"/>
          <w:sz w:val="22"/>
          <w:szCs w:val="22"/>
        </w:rPr>
        <w:br/>
        <w:t xml:space="preserve">w jakich była realizowana naprawa </w:t>
      </w:r>
      <w:r w:rsidR="00E1565A" w:rsidRPr="00AF7CA0">
        <w:rPr>
          <w:rFonts w:ascii="Arial Narrow" w:hAnsi="Arial Narrow" w:cs="Arial Narrow"/>
          <w:sz w:val="22"/>
          <w:szCs w:val="22"/>
          <w:u w:val="single"/>
        </w:rPr>
        <w:t>zgodnie z listą obecności</w:t>
      </w:r>
      <w:bookmarkEnd w:id="1"/>
      <w:r w:rsidR="003261BC" w:rsidRPr="00AF7CA0">
        <w:rPr>
          <w:rFonts w:ascii="Arial Narrow" w:hAnsi="Arial Narrow" w:cs="Arial Narrow"/>
          <w:sz w:val="22"/>
          <w:szCs w:val="22"/>
        </w:rPr>
        <w:t xml:space="preserve">, o której mowa w </w:t>
      </w:r>
      <w:r w:rsidR="003261BC" w:rsidRPr="00AF7CA0">
        <w:rPr>
          <w:rFonts w:ascii="Arial" w:hAnsi="Arial" w:cs="Arial"/>
          <w:sz w:val="22"/>
          <w:szCs w:val="22"/>
        </w:rPr>
        <w:t>§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2 ust. 1 pkt 12,</w:t>
      </w:r>
    </w:p>
    <w:p w14:paraId="723261DD" w14:textId="77777777" w:rsidR="00E1565A" w:rsidRPr="00AF7CA0" w:rsidRDefault="00E1565A" w:rsidP="00E1565A">
      <w:pPr>
        <w:pStyle w:val="Tekstpodstawowy21"/>
        <w:tabs>
          <w:tab w:val="clear" w:pos="360"/>
          <w:tab w:val="left" w:pos="-1843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Kalkulacja szczegółowa</w:t>
      </w:r>
      <w:r w:rsidRPr="00AF7CA0">
        <w:rPr>
          <w:rFonts w:ascii="Arial Narrow" w:hAnsi="Arial Narrow"/>
          <w:sz w:val="22"/>
          <w:szCs w:val="22"/>
        </w:rPr>
        <w:t xml:space="preserve"> (protokół powykonawczy) powinien być dostarczony</w:t>
      </w:r>
      <w:r w:rsidRPr="00AF7CA0">
        <w:rPr>
          <w:rFonts w:ascii="Arial Narrow" w:hAnsi="Arial Narrow" w:cs="Arial Narrow"/>
          <w:sz w:val="22"/>
          <w:szCs w:val="22"/>
        </w:rPr>
        <w:t xml:space="preserve"> w terminie 3 dni od wykonania usługi</w:t>
      </w:r>
      <w:r w:rsidR="00DB3208" w:rsidRPr="00AF7CA0">
        <w:rPr>
          <w:rFonts w:ascii="Arial Narrow" w:hAnsi="Arial Narrow" w:cs="Arial Narrow"/>
          <w:sz w:val="22"/>
          <w:szCs w:val="22"/>
        </w:rPr>
        <w:t>,</w:t>
      </w:r>
    </w:p>
    <w:p w14:paraId="11E13F05" w14:textId="77777777" w:rsidR="00980C32" w:rsidRPr="00AF7CA0" w:rsidRDefault="00980C32" w:rsidP="00980C32">
      <w:pPr>
        <w:pStyle w:val="Tekstpodstawowy21"/>
        <w:numPr>
          <w:ilvl w:val="0"/>
          <w:numId w:val="1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awarii.</w:t>
      </w:r>
    </w:p>
    <w:bookmarkEnd w:id="0"/>
    <w:p w14:paraId="093B4D4E" w14:textId="77777777" w:rsidR="00E1565A" w:rsidRPr="00AF7CA0" w:rsidRDefault="00E1565A" w:rsidP="00E1565A">
      <w:pPr>
        <w:pStyle w:val="Tekstpodstawowy21"/>
        <w:tabs>
          <w:tab w:val="clear" w:pos="360"/>
          <w:tab w:val="left" w:pos="-1843"/>
        </w:tabs>
        <w:jc w:val="both"/>
        <w:rPr>
          <w:rFonts w:ascii="Arial Narrow" w:hAnsi="Arial Narrow"/>
          <w:sz w:val="22"/>
          <w:szCs w:val="22"/>
        </w:rPr>
      </w:pPr>
    </w:p>
    <w:p w14:paraId="43115C70" w14:textId="77777777" w:rsidR="00B71CEA" w:rsidRPr="00AF7CA0" w:rsidRDefault="00B71CEA" w:rsidP="00B71CEA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  <w:u w:val="single"/>
        </w:rPr>
        <w:t>Wykonawca</w:t>
      </w:r>
      <w:r w:rsidRPr="00AF7CA0">
        <w:rPr>
          <w:rFonts w:ascii="Arial Narrow" w:hAnsi="Arial Narrow"/>
          <w:sz w:val="22"/>
          <w:szCs w:val="22"/>
          <w:u w:val="single"/>
        </w:rPr>
        <w:t xml:space="preserve"> w ramach usuwania awarii  zobowiązuje się do:</w:t>
      </w:r>
    </w:p>
    <w:p w14:paraId="0C1409E2" w14:textId="77777777" w:rsidR="00B71CEA" w:rsidRPr="00AF7CA0" w:rsidRDefault="003261BC" w:rsidP="003261BC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całodobowego </w:t>
      </w:r>
      <w:r w:rsidR="00F5580C" w:rsidRPr="00AF7CA0">
        <w:rPr>
          <w:rFonts w:ascii="Arial Narrow" w:hAnsi="Arial Narrow"/>
          <w:sz w:val="22"/>
          <w:szCs w:val="22"/>
        </w:rPr>
        <w:t xml:space="preserve">t.j. </w:t>
      </w:r>
      <w:r w:rsidRPr="00AF7CA0">
        <w:rPr>
          <w:rFonts w:ascii="Arial Narrow" w:hAnsi="Arial Narrow"/>
          <w:sz w:val="22"/>
          <w:szCs w:val="22"/>
        </w:rPr>
        <w:t xml:space="preserve">przez 24 godziny na dobę, 7 dni w tygodniu (w tym w dni wolne od pracy oraz niedziele </w:t>
      </w:r>
      <w:r w:rsidRPr="00AF7CA0">
        <w:rPr>
          <w:rFonts w:ascii="Arial Narrow" w:hAnsi="Arial Narrow"/>
          <w:sz w:val="22"/>
          <w:szCs w:val="22"/>
        </w:rPr>
        <w:br/>
        <w:t xml:space="preserve">i święta) </w:t>
      </w:r>
      <w:r w:rsidR="00DB3208" w:rsidRPr="00AF7CA0">
        <w:rPr>
          <w:rFonts w:ascii="Arial Narrow" w:hAnsi="Arial Narrow"/>
          <w:sz w:val="22"/>
          <w:szCs w:val="22"/>
        </w:rPr>
        <w:t>d</w:t>
      </w:r>
      <w:r w:rsidR="00B71CEA" w:rsidRPr="00AF7CA0">
        <w:rPr>
          <w:rFonts w:ascii="Arial Narrow" w:hAnsi="Arial Narrow"/>
          <w:sz w:val="22"/>
          <w:szCs w:val="22"/>
        </w:rPr>
        <w:t>okonywania wszelkiego rodzaju prac polegających usuwaniu awarii</w:t>
      </w:r>
      <w:r w:rsidR="00EF21D8" w:rsidRPr="00AF7CA0">
        <w:rPr>
          <w:rFonts w:ascii="Arial Narrow" w:hAnsi="Arial Narrow"/>
          <w:sz w:val="22"/>
          <w:szCs w:val="22"/>
        </w:rPr>
        <w:t xml:space="preserve"> urządzeń d</w:t>
      </w:r>
      <w:r w:rsidR="00CF11A7" w:rsidRPr="00AF7CA0">
        <w:rPr>
          <w:rFonts w:ascii="Arial Narrow" w:hAnsi="Arial Narrow"/>
          <w:sz w:val="22"/>
          <w:szCs w:val="22"/>
        </w:rPr>
        <w:t>ź</w:t>
      </w:r>
      <w:r w:rsidR="00EF21D8" w:rsidRPr="00AF7CA0">
        <w:rPr>
          <w:rFonts w:ascii="Arial Narrow" w:hAnsi="Arial Narrow"/>
          <w:sz w:val="22"/>
          <w:szCs w:val="22"/>
        </w:rPr>
        <w:t>wigowych</w:t>
      </w:r>
      <w:r w:rsidR="00CF11A7" w:rsidRPr="00AF7CA0">
        <w:rPr>
          <w:rFonts w:ascii="Arial Narrow" w:hAnsi="Arial Narrow"/>
          <w:sz w:val="22"/>
          <w:szCs w:val="22"/>
        </w:rPr>
        <w:t>,</w:t>
      </w:r>
    </w:p>
    <w:p w14:paraId="77CBEABB" w14:textId="77777777" w:rsidR="00B71CEA" w:rsidRPr="00AF7CA0" w:rsidRDefault="00DB3208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p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rzyjazdu na obiekt w ramach </w:t>
      </w:r>
      <w:r w:rsidRPr="00AF7CA0">
        <w:rPr>
          <w:rFonts w:ascii="Arial Narrow" w:hAnsi="Arial Narrow" w:cs="Arial Narrow"/>
          <w:sz w:val="22"/>
          <w:szCs w:val="22"/>
        </w:rPr>
        <w:t xml:space="preserve">usunięcia </w:t>
      </w:r>
      <w:r w:rsidR="00B71CEA" w:rsidRPr="00AF7CA0">
        <w:rPr>
          <w:rFonts w:ascii="Arial Narrow" w:hAnsi="Arial Narrow" w:cs="Arial Narrow"/>
          <w:sz w:val="22"/>
          <w:szCs w:val="22"/>
        </w:rPr>
        <w:t>awarii w czasie nie dłuższym niż ………… min od momentu telefonicznego wezwania</w:t>
      </w:r>
      <w:r w:rsidR="00873FB9" w:rsidRPr="00AF7CA0">
        <w:rPr>
          <w:rFonts w:ascii="Arial Narrow" w:hAnsi="Arial Narrow" w:cs="Arial Narrow"/>
          <w:sz w:val="22"/>
          <w:szCs w:val="22"/>
        </w:rPr>
        <w:t xml:space="preserve"> i </w:t>
      </w:r>
      <w:r w:rsidR="00873FB9" w:rsidRPr="00AF7CA0">
        <w:rPr>
          <w:rFonts w:ascii="Arial Narrow" w:hAnsi="Arial Narrow"/>
          <w:sz w:val="22"/>
          <w:szCs w:val="22"/>
        </w:rPr>
        <w:t>odnotowanie tego faktu na liście obecności, która znajduje się w budynku ochrony (wjazd główny)</w:t>
      </w:r>
      <w:r w:rsidRPr="00AF7CA0">
        <w:rPr>
          <w:rFonts w:ascii="Arial Narrow" w:hAnsi="Arial Narrow"/>
          <w:sz w:val="22"/>
          <w:szCs w:val="22"/>
        </w:rPr>
        <w:t xml:space="preserve"> zgodnie z zasadami określonymi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3261BC" w:rsidRPr="00AF7CA0">
        <w:rPr>
          <w:rFonts w:ascii="Arial Narrow" w:hAnsi="Arial Narrow"/>
          <w:sz w:val="22"/>
          <w:szCs w:val="22"/>
        </w:rPr>
        <w:t>2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3261BC" w:rsidRPr="00AF7CA0">
        <w:rPr>
          <w:rFonts w:ascii="Arial Narrow" w:hAnsi="Arial Narrow"/>
          <w:sz w:val="22"/>
          <w:szCs w:val="22"/>
        </w:rPr>
        <w:t>ust. 1 pkt 12,</w:t>
      </w:r>
    </w:p>
    <w:p w14:paraId="64F8FAA6" w14:textId="77777777" w:rsidR="00B71CEA" w:rsidRPr="00AF7CA0" w:rsidRDefault="00DB3208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u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suwania powstałych awarii </w:t>
      </w:r>
      <w:r w:rsidR="00642A6F" w:rsidRPr="00AF7CA0">
        <w:rPr>
          <w:rFonts w:ascii="Arial Narrow" w:hAnsi="Arial Narrow" w:cs="Arial Narrow"/>
          <w:sz w:val="22"/>
          <w:szCs w:val="22"/>
        </w:rPr>
        <w:t xml:space="preserve">na podstawie </w:t>
      </w:r>
      <w:r w:rsidR="00B71CEA" w:rsidRPr="00AF7CA0">
        <w:rPr>
          <w:rFonts w:ascii="Arial Narrow" w:hAnsi="Arial Narrow" w:cs="Arial Narrow"/>
          <w:sz w:val="22"/>
          <w:szCs w:val="22"/>
        </w:rPr>
        <w:t>wstępn</w:t>
      </w:r>
      <w:r w:rsidR="00642A6F" w:rsidRPr="00AF7CA0">
        <w:rPr>
          <w:rFonts w:ascii="Arial Narrow" w:hAnsi="Arial Narrow" w:cs="Arial Narrow"/>
          <w:sz w:val="22"/>
          <w:szCs w:val="22"/>
        </w:rPr>
        <w:t>ych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 ustale</w:t>
      </w:r>
      <w:r w:rsidR="00642A6F" w:rsidRPr="00AF7CA0">
        <w:rPr>
          <w:rFonts w:ascii="Arial Narrow" w:hAnsi="Arial Narrow" w:cs="Arial Narrow"/>
          <w:sz w:val="22"/>
          <w:szCs w:val="22"/>
        </w:rPr>
        <w:t>ń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 telefoniczn</w:t>
      </w:r>
      <w:r w:rsidR="00642A6F" w:rsidRPr="00AF7CA0">
        <w:rPr>
          <w:rFonts w:ascii="Arial Narrow" w:hAnsi="Arial Narrow" w:cs="Arial Narrow"/>
          <w:sz w:val="22"/>
          <w:szCs w:val="22"/>
        </w:rPr>
        <w:t>ych dotyczących sposobu i kosztów naprawy</w:t>
      </w:r>
      <w:r w:rsidR="003D086E" w:rsidRPr="00AF7CA0">
        <w:rPr>
          <w:rFonts w:ascii="Arial Narrow" w:hAnsi="Arial Narrow" w:cs="Arial Narrow"/>
          <w:sz w:val="22"/>
          <w:szCs w:val="22"/>
        </w:rPr>
        <w:t xml:space="preserve"> z </w:t>
      </w:r>
      <w:r w:rsidR="003D086E" w:rsidRPr="00AF7CA0">
        <w:rPr>
          <w:rFonts w:ascii="Arial Narrow" w:hAnsi="Arial Narrow" w:cs="Arial Narrow"/>
          <w:b/>
          <w:sz w:val="22"/>
          <w:szCs w:val="22"/>
        </w:rPr>
        <w:t>Zamawiającym</w:t>
      </w:r>
      <w:r w:rsidR="003261BC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47717" w:rsidRPr="00AF7CA0">
        <w:rPr>
          <w:rFonts w:ascii="Arial Narrow" w:hAnsi="Arial Narrow" w:cs="Arial Narrow"/>
          <w:sz w:val="22"/>
          <w:szCs w:val="22"/>
        </w:rPr>
        <w:t>z zastrzeżeniem</w:t>
      </w:r>
      <w:r w:rsidR="003261BC" w:rsidRPr="00AF7CA0">
        <w:rPr>
          <w:rFonts w:ascii="Arial Narrow" w:hAnsi="Arial Narrow" w:cs="Arial Narrow"/>
          <w:sz w:val="22"/>
          <w:szCs w:val="22"/>
        </w:rPr>
        <w:t>,</w:t>
      </w:r>
      <w:r w:rsidR="00047717" w:rsidRPr="00AF7CA0">
        <w:rPr>
          <w:rFonts w:ascii="Arial Narrow" w:hAnsi="Arial Narrow" w:cs="Arial Narrow"/>
          <w:sz w:val="22"/>
          <w:szCs w:val="22"/>
        </w:rPr>
        <w:t xml:space="preserve"> iż termin na wykonanie naprawy zostanie wskazany przez </w:t>
      </w:r>
      <w:r w:rsidR="00047717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047717" w:rsidRPr="00AF7CA0">
        <w:rPr>
          <w:rFonts w:ascii="Arial Narrow" w:hAnsi="Arial Narrow" w:cs="Arial Narrow"/>
          <w:sz w:val="22"/>
          <w:szCs w:val="22"/>
        </w:rPr>
        <w:t xml:space="preserve"> drogą e-mail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3EB48FBE" w14:textId="77777777" w:rsidR="00936095" w:rsidRPr="00AF7CA0" w:rsidRDefault="00DB3208" w:rsidP="00C2568E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</w:t>
      </w:r>
      <w:r w:rsidR="00936095" w:rsidRPr="00AF7CA0">
        <w:rPr>
          <w:rFonts w:ascii="Arial Narrow" w:hAnsi="Arial Narrow"/>
          <w:sz w:val="22"/>
          <w:szCs w:val="22"/>
        </w:rPr>
        <w:t xml:space="preserve">porządzania każdorazowo </w:t>
      </w:r>
      <w:r w:rsidR="00936095" w:rsidRPr="00AF7CA0">
        <w:rPr>
          <w:rFonts w:ascii="Arial Narrow" w:hAnsi="Arial Narrow" w:cs="Arial Narrow"/>
          <w:sz w:val="22"/>
          <w:szCs w:val="22"/>
        </w:rPr>
        <w:t>kalkulacji szczegółowej</w:t>
      </w:r>
      <w:r w:rsidR="00936095" w:rsidRPr="00AF7CA0">
        <w:rPr>
          <w:rFonts w:ascii="Arial Narrow" w:hAnsi="Arial Narrow"/>
          <w:sz w:val="22"/>
          <w:szCs w:val="22"/>
        </w:rPr>
        <w:t xml:space="preserve"> (protokół powykonawczy) z naprawy urządzenia, </w:t>
      </w:r>
      <w:r w:rsidR="00936095" w:rsidRPr="00AF7CA0">
        <w:rPr>
          <w:rFonts w:ascii="Arial Narrow" w:hAnsi="Arial Narrow"/>
          <w:sz w:val="22"/>
          <w:szCs w:val="22"/>
        </w:rPr>
        <w:br/>
        <w:t>z uwzględnieniem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rozpisanego każdego użytego materiału (cena jednostkowa + ilość materiału ) i godzin</w:t>
      </w:r>
      <w:r w:rsidR="00936095" w:rsidRPr="00AF7CA0">
        <w:rPr>
          <w:rFonts w:ascii="Arial Narrow" w:hAnsi="Arial Narrow" w:cs="Arial Narrow"/>
          <w:sz w:val="22"/>
          <w:szCs w:val="22"/>
        </w:rPr>
        <w:br/>
        <w:t xml:space="preserve">w jakich była realizowana </w:t>
      </w:r>
      <w:r w:rsidRPr="00AF7CA0">
        <w:rPr>
          <w:rFonts w:ascii="Arial Narrow" w:hAnsi="Arial Narrow" w:cs="Arial Narrow"/>
          <w:sz w:val="22"/>
          <w:szCs w:val="22"/>
        </w:rPr>
        <w:t>usługa usunięcia awarii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  <w:u w:val="single"/>
        </w:rPr>
        <w:t>zgodnie z listą obecności</w:t>
      </w:r>
      <w:r w:rsidRPr="00AF7CA0">
        <w:rPr>
          <w:rFonts w:ascii="Arial Narrow" w:hAnsi="Arial Narrow" w:cs="Arial Narrow"/>
          <w:sz w:val="22"/>
          <w:szCs w:val="22"/>
        </w:rPr>
        <w:t>,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o której mowa w </w:t>
      </w:r>
      <w:r w:rsidR="003261BC" w:rsidRPr="00AF7CA0">
        <w:rPr>
          <w:rFonts w:ascii="Arial Narrow" w:hAnsi="Arial Narrow" w:cs="Arial"/>
          <w:sz w:val="22"/>
          <w:szCs w:val="22"/>
        </w:rPr>
        <w:t>§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2 ust. 1 </w:t>
      </w:r>
      <w:r w:rsidR="00C2568E" w:rsidRPr="00AF7CA0">
        <w:rPr>
          <w:rFonts w:ascii="Arial Narrow" w:hAnsi="Arial Narrow" w:cs="Arial Narrow"/>
          <w:sz w:val="22"/>
          <w:szCs w:val="22"/>
        </w:rPr>
        <w:br/>
      </w:r>
      <w:r w:rsidR="003261BC" w:rsidRPr="00AF7CA0">
        <w:rPr>
          <w:rFonts w:ascii="Arial Narrow" w:hAnsi="Arial Narrow" w:cs="Arial Narrow"/>
          <w:sz w:val="22"/>
          <w:szCs w:val="22"/>
        </w:rPr>
        <w:t>pkt 12.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</w:rPr>
        <w:t>Kalkulacja szczegółowa</w:t>
      </w:r>
      <w:r w:rsidR="00936095" w:rsidRPr="00AF7CA0">
        <w:rPr>
          <w:rFonts w:ascii="Arial Narrow" w:hAnsi="Arial Narrow"/>
          <w:sz w:val="22"/>
          <w:szCs w:val="22"/>
        </w:rPr>
        <w:t xml:space="preserve"> (protokół powykonawczy) powinien być dostarczony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w terminie 3 dni od wykonania </w:t>
      </w:r>
      <w:r w:rsidR="00177A2A" w:rsidRPr="00AF7CA0">
        <w:rPr>
          <w:rFonts w:ascii="Arial Narrow" w:hAnsi="Arial Narrow" w:cs="Arial Narrow"/>
          <w:sz w:val="22"/>
          <w:szCs w:val="22"/>
        </w:rPr>
        <w:t>danej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</w:rPr>
        <w:t>usługi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2FFB32E8" w14:textId="77777777" w:rsidR="00D76A58" w:rsidRPr="00AF7CA0" w:rsidRDefault="00DB3208" w:rsidP="00830725">
      <w:pPr>
        <w:pStyle w:val="Tekstpodstawowy21"/>
        <w:numPr>
          <w:ilvl w:val="0"/>
          <w:numId w:val="25"/>
        </w:numPr>
        <w:tabs>
          <w:tab w:val="clear" w:pos="360"/>
          <w:tab w:val="left" w:pos="-1843"/>
        </w:tabs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u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dzielania szczegółowych 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pisemnych </w:t>
      </w:r>
      <w:r w:rsidR="00936095" w:rsidRPr="00AF7CA0">
        <w:rPr>
          <w:rFonts w:ascii="Arial Narrow" w:hAnsi="Arial Narrow" w:cs="Arial Narrow"/>
          <w:sz w:val="22"/>
          <w:szCs w:val="22"/>
        </w:rPr>
        <w:t>informacji</w:t>
      </w:r>
      <w:r w:rsidR="00936095" w:rsidRPr="00AF7CA0">
        <w:rPr>
          <w:rFonts w:ascii="Arial Narrow" w:hAnsi="Arial Narrow" w:cs="Arial Narrow"/>
          <w:b/>
          <w:bCs/>
          <w:sz w:val="22"/>
          <w:szCs w:val="22"/>
        </w:rPr>
        <w:t xml:space="preserve"> Zamawiającemu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potrzebnych do sporządzenia </w:t>
      </w:r>
      <w:r w:rsidR="00936095" w:rsidRPr="00AF7CA0">
        <w:rPr>
          <w:rFonts w:ascii="Arial Narrow" w:hAnsi="Arial Narrow"/>
          <w:sz w:val="22"/>
          <w:szCs w:val="22"/>
        </w:rPr>
        <w:t xml:space="preserve">każdorazowo Protokołu Konieczności </w:t>
      </w:r>
      <w:r w:rsidR="00936095" w:rsidRPr="00AF7CA0">
        <w:rPr>
          <w:rFonts w:ascii="Arial Narrow" w:hAnsi="Arial Narrow"/>
          <w:b/>
          <w:bCs/>
          <w:sz w:val="22"/>
          <w:szCs w:val="22"/>
        </w:rPr>
        <w:t>(zał.</w:t>
      </w:r>
      <w:r w:rsidR="00F83018" w:rsidRPr="00AF7CA0">
        <w:rPr>
          <w:rFonts w:ascii="Arial Narrow" w:hAnsi="Arial Narrow"/>
          <w:b/>
          <w:bCs/>
          <w:sz w:val="22"/>
          <w:szCs w:val="22"/>
        </w:rPr>
        <w:t xml:space="preserve"> 7</w:t>
      </w:r>
      <w:r w:rsidR="00936095" w:rsidRPr="00AF7CA0">
        <w:rPr>
          <w:rFonts w:ascii="Arial Narrow" w:hAnsi="Arial Narrow"/>
          <w:b/>
          <w:bCs/>
          <w:sz w:val="22"/>
          <w:szCs w:val="22"/>
        </w:rPr>
        <w:t>)</w:t>
      </w:r>
      <w:r w:rsidR="00773511" w:rsidRPr="00AF7CA0">
        <w:rPr>
          <w:rFonts w:ascii="Arial Narrow" w:hAnsi="Arial Narrow"/>
          <w:b/>
          <w:bCs/>
          <w:sz w:val="22"/>
          <w:szCs w:val="22"/>
        </w:rPr>
        <w:t xml:space="preserve"> </w:t>
      </w:r>
      <w:r w:rsidR="00936095" w:rsidRPr="00AF7CA0">
        <w:rPr>
          <w:rFonts w:ascii="Arial Narrow" w:hAnsi="Arial Narrow"/>
          <w:sz w:val="22"/>
          <w:szCs w:val="22"/>
        </w:rPr>
        <w:t>po powstałej awarii</w:t>
      </w:r>
      <w:r w:rsidR="00980C32" w:rsidRPr="00AF7CA0">
        <w:rPr>
          <w:rFonts w:ascii="Arial Narrow" w:hAnsi="Arial Narrow"/>
          <w:b/>
          <w:bCs/>
          <w:sz w:val="22"/>
          <w:szCs w:val="22"/>
        </w:rPr>
        <w:t>,</w:t>
      </w:r>
    </w:p>
    <w:p w14:paraId="52DCC1AD" w14:textId="77777777" w:rsidR="00980C32" w:rsidRPr="00AF7CA0" w:rsidRDefault="00980C32" w:rsidP="00980C32">
      <w:pPr>
        <w:pStyle w:val="Tekstpodstawowy21"/>
        <w:numPr>
          <w:ilvl w:val="0"/>
          <w:numId w:val="25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awarii,</w:t>
      </w:r>
    </w:p>
    <w:p w14:paraId="79FEEA0D" w14:textId="77777777" w:rsidR="00D23D73" w:rsidRPr="00AF7CA0" w:rsidRDefault="00D23D73" w:rsidP="00023A5F">
      <w:pPr>
        <w:overflowPunct w:val="0"/>
        <w:autoSpaceDE w:val="0"/>
        <w:autoSpaceDN w:val="0"/>
        <w:adjustRightInd w:val="0"/>
        <w:rPr>
          <w:rFonts w:ascii="Arial Narrow" w:hAnsi="Arial Narrow" w:cs="Arial"/>
          <w:b/>
          <w:sz w:val="22"/>
          <w:szCs w:val="22"/>
        </w:rPr>
      </w:pPr>
    </w:p>
    <w:p w14:paraId="4365FD9E" w14:textId="77777777" w:rsidR="00FD6B1D" w:rsidRPr="00AF7CA0" w:rsidRDefault="00FD6B1D" w:rsidP="00FD6B1D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§ 3</w:t>
      </w:r>
    </w:p>
    <w:p w14:paraId="3ABF6AD8" w14:textId="77777777" w:rsidR="00FD6B1D" w:rsidRPr="00AF7CA0" w:rsidRDefault="00FD6B1D" w:rsidP="00D76A58">
      <w:pPr>
        <w:pStyle w:val="Tekstpodstawowy21"/>
        <w:tabs>
          <w:tab w:val="clear" w:pos="360"/>
          <w:tab w:val="left" w:pos="-1985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  <w:t>Wady</w:t>
      </w:r>
    </w:p>
    <w:p w14:paraId="5C72AF24" w14:textId="77777777" w:rsidR="00D23D73" w:rsidRPr="00AF7CA0" w:rsidRDefault="00D23D73" w:rsidP="00D76A58">
      <w:pPr>
        <w:pStyle w:val="Tekstpodstawowy21"/>
        <w:tabs>
          <w:tab w:val="clear" w:pos="360"/>
          <w:tab w:val="left" w:pos="-1985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</w:p>
    <w:p w14:paraId="36B5EDA4" w14:textId="77777777" w:rsidR="00E8241F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usunąć wady </w:t>
      </w:r>
      <w:r w:rsidR="00941253" w:rsidRPr="00AF7CA0">
        <w:rPr>
          <w:rFonts w:ascii="Arial Narrow" w:hAnsi="Arial Narrow"/>
          <w:sz w:val="22"/>
          <w:szCs w:val="22"/>
        </w:rPr>
        <w:t xml:space="preserve">i uszkodzenia </w:t>
      </w:r>
      <w:r w:rsidRPr="00AF7CA0">
        <w:rPr>
          <w:rFonts w:ascii="Arial Narrow" w:hAnsi="Arial Narrow"/>
          <w:sz w:val="22"/>
          <w:szCs w:val="22"/>
        </w:rPr>
        <w:t>spowodowane przez siebie w trakcie realizacji usług.</w:t>
      </w:r>
      <w:r w:rsidR="00941253" w:rsidRPr="00AF7CA0">
        <w:rPr>
          <w:rFonts w:ascii="Arial Narrow" w:hAnsi="Arial Narrow"/>
          <w:sz w:val="22"/>
          <w:szCs w:val="22"/>
        </w:rPr>
        <w:t xml:space="preserve"> </w:t>
      </w:r>
      <w:r w:rsidR="00941253" w:rsidRPr="00AF7CA0">
        <w:rPr>
          <w:rFonts w:ascii="Arial Narrow" w:hAnsi="Arial Narrow"/>
          <w:b/>
          <w:sz w:val="22"/>
          <w:szCs w:val="22"/>
        </w:rPr>
        <w:t>Wykonawca</w:t>
      </w:r>
      <w:r w:rsidR="00941253" w:rsidRPr="00AF7CA0">
        <w:rPr>
          <w:rFonts w:ascii="Arial Narrow" w:hAnsi="Arial Narrow"/>
          <w:sz w:val="22"/>
          <w:szCs w:val="22"/>
        </w:rPr>
        <w:t xml:space="preserve"> ponosi odpowiedzialność za wady wykonanej usługi, w tym za niezgodność z umową, usterki techniczne itp. </w:t>
      </w:r>
    </w:p>
    <w:p w14:paraId="7C6A8630" w14:textId="77777777" w:rsidR="00023A5F" w:rsidRPr="00AF7CA0" w:rsidRDefault="00E8241F" w:rsidP="00023A5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lastRenderedPageBreak/>
        <w:t xml:space="preserve">Jeżeli wady nie zostaną usunięte w wyznaczonym przez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terminie,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="00DB3208" w:rsidRPr="00AF7CA0">
        <w:rPr>
          <w:rFonts w:ascii="Arial Narrow" w:hAnsi="Arial Narrow"/>
          <w:b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sz w:val="22"/>
          <w:szCs w:val="22"/>
        </w:rPr>
        <w:t>ma prawo zastosować kary umowne.</w:t>
      </w:r>
    </w:p>
    <w:p w14:paraId="1DAAE8EF" w14:textId="77777777" w:rsidR="00916EA3" w:rsidRPr="00AF7CA0" w:rsidRDefault="00941253" w:rsidP="00D23D73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Niezależnie od uprawnienia do naliczenia kar umownych, jeżeli wady lub uszkodzenia </w:t>
      </w:r>
      <w:r w:rsidR="00E8241F" w:rsidRPr="00AF7CA0">
        <w:rPr>
          <w:rFonts w:ascii="Arial Narrow" w:hAnsi="Arial Narrow"/>
          <w:sz w:val="22"/>
          <w:szCs w:val="22"/>
        </w:rPr>
        <w:t>nie zostaną usunięte</w:t>
      </w:r>
      <w:r w:rsidR="00EE3285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br/>
      </w:r>
      <w:r w:rsidR="00EE3285" w:rsidRPr="00AF7CA0">
        <w:rPr>
          <w:rFonts w:ascii="Arial Narrow" w:hAnsi="Arial Narrow"/>
          <w:sz w:val="22"/>
          <w:szCs w:val="22"/>
        </w:rPr>
        <w:t xml:space="preserve">po upływie dodatkowego terminu wyznaczonego przez </w:t>
      </w:r>
      <w:r w:rsidR="00EE3285" w:rsidRPr="00AF7CA0">
        <w:rPr>
          <w:rFonts w:ascii="Arial Narrow" w:hAnsi="Arial Narrow"/>
          <w:b/>
          <w:sz w:val="22"/>
          <w:szCs w:val="22"/>
        </w:rPr>
        <w:t>Zamawiającego</w:t>
      </w:r>
      <w:r w:rsidR="00DB3208" w:rsidRPr="00AF7CA0">
        <w:rPr>
          <w:rFonts w:ascii="Arial Narrow" w:hAnsi="Arial Narrow"/>
          <w:b/>
          <w:sz w:val="22"/>
          <w:szCs w:val="22"/>
        </w:rPr>
        <w:t xml:space="preserve"> </w:t>
      </w:r>
      <w:r w:rsidR="00E8241F" w:rsidRPr="00AF7CA0">
        <w:rPr>
          <w:rFonts w:ascii="Arial Narrow" w:hAnsi="Arial Narrow"/>
          <w:sz w:val="22"/>
          <w:szCs w:val="22"/>
        </w:rPr>
        <w:t xml:space="preserve">ma </w:t>
      </w:r>
      <w:r w:rsidR="00EE3285" w:rsidRPr="00AF7CA0">
        <w:rPr>
          <w:rFonts w:ascii="Arial Narrow" w:hAnsi="Arial Narrow"/>
          <w:sz w:val="22"/>
          <w:szCs w:val="22"/>
        </w:rPr>
        <w:t xml:space="preserve">on </w:t>
      </w:r>
      <w:r w:rsidR="00E8241F" w:rsidRPr="00AF7CA0">
        <w:rPr>
          <w:rFonts w:ascii="Arial Narrow" w:hAnsi="Arial Narrow"/>
          <w:sz w:val="22"/>
          <w:szCs w:val="22"/>
        </w:rPr>
        <w:t>prawo odstąpić od umowy</w:t>
      </w:r>
      <w:r w:rsidR="00C55FAF" w:rsidRPr="00AF7CA0">
        <w:rPr>
          <w:rFonts w:ascii="Arial Narrow" w:hAnsi="Arial Narrow"/>
          <w:sz w:val="22"/>
          <w:szCs w:val="22"/>
        </w:rPr>
        <w:t xml:space="preserve"> </w:t>
      </w:r>
      <w:r w:rsidR="00C55FAF" w:rsidRPr="00AF7CA0">
        <w:rPr>
          <w:rFonts w:ascii="Arial Narrow" w:hAnsi="Arial Narrow"/>
          <w:sz w:val="22"/>
          <w:szCs w:val="22"/>
        </w:rPr>
        <w:br/>
        <w:t xml:space="preserve">na zasadach określonych w </w:t>
      </w:r>
      <w:r w:rsidR="00C55FAF" w:rsidRPr="00AF7CA0">
        <w:rPr>
          <w:rFonts w:ascii="Arial Narrow" w:hAnsi="Arial Narrow" w:cs="Arial"/>
          <w:sz w:val="22"/>
          <w:szCs w:val="22"/>
        </w:rPr>
        <w:t>§</w:t>
      </w:r>
      <w:r w:rsidR="00C55FAF" w:rsidRPr="00AF7CA0">
        <w:rPr>
          <w:rFonts w:ascii="Arial Narrow" w:hAnsi="Arial Narrow"/>
          <w:sz w:val="22"/>
          <w:szCs w:val="22"/>
        </w:rPr>
        <w:t xml:space="preserve"> 10</w:t>
      </w:r>
      <w:r w:rsidR="00E8241F" w:rsidRPr="00AF7CA0">
        <w:rPr>
          <w:rFonts w:ascii="Arial Narrow" w:hAnsi="Arial Narrow"/>
          <w:sz w:val="22"/>
          <w:szCs w:val="22"/>
        </w:rPr>
        <w:t>, uznając winę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b/>
          <w:sz w:val="22"/>
          <w:szCs w:val="22"/>
        </w:rPr>
        <w:t>Wykonawcy</w:t>
      </w:r>
      <w:r w:rsidR="00E8241F" w:rsidRPr="00AF7CA0">
        <w:rPr>
          <w:rFonts w:ascii="Arial Narrow" w:hAnsi="Arial Narrow"/>
          <w:sz w:val="22"/>
          <w:szCs w:val="22"/>
        </w:rPr>
        <w:t xml:space="preserve"> za nienależyte wykonanie usług oraz zas</w:t>
      </w:r>
      <w:r w:rsidR="0020364D" w:rsidRPr="00AF7CA0">
        <w:rPr>
          <w:rFonts w:ascii="Arial Narrow" w:hAnsi="Arial Narrow"/>
          <w:sz w:val="22"/>
          <w:szCs w:val="22"/>
        </w:rPr>
        <w:t>tosować kary umowne zgodnie z §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510B9D" w:rsidRPr="00AF7CA0">
        <w:rPr>
          <w:rFonts w:ascii="Arial Narrow" w:hAnsi="Arial Narrow"/>
          <w:sz w:val="22"/>
          <w:szCs w:val="22"/>
        </w:rPr>
        <w:t>9</w:t>
      </w:r>
      <w:r w:rsidR="00E8241F" w:rsidRPr="00AF7CA0">
        <w:rPr>
          <w:rFonts w:ascii="Arial Narrow" w:hAnsi="Arial Narrow"/>
          <w:sz w:val="22"/>
          <w:szCs w:val="22"/>
        </w:rPr>
        <w:t>.</w:t>
      </w:r>
      <w:r w:rsidR="00EE3285" w:rsidRPr="00AF7CA0">
        <w:rPr>
          <w:rFonts w:ascii="Arial Narrow" w:hAnsi="Arial Narrow"/>
          <w:sz w:val="22"/>
          <w:szCs w:val="22"/>
        </w:rPr>
        <w:t xml:space="preserve"> Oświadczenie o odstąpieniu powinno zostać złożone w terminie 30 dni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sz w:val="22"/>
          <w:szCs w:val="22"/>
        </w:rPr>
        <w:t>od upływu dodatkowego terminu</w:t>
      </w:r>
      <w:r w:rsidR="00FD6B1D" w:rsidRPr="00AF7CA0">
        <w:rPr>
          <w:rFonts w:ascii="Arial Narrow" w:hAnsi="Arial Narrow"/>
          <w:sz w:val="22"/>
          <w:szCs w:val="22"/>
        </w:rPr>
        <w:t xml:space="preserve"> i mieć formę pisemną.</w:t>
      </w:r>
      <w:r w:rsidRPr="00AF7CA0">
        <w:rPr>
          <w:rFonts w:ascii="Arial Narrow" w:hAnsi="Arial Narrow"/>
          <w:sz w:val="22"/>
          <w:szCs w:val="22"/>
        </w:rPr>
        <w:t xml:space="preserve"> </w:t>
      </w:r>
    </w:p>
    <w:p w14:paraId="40B6D84A" w14:textId="77777777" w:rsidR="00E8241F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 przypadku gdyby podczas eksploatacji wind po</w:t>
      </w:r>
      <w:r w:rsidR="00D029EE" w:rsidRPr="00AF7CA0">
        <w:rPr>
          <w:rFonts w:ascii="Arial Narrow" w:hAnsi="Arial Narrow"/>
          <w:sz w:val="22"/>
          <w:szCs w:val="22"/>
        </w:rPr>
        <w:t xml:space="preserve"> dokonanym</w:t>
      </w:r>
      <w:r w:rsidRPr="00AF7CA0">
        <w:rPr>
          <w:rFonts w:ascii="Arial Narrow" w:hAnsi="Arial Narrow"/>
          <w:sz w:val="22"/>
          <w:szCs w:val="22"/>
        </w:rPr>
        <w:t xml:space="preserve"> odbiorze ujawniły się wady </w:t>
      </w:r>
      <w:r w:rsidR="00EF21D8" w:rsidRPr="00AF7CA0">
        <w:rPr>
          <w:rFonts w:ascii="Arial Narrow" w:hAnsi="Arial Narrow"/>
          <w:sz w:val="22"/>
          <w:szCs w:val="22"/>
        </w:rPr>
        <w:t xml:space="preserve">wind/usług </w:t>
      </w:r>
      <w:r w:rsidRPr="00AF7CA0">
        <w:rPr>
          <w:rFonts w:ascii="Arial Narrow" w:hAnsi="Arial Narrow"/>
          <w:sz w:val="22"/>
          <w:szCs w:val="22"/>
        </w:rPr>
        <w:t xml:space="preserve">wywołane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powiadomi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i wezwie go do</w:t>
      </w:r>
      <w:r w:rsidR="00C2568E" w:rsidRPr="00AF7CA0">
        <w:rPr>
          <w:rFonts w:ascii="Arial Narrow" w:hAnsi="Arial Narrow"/>
          <w:sz w:val="22"/>
          <w:szCs w:val="22"/>
        </w:rPr>
        <w:t xml:space="preserve"> ich</w:t>
      </w:r>
      <w:r w:rsidRPr="00AF7CA0">
        <w:rPr>
          <w:rFonts w:ascii="Arial Narrow" w:hAnsi="Arial Narrow"/>
          <w:sz w:val="22"/>
          <w:szCs w:val="22"/>
        </w:rPr>
        <w:t xml:space="preserve"> usunięcia w terminie 7 dni </w:t>
      </w:r>
      <w:r w:rsidR="00C2568E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od powiadomienia</w:t>
      </w:r>
      <w:r w:rsidR="00BD1BF1" w:rsidRPr="00AF7CA0">
        <w:rPr>
          <w:rFonts w:ascii="Arial Narrow" w:hAnsi="Arial Narrow"/>
          <w:sz w:val="22"/>
          <w:szCs w:val="22"/>
        </w:rPr>
        <w:t>.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14:paraId="419462F4" w14:textId="77777777" w:rsidR="0020364D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Dopuszczenie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do powstania wad, które w znaczny sposób utrudniają eksploatację wind bądź dalsze istnienie wady mimo dwukrotnej naprawy, upoważniają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do </w:t>
      </w:r>
      <w:r w:rsidR="00B43131" w:rsidRPr="00AF7CA0">
        <w:rPr>
          <w:rFonts w:ascii="Arial Narrow" w:hAnsi="Arial Narrow"/>
          <w:sz w:val="22"/>
          <w:szCs w:val="22"/>
        </w:rPr>
        <w:t xml:space="preserve">odstąpienia od </w:t>
      </w:r>
      <w:r w:rsidRPr="00AF7CA0">
        <w:rPr>
          <w:rFonts w:ascii="Arial Narrow" w:hAnsi="Arial Narrow"/>
          <w:sz w:val="22"/>
          <w:szCs w:val="22"/>
        </w:rPr>
        <w:t xml:space="preserve">umowy </w:t>
      </w:r>
      <w:r w:rsidR="00DB3208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ze skutkiem natychmiastowym</w:t>
      </w:r>
      <w:r w:rsidR="00D029EE" w:rsidRPr="00AF7CA0">
        <w:rPr>
          <w:rFonts w:ascii="Arial Narrow" w:hAnsi="Arial Narrow"/>
          <w:sz w:val="22"/>
          <w:szCs w:val="22"/>
        </w:rPr>
        <w:t xml:space="preserve"> (zgodnie z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="00D029EE" w:rsidRPr="00AF7CA0">
        <w:rPr>
          <w:rFonts w:ascii="Arial Narrow" w:hAnsi="Arial Narrow"/>
          <w:sz w:val="22"/>
          <w:szCs w:val="22"/>
        </w:rPr>
        <w:t>§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="008E71CE" w:rsidRPr="00AF7CA0">
        <w:rPr>
          <w:rFonts w:ascii="Arial Narrow" w:hAnsi="Arial Narrow"/>
          <w:sz w:val="22"/>
          <w:szCs w:val="22"/>
        </w:rPr>
        <w:t>10</w:t>
      </w:r>
      <w:r w:rsidR="00D029EE" w:rsidRPr="00AF7CA0">
        <w:rPr>
          <w:rFonts w:ascii="Arial Narrow" w:hAnsi="Arial Narrow"/>
          <w:sz w:val="22"/>
          <w:szCs w:val="22"/>
        </w:rPr>
        <w:t xml:space="preserve">) </w:t>
      </w:r>
      <w:r w:rsidR="00F9464D" w:rsidRPr="00AF7CA0">
        <w:rPr>
          <w:rFonts w:ascii="Arial Narrow" w:hAnsi="Arial Narrow"/>
          <w:sz w:val="22"/>
          <w:szCs w:val="22"/>
        </w:rPr>
        <w:t>albo</w:t>
      </w:r>
      <w:r w:rsidRPr="00AF7CA0">
        <w:rPr>
          <w:rFonts w:ascii="Arial Narrow" w:hAnsi="Arial Narrow"/>
          <w:sz w:val="22"/>
          <w:szCs w:val="22"/>
        </w:rPr>
        <w:t xml:space="preserve"> zlecenie wykonania napraw osobom trzecim na koszt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D029EE" w:rsidRPr="00AF7CA0">
        <w:rPr>
          <w:rFonts w:ascii="Arial Narrow" w:hAnsi="Arial Narrow"/>
          <w:sz w:val="22"/>
          <w:szCs w:val="22"/>
        </w:rPr>
        <w:t>.</w:t>
      </w:r>
    </w:p>
    <w:p w14:paraId="74A4FCD6" w14:textId="77777777" w:rsidR="00FD6B1D" w:rsidRPr="00AF7CA0" w:rsidRDefault="00FD6B1D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 przypadku gdy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uchyla się od realizacji umowy,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po uprzednim wezwaniu </w:t>
      </w:r>
      <w:r w:rsidRPr="00AF7CA0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AF7CA0">
        <w:rPr>
          <w:rFonts w:ascii="Arial Narrow" w:hAnsi="Arial Narrow"/>
          <w:b/>
          <w:sz w:val="22"/>
          <w:szCs w:val="22"/>
        </w:rPr>
        <w:t>Wykonawcy.</w:t>
      </w:r>
      <w:r w:rsidR="00C2568E" w:rsidRPr="00AF7CA0">
        <w:rPr>
          <w:rFonts w:ascii="Arial Narrow" w:hAnsi="Arial Narrow"/>
          <w:b/>
          <w:sz w:val="22"/>
          <w:szCs w:val="22"/>
        </w:rPr>
        <w:t xml:space="preserve"> Zamawiający</w:t>
      </w:r>
      <w:r w:rsidR="00C2568E" w:rsidRPr="00AF7CA0">
        <w:rPr>
          <w:rFonts w:ascii="Arial Narrow" w:hAnsi="Arial Narrow"/>
          <w:sz w:val="22"/>
          <w:szCs w:val="22"/>
        </w:rPr>
        <w:t xml:space="preserve"> zachowuje prawo do odstąpienia od umowy w trybie określonym w </w:t>
      </w:r>
      <w:r w:rsidR="00C2568E" w:rsidRPr="00AF7CA0">
        <w:rPr>
          <w:rFonts w:ascii="Arial" w:hAnsi="Arial" w:cs="Arial"/>
          <w:sz w:val="22"/>
          <w:szCs w:val="22"/>
        </w:rPr>
        <w:t>§</w:t>
      </w:r>
      <w:r w:rsidR="00C2568E" w:rsidRPr="00AF7CA0">
        <w:rPr>
          <w:rFonts w:ascii="Arial Narrow" w:hAnsi="Arial Narrow"/>
          <w:sz w:val="22"/>
          <w:szCs w:val="22"/>
        </w:rPr>
        <w:t xml:space="preserve"> 10 ust. 2. </w:t>
      </w:r>
    </w:p>
    <w:p w14:paraId="7884818B" w14:textId="77777777" w:rsidR="00084ABA" w:rsidRPr="00AF7CA0" w:rsidRDefault="00084ABA" w:rsidP="00E22D0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0E6AAF9B" w14:textId="77777777" w:rsidR="0060211E" w:rsidRPr="00AF7CA0" w:rsidRDefault="0060211E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§</w:t>
      </w:r>
      <w:r w:rsidR="00C2568E" w:rsidRPr="00AF7CA0">
        <w:rPr>
          <w:rFonts w:ascii="Arial Narrow" w:hAnsi="Arial Narrow" w:cs="Arial"/>
          <w:b/>
          <w:sz w:val="22"/>
          <w:szCs w:val="22"/>
        </w:rPr>
        <w:t xml:space="preserve"> </w:t>
      </w:r>
      <w:r w:rsidR="008D6D83" w:rsidRPr="00AF7CA0">
        <w:rPr>
          <w:rFonts w:ascii="Arial Narrow" w:hAnsi="Arial Narrow" w:cs="Arial"/>
          <w:b/>
          <w:sz w:val="22"/>
          <w:szCs w:val="22"/>
        </w:rPr>
        <w:t>4</w:t>
      </w:r>
    </w:p>
    <w:p w14:paraId="2DDF7566" w14:textId="77777777" w:rsidR="00DF1456" w:rsidRPr="00AF7CA0" w:rsidRDefault="00DF1456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Zatrudnienie pracowników</w:t>
      </w:r>
    </w:p>
    <w:p w14:paraId="70A78459" w14:textId="77777777" w:rsidR="00027618" w:rsidRPr="00AF7CA0" w:rsidRDefault="00027618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658D304F" w14:textId="77777777" w:rsidR="0060211E" w:rsidRPr="00AF7CA0" w:rsidRDefault="0060211E">
      <w:pPr>
        <w:numPr>
          <w:ilvl w:val="0"/>
          <w:numId w:val="15"/>
        </w:numPr>
        <w:jc w:val="both"/>
        <w:rPr>
          <w:rFonts w:ascii="Arial Narrow" w:hAnsi="Arial Narrow" w:cs="Arial"/>
          <w:b/>
          <w:bCs/>
          <w:iCs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stosunku pracy </w:t>
      </w:r>
      <w:r w:rsidR="00515C05" w:rsidRPr="00AF7CA0">
        <w:rPr>
          <w:rFonts w:ascii="Arial Narrow" w:hAnsi="Arial Narrow" w:cs="Arial"/>
          <w:bCs/>
          <w:iCs/>
          <w:sz w:val="22"/>
          <w:szCs w:val="22"/>
        </w:rPr>
        <w:t>osób posiadających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uprawnienia do wykonywania usług i napraw objętych przedmiotem umowy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 xml:space="preserve">, wykonujące czynności na terenie </w:t>
      </w:r>
      <w:r w:rsidR="00DB3208" w:rsidRPr="00AF7CA0">
        <w:rPr>
          <w:rFonts w:ascii="Arial Narrow" w:hAnsi="Arial Narrow" w:cs="Arial"/>
          <w:b/>
          <w:bCs/>
          <w:iCs/>
          <w:sz w:val="22"/>
          <w:szCs w:val="22"/>
        </w:rPr>
        <w:t>Zamawiającego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748328C7" w14:textId="77777777" w:rsidR="0060211E" w:rsidRPr="00AF7CA0" w:rsidRDefault="0060211E">
      <w:pPr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cy</w:t>
      </w:r>
      <w:r w:rsidRPr="00AF7CA0">
        <w:rPr>
          <w:rFonts w:ascii="Arial Narrow" w:hAnsi="Arial Narrow" w:cs="Arial"/>
          <w:bCs/>
          <w:iCs/>
          <w:sz w:val="22"/>
          <w:szCs w:val="22"/>
        </w:rPr>
        <w:t>, o który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mowa w ust. 1 będ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ą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na czas wykonywania przez 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czynności usuwania awarii oraz dokonywania napraw zatrudni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eni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na podstawie 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 xml:space="preserve">umowy </w:t>
      </w:r>
      <w:r w:rsidRPr="00AF7CA0">
        <w:rPr>
          <w:rFonts w:ascii="Arial Narrow" w:hAnsi="Arial Narrow" w:cs="Arial"/>
          <w:bCs/>
          <w:iCs/>
          <w:sz w:val="22"/>
          <w:szCs w:val="22"/>
        </w:rPr>
        <w:t>o pracę w rozumieniu przepisów ustawy z dnia 26 czerwca 1974r.– Kodeks pracy</w:t>
      </w:r>
      <w:r w:rsidR="00D533A0"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66C05194" w14:textId="77777777" w:rsidR="0060211E" w:rsidRPr="00AF7CA0" w:rsidRDefault="0060211E">
      <w:pPr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>W terminie 7 dni od podpisania umowy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oświadczenia, że osob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y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wykonując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czynności, o których mowa w ust. 2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 xml:space="preserve"> są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zatrudnion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umowy </w:t>
      </w:r>
      <w:r w:rsidRPr="00AF7CA0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 – Kodeks pracy</w:t>
      </w:r>
      <w:r w:rsidR="00D533A0" w:rsidRPr="00AF7CA0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Oświadczenie powinno zawierać: informację, w tym dane osobowe, niezbędne do weryfikacji zatrudnienia na podstawie umowy o pracę, w szczególności imię i nazwisko zatrudnionego pracownika, datę zawarcia umowy o pracę, rodzaj umowy 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br/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7B067B32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na każdym etapie realizacji</w:t>
      </w:r>
      <w:r w:rsidR="00D533A0" w:rsidRPr="00AF7CA0">
        <w:rPr>
          <w:rFonts w:ascii="Arial Narrow" w:hAnsi="Arial Narrow" w:cs="Arial"/>
          <w:sz w:val="22"/>
          <w:szCs w:val="22"/>
        </w:rPr>
        <w:t xml:space="preserve"> </w:t>
      </w:r>
      <w:r w:rsidRPr="00AF7CA0">
        <w:rPr>
          <w:rFonts w:ascii="Arial Narrow" w:hAnsi="Arial Narrow" w:cs="Arial"/>
          <w:sz w:val="22"/>
          <w:szCs w:val="22"/>
        </w:rPr>
        <w:t xml:space="preserve">przedmiotu umowy ma prawo żądania udowodnienia przez </w:t>
      </w:r>
      <w:r w:rsidRPr="00AF7CA0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AF7CA0">
        <w:rPr>
          <w:rFonts w:ascii="Arial Narrow" w:hAnsi="Arial Narrow" w:cs="Arial"/>
          <w:sz w:val="22"/>
          <w:szCs w:val="22"/>
        </w:rPr>
        <w:t>lub podwykonawcę faktu zatrudnienia os</w:t>
      </w:r>
      <w:r w:rsidR="00055916" w:rsidRPr="00AF7CA0">
        <w:rPr>
          <w:rFonts w:ascii="Arial Narrow" w:hAnsi="Arial Narrow" w:cs="Arial"/>
          <w:sz w:val="22"/>
          <w:szCs w:val="22"/>
        </w:rPr>
        <w:t>ób</w:t>
      </w:r>
      <w:r w:rsidRPr="00AF7CA0">
        <w:rPr>
          <w:rFonts w:ascii="Arial Narrow" w:hAnsi="Arial Narrow" w:cs="Arial"/>
          <w:sz w:val="22"/>
          <w:szCs w:val="22"/>
        </w:rPr>
        <w:t xml:space="preserve"> na podstawie umowy o pracę.</w:t>
      </w:r>
    </w:p>
    <w:p w14:paraId="42B1249A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 tytułu niespełnienia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 wymogu zatrudnienia na podstawie umowy o pracę os</w:t>
      </w:r>
      <w:r w:rsidR="00055916" w:rsidRPr="00AF7CA0">
        <w:rPr>
          <w:rFonts w:ascii="Arial Narrow" w:hAnsi="Arial Narrow" w:cs="Arial"/>
          <w:sz w:val="22"/>
          <w:szCs w:val="22"/>
        </w:rPr>
        <w:t>ób</w:t>
      </w:r>
      <w:r w:rsidRPr="00AF7CA0">
        <w:rPr>
          <w:rFonts w:ascii="Arial Narrow" w:hAnsi="Arial Narrow" w:cs="Arial"/>
          <w:sz w:val="22"/>
          <w:szCs w:val="22"/>
        </w:rPr>
        <w:t xml:space="preserve"> wykonując</w:t>
      </w:r>
      <w:r w:rsidR="00055916" w:rsidRPr="00AF7CA0">
        <w:rPr>
          <w:rFonts w:ascii="Arial Narrow" w:hAnsi="Arial Narrow" w:cs="Arial"/>
          <w:sz w:val="22"/>
          <w:szCs w:val="22"/>
        </w:rPr>
        <w:t>ych</w:t>
      </w:r>
      <w:r w:rsidRPr="00AF7CA0">
        <w:rPr>
          <w:rFonts w:ascii="Arial Narrow" w:hAnsi="Arial Narrow" w:cs="Arial"/>
          <w:sz w:val="22"/>
          <w:szCs w:val="22"/>
        </w:rPr>
        <w:t xml:space="preserve"> czynności wskazane w ust. 2 lub niezłożenia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 w wyznaczonym przez </w:t>
      </w:r>
      <w:r w:rsidRPr="00AF7CA0">
        <w:rPr>
          <w:rFonts w:ascii="Arial Narrow" w:hAnsi="Arial Narrow" w:cs="Arial"/>
          <w:b/>
          <w:sz w:val="22"/>
          <w:szCs w:val="22"/>
        </w:rPr>
        <w:t>Zamawiającego</w:t>
      </w:r>
      <w:r w:rsidRPr="00AF7CA0">
        <w:rPr>
          <w:rFonts w:ascii="Arial Narrow" w:hAnsi="Arial Narrow" w:cs="Arial"/>
          <w:sz w:val="22"/>
          <w:szCs w:val="22"/>
        </w:rPr>
        <w:t xml:space="preserve"> terminie dokumentów określonych w ust. 3 i 4, </w:t>
      </w: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przewiduje naliczenie kar umownych określonych w § </w:t>
      </w:r>
      <w:r w:rsidR="00A764DE" w:rsidRPr="00AF7CA0">
        <w:rPr>
          <w:rFonts w:ascii="Arial Narrow" w:hAnsi="Arial Narrow" w:cs="Arial"/>
          <w:sz w:val="22"/>
          <w:szCs w:val="22"/>
        </w:rPr>
        <w:t>9</w:t>
      </w:r>
      <w:r w:rsidRPr="00AF7CA0">
        <w:rPr>
          <w:rFonts w:ascii="Arial Narrow" w:hAnsi="Arial Narrow" w:cs="Arial"/>
          <w:sz w:val="22"/>
          <w:szCs w:val="22"/>
        </w:rPr>
        <w:t xml:space="preserve"> ust. 1 pkt </w:t>
      </w:r>
      <w:r w:rsidR="00A764DE" w:rsidRPr="00AF7CA0">
        <w:rPr>
          <w:rFonts w:ascii="Arial Narrow" w:hAnsi="Arial Narrow" w:cs="Arial"/>
          <w:sz w:val="22"/>
          <w:szCs w:val="22"/>
        </w:rPr>
        <w:t>f</w:t>
      </w:r>
      <w:r w:rsidR="00BA2632" w:rsidRPr="00AF7CA0">
        <w:rPr>
          <w:rFonts w:ascii="Arial Narrow" w:hAnsi="Arial Narrow" w:cs="Arial"/>
          <w:sz w:val="22"/>
          <w:szCs w:val="22"/>
        </w:rPr>
        <w:t>)</w:t>
      </w:r>
      <w:r w:rsidRPr="00AF7CA0">
        <w:rPr>
          <w:rFonts w:ascii="Arial Narrow" w:hAnsi="Arial Narrow" w:cs="Arial"/>
          <w:sz w:val="22"/>
          <w:szCs w:val="22"/>
        </w:rPr>
        <w:t xml:space="preserve"> Umowy.</w:t>
      </w:r>
    </w:p>
    <w:p w14:paraId="20D5F01A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W przypadku uzasadnionych wątpliwości</w:t>
      </w:r>
      <w:r w:rsidR="009F5C14" w:rsidRPr="00AF7CA0">
        <w:rPr>
          <w:rFonts w:ascii="Arial Narrow" w:hAnsi="Arial Narrow" w:cs="Arial"/>
          <w:sz w:val="22"/>
          <w:szCs w:val="22"/>
        </w:rPr>
        <w:t>,</w:t>
      </w:r>
      <w:r w:rsidRPr="00AF7CA0">
        <w:rPr>
          <w:rFonts w:ascii="Arial Narrow" w:hAnsi="Arial Narrow" w:cs="Arial"/>
          <w:sz w:val="22"/>
          <w:szCs w:val="22"/>
        </w:rPr>
        <w:t xml:space="preserve"> co do przestrzegania prawa pracy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, </w:t>
      </w: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zastrzega sobie prawo do zwrócenia się do Państwowej Inspekcji Pracy z wnioskiem o wszczęcie kontroli. </w:t>
      </w:r>
    </w:p>
    <w:p w14:paraId="4A68EC36" w14:textId="77777777" w:rsidR="00FD6B1D" w:rsidRPr="00AF7CA0" w:rsidRDefault="00FD6B1D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14:paraId="363ABA7F" w14:textId="77777777" w:rsidR="00C3041B" w:rsidRPr="00AF7CA0" w:rsidRDefault="005070D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5</w:t>
      </w:r>
    </w:p>
    <w:p w14:paraId="06115CAD" w14:textId="77777777" w:rsidR="00027618" w:rsidRPr="00AF7CA0" w:rsidRDefault="0002761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sz w:val="22"/>
          <w:szCs w:val="22"/>
        </w:rPr>
      </w:pPr>
    </w:p>
    <w:p w14:paraId="631D17B6" w14:textId="77777777" w:rsidR="005070D8" w:rsidRPr="00AF7CA0" w:rsidRDefault="005070D8" w:rsidP="00A949D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 W okresie trwania umowy </w:t>
      </w: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zobowiązany jest do pisemnego zawiadomienia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w terminie 14 dni od zaistnienia zdarzenia o: </w:t>
      </w:r>
    </w:p>
    <w:p w14:paraId="6E238A2A" w14:textId="77777777" w:rsidR="0010515C" w:rsidRPr="00AF7CA0" w:rsidRDefault="0010515C">
      <w:pPr>
        <w:numPr>
          <w:ilvl w:val="0"/>
          <w:numId w:val="10"/>
        </w:numPr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zmianie formy prowadzonej działalności, </w:t>
      </w:r>
    </w:p>
    <w:p w14:paraId="6478606C" w14:textId="77777777" w:rsidR="00084ABA" w:rsidRPr="00AF7CA0" w:rsidRDefault="005070D8">
      <w:pPr>
        <w:numPr>
          <w:ilvl w:val="0"/>
          <w:numId w:val="10"/>
        </w:numPr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zmianie nazwy lub </w:t>
      </w:r>
      <w:r w:rsidR="0010515C" w:rsidRPr="00AF7CA0">
        <w:rPr>
          <w:rFonts w:ascii="Arial Narrow" w:hAnsi="Arial Narrow"/>
          <w:sz w:val="22"/>
          <w:szCs w:val="22"/>
        </w:rPr>
        <w:t xml:space="preserve">adresu </w:t>
      </w:r>
      <w:r w:rsidRPr="00AF7CA0">
        <w:rPr>
          <w:rFonts w:ascii="Arial Narrow" w:hAnsi="Arial Narrow"/>
          <w:sz w:val="22"/>
          <w:szCs w:val="22"/>
        </w:rPr>
        <w:t xml:space="preserve">siedziby </w:t>
      </w:r>
      <w:r w:rsidR="0010515C" w:rsidRPr="00AF7CA0">
        <w:rPr>
          <w:rFonts w:ascii="Arial Narrow" w:hAnsi="Arial Narrow"/>
          <w:sz w:val="22"/>
          <w:szCs w:val="22"/>
        </w:rPr>
        <w:t xml:space="preserve">firmy i zamieszkania jej właściciela </w:t>
      </w:r>
      <w:r w:rsidRPr="00AF7CA0">
        <w:rPr>
          <w:rFonts w:ascii="Arial Narrow" w:hAnsi="Arial Narrow"/>
          <w:sz w:val="22"/>
          <w:szCs w:val="22"/>
        </w:rPr>
        <w:t xml:space="preserve">, pod rygorem uznania </w:t>
      </w:r>
      <w:r w:rsidR="0010515C" w:rsidRPr="00AF7CA0">
        <w:rPr>
          <w:rFonts w:ascii="Arial Narrow" w:hAnsi="Arial Narrow"/>
          <w:sz w:val="22"/>
          <w:szCs w:val="22"/>
        </w:rPr>
        <w:t xml:space="preserve">korespondencji kierowanej na ostatni podany przez </w:t>
      </w:r>
      <w:r w:rsidR="0010515C" w:rsidRPr="00AF7CA0">
        <w:rPr>
          <w:rFonts w:ascii="Arial Narrow" w:hAnsi="Arial Narrow"/>
          <w:b/>
          <w:sz w:val="22"/>
          <w:szCs w:val="22"/>
        </w:rPr>
        <w:t>Wykonawcę</w:t>
      </w:r>
      <w:r w:rsidR="0010515C" w:rsidRPr="00AF7CA0">
        <w:rPr>
          <w:rFonts w:ascii="Arial Narrow" w:hAnsi="Arial Narrow"/>
          <w:sz w:val="22"/>
          <w:szCs w:val="22"/>
        </w:rPr>
        <w:t xml:space="preserve"> adres za doręczoną. </w:t>
      </w:r>
    </w:p>
    <w:p w14:paraId="7917F01D" w14:textId="77777777" w:rsidR="005070D8" w:rsidRPr="00AF7CA0" w:rsidRDefault="005070D8">
      <w:pPr>
        <w:numPr>
          <w:ilvl w:val="0"/>
          <w:numId w:val="10"/>
        </w:numPr>
        <w:tabs>
          <w:tab w:val="left" w:pos="360"/>
          <w:tab w:val="left" w:pos="54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zmianie osób reprezentujących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2663836B" w14:textId="77777777" w:rsidR="005070D8" w:rsidRPr="00AF7CA0" w:rsidRDefault="005070D8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wszczęciu postępowania układowego, w którym uczestniczy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52B57583" w14:textId="77777777" w:rsidR="005070D8" w:rsidRPr="00AF7CA0" w:rsidRDefault="005070D8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ogłoszeniu likwidacji lub</w:t>
      </w:r>
      <w:r w:rsidR="0010515C" w:rsidRPr="00AF7CA0">
        <w:rPr>
          <w:rFonts w:ascii="Arial Narrow" w:hAnsi="Arial Narrow"/>
          <w:sz w:val="22"/>
          <w:szCs w:val="22"/>
        </w:rPr>
        <w:t xml:space="preserve"> złożenie wniosku o ogłoszenie</w:t>
      </w:r>
      <w:r w:rsidRPr="00AF7CA0">
        <w:rPr>
          <w:rFonts w:ascii="Arial Narrow" w:hAnsi="Arial Narrow"/>
          <w:sz w:val="22"/>
          <w:szCs w:val="22"/>
        </w:rPr>
        <w:t xml:space="preserve"> upadłości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166A1409" w14:textId="77777777" w:rsidR="00023A5F" w:rsidRPr="00AF7CA0" w:rsidRDefault="005070D8" w:rsidP="004F658F">
      <w:pPr>
        <w:pStyle w:val="Tekstpodstawowy"/>
        <w:numPr>
          <w:ilvl w:val="0"/>
          <w:numId w:val="10"/>
        </w:numPr>
        <w:tabs>
          <w:tab w:val="left" w:pos="234"/>
        </w:tabs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zawieszeniu </w:t>
      </w:r>
      <w:r w:rsidR="007D4AC0" w:rsidRPr="00AF7CA0">
        <w:rPr>
          <w:rFonts w:ascii="Arial Narrow" w:hAnsi="Arial Narrow"/>
          <w:sz w:val="22"/>
          <w:szCs w:val="22"/>
        </w:rPr>
        <w:t xml:space="preserve">lub zakończeniu </w:t>
      </w:r>
      <w:r w:rsidRPr="00AF7CA0">
        <w:rPr>
          <w:rFonts w:ascii="Arial Narrow" w:hAnsi="Arial Narrow"/>
          <w:sz w:val="22"/>
          <w:szCs w:val="22"/>
        </w:rPr>
        <w:t xml:space="preserve">działalności przez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4F658F" w:rsidRPr="00AF7CA0">
        <w:rPr>
          <w:rFonts w:ascii="Arial Narrow" w:hAnsi="Arial Narrow"/>
          <w:b/>
          <w:sz w:val="22"/>
          <w:szCs w:val="22"/>
        </w:rPr>
        <w:t>.</w:t>
      </w:r>
    </w:p>
    <w:p w14:paraId="7E8F50E4" w14:textId="77777777" w:rsidR="00E22D0A" w:rsidRPr="00AF7CA0" w:rsidRDefault="00E22D0A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B1F40CC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905C99E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4E14A7BC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0973C260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38F47FA4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16D19B36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023C17ED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66E8024" w14:textId="77777777" w:rsidR="00C3041B" w:rsidRPr="00AF7CA0" w:rsidRDefault="005070D8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6</w:t>
      </w:r>
    </w:p>
    <w:p w14:paraId="6836C2E3" w14:textId="77777777" w:rsidR="00027618" w:rsidRPr="00AF7CA0" w:rsidRDefault="008D6D83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Nadzór nad realizacją umowy</w:t>
      </w:r>
    </w:p>
    <w:p w14:paraId="17DF7F32" w14:textId="77777777" w:rsidR="00A949D5" w:rsidRPr="00AF7CA0" w:rsidRDefault="00A949D5">
      <w:pPr>
        <w:pStyle w:val="Nagwek1"/>
        <w:numPr>
          <w:ilvl w:val="0"/>
          <w:numId w:val="11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Nadzór ze strony </w:t>
      </w:r>
      <w:r w:rsidRPr="00AF7CA0">
        <w:rPr>
          <w:rFonts w:ascii="Arial Narrow" w:hAnsi="Arial Narrow"/>
          <w:szCs w:val="22"/>
        </w:rPr>
        <w:t>Zamawiającego</w:t>
      </w:r>
      <w:r w:rsidRPr="00AF7CA0">
        <w:rPr>
          <w:rFonts w:ascii="Arial Narrow" w:hAnsi="Arial Narrow"/>
          <w:b w:val="0"/>
          <w:szCs w:val="22"/>
        </w:rPr>
        <w:t xml:space="preserve"> nad realizacją przedmiotu umowy będzie pełnić : ………………………………</w:t>
      </w:r>
    </w:p>
    <w:p w14:paraId="741F56E3" w14:textId="77777777" w:rsidR="00A949D5" w:rsidRPr="00AF7CA0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r w:rsidR="008D6D83" w:rsidRPr="00AF7CA0">
        <w:rPr>
          <w:rFonts w:ascii="Arial Narrow" w:hAnsi="Arial Narrow"/>
          <w:b w:val="0"/>
          <w:szCs w:val="22"/>
        </w:rPr>
        <w:t>e-mail: …………………..</w:t>
      </w:r>
      <w:r w:rsidRPr="00AF7CA0">
        <w:rPr>
          <w:rFonts w:ascii="Arial Narrow" w:hAnsi="Arial Narrow"/>
          <w:b w:val="0"/>
          <w:szCs w:val="22"/>
        </w:rPr>
        <w:t>lub wskazana przez niego inna osoba.</w:t>
      </w:r>
    </w:p>
    <w:p w14:paraId="7155255E" w14:textId="77777777" w:rsidR="00A949D5" w:rsidRPr="00AF7CA0" w:rsidRDefault="00A949D5">
      <w:pPr>
        <w:pStyle w:val="Nagwek1"/>
        <w:numPr>
          <w:ilvl w:val="0"/>
          <w:numId w:val="11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Nadzór ze strony </w:t>
      </w:r>
      <w:r w:rsidRPr="00AF7CA0">
        <w:rPr>
          <w:rFonts w:ascii="Arial Narrow" w:hAnsi="Arial Narrow"/>
          <w:szCs w:val="22"/>
        </w:rPr>
        <w:t>Wykonawcy</w:t>
      </w:r>
      <w:r w:rsidRPr="00AF7CA0">
        <w:rPr>
          <w:rFonts w:ascii="Arial Narrow" w:hAnsi="Arial Narrow"/>
          <w:b w:val="0"/>
          <w:szCs w:val="22"/>
        </w:rPr>
        <w:t xml:space="preserve"> nad realizacją przedmiotu umowy będzie pełnić : …………………………………</w:t>
      </w:r>
    </w:p>
    <w:p w14:paraId="6A877E5B" w14:textId="77777777" w:rsidR="00A949D5" w:rsidRPr="00AF7CA0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r w:rsidR="008D6D83" w:rsidRPr="00AF7CA0">
        <w:rPr>
          <w:rFonts w:ascii="Arial Narrow" w:hAnsi="Arial Narrow"/>
          <w:b w:val="0"/>
          <w:szCs w:val="22"/>
        </w:rPr>
        <w:t>e-mail: …………………..</w:t>
      </w:r>
      <w:r w:rsidRPr="00AF7CA0">
        <w:rPr>
          <w:rFonts w:ascii="Arial Narrow" w:hAnsi="Arial Narrow"/>
          <w:b w:val="0"/>
          <w:szCs w:val="22"/>
        </w:rPr>
        <w:t>lub wskazana przez niego inna osoba.</w:t>
      </w:r>
    </w:p>
    <w:p w14:paraId="6B0768F5" w14:textId="77777777" w:rsidR="00340E11" w:rsidRPr="00AF7CA0" w:rsidRDefault="00A949D5" w:rsidP="00D23D73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Strony dopuszczają możliwość zmiany osób wymienionych w ust. 1 i ust. 2. Zmiana tych osób nie wymaga sporządzenia aneksu do umowy (nie jest zmianą umowy)</w:t>
      </w:r>
      <w:r w:rsidR="008D6D83" w:rsidRPr="00AF7CA0">
        <w:rPr>
          <w:rFonts w:ascii="Arial Narrow" w:hAnsi="Arial Narrow"/>
          <w:sz w:val="22"/>
          <w:szCs w:val="22"/>
        </w:rPr>
        <w:t xml:space="preserve">, pod warunkiem, że zostanie zgłoszona na piśmie </w:t>
      </w:r>
      <w:r w:rsidR="008D6D83" w:rsidRPr="00AF7CA0">
        <w:rPr>
          <w:rFonts w:ascii="Arial Narrow" w:hAnsi="Arial Narrow"/>
          <w:sz w:val="22"/>
          <w:szCs w:val="22"/>
        </w:rPr>
        <w:br/>
        <w:t>(e-mail).</w:t>
      </w:r>
    </w:p>
    <w:p w14:paraId="16528188" w14:textId="77777777" w:rsidR="00E22D0A" w:rsidRPr="00AF7CA0" w:rsidRDefault="00E22D0A" w:rsidP="00E22D0A">
      <w:pPr>
        <w:jc w:val="both"/>
        <w:rPr>
          <w:rFonts w:ascii="Arial Narrow" w:hAnsi="Arial Narrow"/>
          <w:sz w:val="22"/>
          <w:szCs w:val="22"/>
        </w:rPr>
      </w:pPr>
    </w:p>
    <w:p w14:paraId="76400210" w14:textId="77777777" w:rsidR="00E22D0A" w:rsidRPr="00AF7CA0" w:rsidRDefault="00E22D0A" w:rsidP="00E22D0A">
      <w:pPr>
        <w:jc w:val="both"/>
        <w:rPr>
          <w:rFonts w:ascii="Arial Narrow" w:hAnsi="Arial Narrow"/>
          <w:sz w:val="22"/>
          <w:szCs w:val="22"/>
        </w:rPr>
      </w:pPr>
    </w:p>
    <w:p w14:paraId="109C20D8" w14:textId="77777777" w:rsidR="00F531A7" w:rsidRPr="00AF7CA0" w:rsidRDefault="005070D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7</w:t>
      </w:r>
    </w:p>
    <w:p w14:paraId="50A4A9DA" w14:textId="77777777" w:rsidR="008D6D83" w:rsidRPr="00AF7CA0" w:rsidRDefault="008D6D83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Rozliczenie finansowe umowy – dokonywanie napraw i </w:t>
      </w:r>
      <w:r w:rsidR="00C2568E" w:rsidRPr="00AF7CA0">
        <w:rPr>
          <w:rFonts w:ascii="Arial Narrow" w:hAnsi="Arial Narrow"/>
          <w:b/>
          <w:sz w:val="22"/>
          <w:szCs w:val="22"/>
        </w:rPr>
        <w:t xml:space="preserve">usuwanie </w:t>
      </w:r>
      <w:r w:rsidRPr="00AF7CA0">
        <w:rPr>
          <w:rFonts w:ascii="Arial Narrow" w:hAnsi="Arial Narrow"/>
          <w:b/>
          <w:sz w:val="22"/>
          <w:szCs w:val="22"/>
        </w:rPr>
        <w:t>awarii</w:t>
      </w:r>
    </w:p>
    <w:p w14:paraId="5814F08D" w14:textId="77777777" w:rsidR="00027618" w:rsidRPr="00AF7CA0" w:rsidRDefault="0002761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65D41B1" w14:textId="77777777" w:rsidR="008D6D83" w:rsidRPr="00AF7CA0" w:rsidRDefault="00F531A7">
      <w:pPr>
        <w:pStyle w:val="Tekstpodstawowy"/>
        <w:numPr>
          <w:ilvl w:val="3"/>
          <w:numId w:val="13"/>
        </w:numPr>
        <w:tabs>
          <w:tab w:val="clear" w:pos="-2378"/>
          <w:tab w:val="num" w:pos="4568"/>
        </w:tabs>
        <w:suppressAutoHyphens/>
        <w:ind w:left="284" w:hanging="284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Na wykonanie przedmiotu umowy określonego w </w:t>
      </w:r>
      <w:r w:rsidR="0017351A" w:rsidRPr="00AF7CA0">
        <w:rPr>
          <w:rFonts w:ascii="Arial Narrow" w:hAnsi="Arial Narrow" w:cs="Arial Narrow"/>
          <w:bCs/>
          <w:sz w:val="22"/>
          <w:szCs w:val="22"/>
        </w:rPr>
        <w:t>§ 1 ust. 1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8D6D83" w:rsidRPr="00AF7CA0">
        <w:rPr>
          <w:rFonts w:ascii="Arial Narrow" w:hAnsi="Arial Narrow" w:cs="Arial Narrow"/>
          <w:b/>
          <w:sz w:val="22"/>
          <w:szCs w:val="22"/>
        </w:rPr>
        <w:t>Zamawiający</w:t>
      </w:r>
      <w:r w:rsidR="008D6D83" w:rsidRPr="00AF7CA0">
        <w:rPr>
          <w:rFonts w:ascii="Arial Narrow" w:hAnsi="Arial Narrow" w:cs="Arial Narrow"/>
          <w:sz w:val="22"/>
          <w:szCs w:val="22"/>
        </w:rPr>
        <w:t xml:space="preserve"> przeznacza kwotę w wysokości brutto: ……………………… (słownie: ………………………………………), w tym podatek VAT ………….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(słownie zł: ……………………………………), </w:t>
      </w:r>
      <w:r w:rsidR="008D6D83" w:rsidRPr="00AF7CA0">
        <w:rPr>
          <w:rFonts w:ascii="Arial Narrow" w:hAnsi="Arial Narrow" w:cs="Arial Narrow"/>
          <w:sz w:val="22"/>
          <w:szCs w:val="22"/>
        </w:rPr>
        <w:t xml:space="preserve">tj. netto: ………............................... zł (słownie: …………………………………). </w:t>
      </w:r>
    </w:p>
    <w:p w14:paraId="32ADEF6E" w14:textId="77777777" w:rsidR="008D6D83" w:rsidRPr="00AF7CA0" w:rsidRDefault="008D6D83" w:rsidP="008D6D83">
      <w:pPr>
        <w:pStyle w:val="Tekstpodstawowy"/>
        <w:suppressAutoHyphens/>
        <w:ind w:left="284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Za usługi określone niniejszą umową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14:paraId="55C7176A" w14:textId="77777777" w:rsidR="00F531A7" w:rsidRPr="00AF7CA0" w:rsidRDefault="00F531A7" w:rsidP="008D6D83">
      <w:pPr>
        <w:pStyle w:val="Tekstpodstawowy"/>
        <w:suppressAutoHyphens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1DA3026" w14:textId="77777777" w:rsidR="00D533A0" w:rsidRPr="00AF7CA0" w:rsidRDefault="00D533A0" w:rsidP="00D533A0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3A75F833" w14:textId="77777777" w:rsidR="00D533A0" w:rsidRPr="00AF7CA0" w:rsidRDefault="00D533A0" w:rsidP="00D533A0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ABF8090" w14:textId="77777777" w:rsidR="00D533A0" w:rsidRPr="00AF7CA0" w:rsidRDefault="00D533A0">
      <w:pPr>
        <w:numPr>
          <w:ilvl w:val="0"/>
          <w:numId w:val="21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stawka roboczogodziny – R (bezpośrednia) -   ..............zł/r-g + stawka VAT …….% ;  …….. brutto zł/r-g</w:t>
      </w:r>
    </w:p>
    <w:p w14:paraId="7FB3EB73" w14:textId="77777777" w:rsidR="00D533A0" w:rsidRPr="00AF7CA0" w:rsidRDefault="00D533A0">
      <w:pPr>
        <w:numPr>
          <w:ilvl w:val="0"/>
          <w:numId w:val="21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koszty zakupów materiałów Kz (M) -               …...........% </w:t>
      </w:r>
      <w:r w:rsidRPr="00AF7CA0">
        <w:rPr>
          <w:rFonts w:ascii="Arial Narrow" w:hAnsi="Arial Narrow"/>
          <w:bCs/>
          <w:sz w:val="22"/>
          <w:szCs w:val="22"/>
        </w:rPr>
        <w:t>(M - materiał)</w:t>
      </w:r>
    </w:p>
    <w:p w14:paraId="345CA47F" w14:textId="77777777" w:rsidR="00D533A0" w:rsidRPr="00AF7CA0" w:rsidRDefault="00D533A0" w:rsidP="00D533A0">
      <w:pPr>
        <w:tabs>
          <w:tab w:val="left" w:pos="8647"/>
        </w:tabs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11F7094" w14:textId="77777777" w:rsidR="005C3A09" w:rsidRPr="00AF7CA0" w:rsidRDefault="00D533A0" w:rsidP="00D533A0">
      <w:pPr>
        <w:tabs>
          <w:tab w:val="left" w:pos="8647"/>
        </w:tabs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</w:t>
      </w:r>
      <w:r w:rsidRPr="00AF7CA0">
        <w:rPr>
          <w:rFonts w:ascii="Arial Narrow" w:hAnsi="Arial Narrow" w:cs="Segoe UI"/>
          <w:color w:val="000000"/>
          <w:sz w:val="22"/>
          <w:szCs w:val="22"/>
          <w:u w:val="single"/>
        </w:rPr>
        <w:t>serwisantów (pracowników)</w:t>
      </w:r>
      <w:r w:rsidRPr="00AF7CA0">
        <w:rPr>
          <w:rFonts w:ascii="Arial Narrow" w:hAnsi="Arial Narrow" w:cs="Segoe UI"/>
          <w:color w:val="000000"/>
          <w:sz w:val="22"/>
          <w:szCs w:val="22"/>
        </w:rPr>
        <w:t>, ubezpieczenie, podatek od towarów i usług VAT i inne. Z ceny wyłączona jest wartość użytych do naprawy części zamiennych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wg średnich cen zakupu</w:t>
      </w:r>
      <w:r w:rsidR="00916EA3"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0E2ED2CF" w14:textId="77777777" w:rsidR="00D533A0" w:rsidRPr="00AF7CA0" w:rsidRDefault="00D533A0" w:rsidP="00916EA3">
      <w:pPr>
        <w:tabs>
          <w:tab w:val="left" w:pos="8647"/>
        </w:tabs>
        <w:jc w:val="both"/>
        <w:rPr>
          <w:rFonts w:ascii="Arial Narrow" w:hAnsi="Arial Narrow" w:cs="Arial Narrow"/>
          <w:bCs/>
          <w:strike/>
          <w:sz w:val="22"/>
          <w:szCs w:val="22"/>
        </w:rPr>
      </w:pPr>
    </w:p>
    <w:p w14:paraId="3559F809" w14:textId="77777777" w:rsidR="005C3A09" w:rsidRPr="00AF7CA0" w:rsidRDefault="005C3A09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Podstawą do rozliczenia  ilości roboczogodzin jest lista obecności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zatwierdz</w:t>
      </w:r>
      <w:r w:rsidR="007A2E3B" w:rsidRPr="00AF7CA0">
        <w:rPr>
          <w:rFonts w:ascii="Arial Narrow" w:hAnsi="Arial Narrow" w:cs="Arial Narrow"/>
          <w:sz w:val="22"/>
          <w:szCs w:val="22"/>
        </w:rPr>
        <w:t>ona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przez </w:t>
      </w:r>
      <w:r w:rsidR="00C2568E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>. Każda rozpoczęta godzina będzie rozliczana minutowo.</w:t>
      </w:r>
      <w:r w:rsidR="006F3A90" w:rsidRPr="00AF7CA0">
        <w:rPr>
          <w:rFonts w:ascii="Arial Narrow" w:hAnsi="Arial Narrow" w:cs="Arial Narrow"/>
          <w:sz w:val="22"/>
          <w:szCs w:val="22"/>
        </w:rPr>
        <w:t xml:space="preserve"> </w:t>
      </w:r>
    </w:p>
    <w:p w14:paraId="578D4AE2" w14:textId="77777777" w:rsidR="00F531A7" w:rsidRPr="00AF7CA0" w:rsidRDefault="00F531A7" w:rsidP="0017351A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 xml:space="preserve">, na podstawie </w:t>
      </w:r>
      <w:r w:rsidR="003B07BA" w:rsidRPr="00AF7CA0">
        <w:rPr>
          <w:rFonts w:ascii="Arial Narrow" w:hAnsi="Arial Narrow" w:cs="Arial"/>
          <w:sz w:val="22"/>
          <w:szCs w:val="22"/>
        </w:rPr>
        <w:t xml:space="preserve">poprawnie sporządzonej pod względem formalnym </w:t>
      </w:r>
      <w:r w:rsidR="0017351A" w:rsidRPr="00AF7CA0">
        <w:rPr>
          <w:rFonts w:ascii="Arial Narrow" w:hAnsi="Arial Narrow" w:cs="Arial Narrow"/>
          <w:sz w:val="22"/>
          <w:szCs w:val="22"/>
        </w:rPr>
        <w:br/>
      </w:r>
      <w:r w:rsidR="003B07BA" w:rsidRPr="00AF7CA0">
        <w:rPr>
          <w:rFonts w:ascii="Arial Narrow" w:hAnsi="Arial Narrow" w:cs="Arial"/>
          <w:sz w:val="22"/>
          <w:szCs w:val="22"/>
        </w:rPr>
        <w:t>i merytorycznym faktury VAT,</w:t>
      </w:r>
      <w:r w:rsidR="0017351A" w:rsidRPr="00AF7CA0">
        <w:rPr>
          <w:rFonts w:ascii="Arial Narrow" w:hAnsi="Arial Narrow" w:cs="Arial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>płatne będzie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 xml:space="preserve">przelewem z konta bankowego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 na konto bankowe </w:t>
      </w:r>
      <w:r w:rsidR="00055916" w:rsidRPr="00AF7CA0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F7CA0">
        <w:rPr>
          <w:rFonts w:ascii="Arial Narrow" w:hAnsi="Arial Narrow" w:cs="Arial Narrow"/>
          <w:sz w:val="22"/>
          <w:szCs w:val="22"/>
        </w:rPr>
        <w:t>wskazane na fakturze.</w:t>
      </w:r>
    </w:p>
    <w:p w14:paraId="627EA33B" w14:textId="77777777" w:rsidR="00916EA3" w:rsidRDefault="00916EA3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 w terminie 30 dni po przedstawieniu </w:t>
      </w:r>
      <w:r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Pr="00AF7CA0">
        <w:rPr>
          <w:rFonts w:ascii="Arial Narrow" w:hAnsi="Arial Narrow" w:cs="Arial Narrow"/>
          <w:sz w:val="22"/>
          <w:szCs w:val="22"/>
        </w:rPr>
        <w:t xml:space="preserve"> kalkulacji szczegółowej </w:t>
      </w:r>
      <w:r w:rsidRPr="00AF7CA0">
        <w:rPr>
          <w:rFonts w:ascii="Arial Narrow" w:hAnsi="Arial Narrow"/>
          <w:sz w:val="22"/>
          <w:szCs w:val="22"/>
        </w:rPr>
        <w:t xml:space="preserve">(protokół powykonawczy) </w:t>
      </w:r>
      <w:r w:rsidRPr="00AF7CA0">
        <w:rPr>
          <w:rFonts w:ascii="Arial Narrow" w:hAnsi="Arial Narrow" w:cs="Arial Narrow"/>
          <w:sz w:val="22"/>
          <w:szCs w:val="22"/>
        </w:rPr>
        <w:t>po dokonaniu naprawy lub usunięciu awarii.</w:t>
      </w:r>
    </w:p>
    <w:p w14:paraId="4A8452A1" w14:textId="77777777" w:rsidR="002F5A2B" w:rsidRPr="002F5A2B" w:rsidRDefault="002F5A2B" w:rsidP="002F5A2B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2F5A2B">
        <w:rPr>
          <w:rFonts w:ascii="Arial Narrow" w:hAnsi="Arial Narrow"/>
          <w:sz w:val="22"/>
          <w:szCs w:val="22"/>
        </w:rPr>
        <w:t>Wykonawca</w:t>
      </w:r>
      <w:r w:rsidRPr="002F5A2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F5A2B">
        <w:rPr>
          <w:rFonts w:ascii="Arial Narrow" w:hAnsi="Arial Narrow"/>
          <w:sz w:val="22"/>
          <w:szCs w:val="22"/>
        </w:rPr>
        <w:t>jest zobowiązany do wystawienia faktury zgodnie z obowiązującymi go przepisami i powiadomienia Zamawiająceg</w:t>
      </w:r>
      <w:r w:rsidRPr="002F5A2B">
        <w:rPr>
          <w:rFonts w:ascii="Arial Narrow" w:hAnsi="Arial Narrow"/>
          <w:b/>
          <w:bCs/>
          <w:sz w:val="22"/>
          <w:szCs w:val="22"/>
        </w:rPr>
        <w:t>o</w:t>
      </w:r>
      <w:r w:rsidRPr="002F5A2B">
        <w:rPr>
          <w:rFonts w:ascii="Arial Narrow" w:hAnsi="Arial Narrow"/>
          <w:sz w:val="22"/>
          <w:szCs w:val="22"/>
        </w:rPr>
        <w:t xml:space="preserve"> o zmianach w tym zakresie, w szczególności o rozpoczęciu wystawiania faktur w Krajowym</w:t>
      </w:r>
    </w:p>
    <w:p w14:paraId="5162C4B4" w14:textId="6A63EB16" w:rsidR="002F5A2B" w:rsidRDefault="002F5A2B" w:rsidP="002F5A2B">
      <w:pPr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Systemie e-Faktur (KSeF).</w:t>
      </w:r>
    </w:p>
    <w:p w14:paraId="2F48F430" w14:textId="4D30020B" w:rsidR="004F658F" w:rsidRDefault="00B5604B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. </w:t>
      </w:r>
    </w:p>
    <w:p w14:paraId="1CCCA28B" w14:textId="77777777" w:rsidR="00F531A7" w:rsidRPr="00AF7CA0" w:rsidRDefault="00F531A7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Koszty dojazdu (w tym transportu) do miejsca wykonania umowy ponosi </w:t>
      </w:r>
      <w:r w:rsidRPr="00AF7CA0">
        <w:rPr>
          <w:rFonts w:ascii="Arial Narrow" w:hAnsi="Arial Narrow" w:cs="Arial"/>
          <w:b/>
          <w:sz w:val="22"/>
          <w:szCs w:val="22"/>
        </w:rPr>
        <w:t>Wykonawca.</w:t>
      </w:r>
    </w:p>
    <w:p w14:paraId="71845E73" w14:textId="77777777" w:rsidR="00563C2B" w:rsidRPr="00AF7CA0" w:rsidRDefault="00F531A7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</w:t>
      </w:r>
      <w:r w:rsidR="00916EA3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>do zrealizowania</w:t>
      </w:r>
      <w:r w:rsidR="009F5C14" w:rsidRPr="00AF7CA0">
        <w:rPr>
          <w:rFonts w:ascii="Arial Narrow" w:hAnsi="Arial Narrow" w:cs="Arial Narrow"/>
          <w:bCs/>
          <w:sz w:val="22"/>
          <w:szCs w:val="22"/>
        </w:rPr>
        <w:t>,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co najmniej 70% wartości netto umowy.</w:t>
      </w:r>
    </w:p>
    <w:p w14:paraId="7E284534" w14:textId="77777777" w:rsidR="00FB192D" w:rsidRPr="00AF7CA0" w:rsidRDefault="00FB192D" w:rsidP="0060211E">
      <w:pPr>
        <w:tabs>
          <w:tab w:val="left" w:pos="-360"/>
        </w:tabs>
        <w:suppressAutoHyphens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9F3DD97" w14:textId="77777777" w:rsidR="00C3041B" w:rsidRPr="00AF7CA0" w:rsidRDefault="00756594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8</w:t>
      </w:r>
    </w:p>
    <w:p w14:paraId="4B88D3E1" w14:textId="77777777" w:rsidR="00027618" w:rsidRPr="00AF7CA0" w:rsidRDefault="0002761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5B353966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wykonywać świadczenia ujęte niniejszą umową stosując materiały i urządzenia niezbędne do prawidłowej realizacji umowy.</w:t>
      </w:r>
    </w:p>
    <w:p w14:paraId="23E7F604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Przy wykonywaniu usługi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stosować wyroby dopuszczone do obrotu i stosowania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w budownictwie w rozumieniu przepisów ustawy z dnia </w:t>
      </w:r>
      <w:r w:rsidR="009F5C14" w:rsidRPr="00AF7CA0">
        <w:rPr>
          <w:rFonts w:ascii="Arial Narrow" w:hAnsi="Arial Narrow"/>
          <w:sz w:val="22"/>
          <w:szCs w:val="22"/>
        </w:rPr>
        <w:t>0</w:t>
      </w:r>
      <w:r w:rsidRPr="00AF7CA0">
        <w:rPr>
          <w:rFonts w:ascii="Arial Narrow" w:hAnsi="Arial Narrow"/>
          <w:sz w:val="22"/>
          <w:szCs w:val="22"/>
        </w:rPr>
        <w:t>7</w:t>
      </w:r>
      <w:r w:rsidR="00FB192D" w:rsidRPr="00AF7CA0">
        <w:rPr>
          <w:rFonts w:ascii="Arial Narrow" w:hAnsi="Arial Narrow"/>
          <w:sz w:val="22"/>
          <w:szCs w:val="22"/>
        </w:rPr>
        <w:t>.07.</w:t>
      </w:r>
      <w:r w:rsidRPr="00AF7CA0">
        <w:rPr>
          <w:rFonts w:ascii="Arial Narrow" w:hAnsi="Arial Narrow"/>
          <w:sz w:val="22"/>
          <w:szCs w:val="22"/>
        </w:rPr>
        <w:t>1994 r</w:t>
      </w:r>
      <w:r w:rsidR="009F5C14" w:rsidRPr="00AF7CA0">
        <w:rPr>
          <w:rFonts w:ascii="Arial Narrow" w:hAnsi="Arial Narrow"/>
          <w:sz w:val="22"/>
          <w:szCs w:val="22"/>
        </w:rPr>
        <w:t>.</w:t>
      </w:r>
      <w:r w:rsidRPr="00AF7CA0">
        <w:rPr>
          <w:rFonts w:ascii="Arial Narrow" w:hAnsi="Arial Narrow"/>
          <w:sz w:val="22"/>
          <w:szCs w:val="22"/>
        </w:rPr>
        <w:t xml:space="preserve"> - Prawo Budowlane </w:t>
      </w:r>
    </w:p>
    <w:p w14:paraId="14D5C9E1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Na każde żądanie przedstawiciela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="0017351A" w:rsidRPr="00AF7CA0">
        <w:rPr>
          <w:rFonts w:ascii="Arial Narrow" w:hAnsi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obowiązany jest okazać dokument dopuszczający ww. materiały i urządzenia do obrotu i stosowania w budownictwie.</w:t>
      </w:r>
    </w:p>
    <w:p w14:paraId="68AE68B8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AF7CA0">
        <w:rPr>
          <w:rFonts w:ascii="Arial Narrow" w:hAnsi="Arial Narrow"/>
          <w:sz w:val="22"/>
          <w:szCs w:val="22"/>
        </w:rPr>
        <w:t xml:space="preserve"> jest zobowiązany poddać się kontroli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w każdym czasie</w:t>
      </w:r>
      <w:r w:rsidR="009F5C14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t xml:space="preserve">co do prawidłowości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i terminowej realizacji niniejszej umowy</w:t>
      </w:r>
      <w:r w:rsidR="00B93E23" w:rsidRPr="00AF7CA0">
        <w:rPr>
          <w:rFonts w:ascii="Arial Narrow" w:hAnsi="Arial Narrow"/>
          <w:sz w:val="22"/>
          <w:szCs w:val="22"/>
        </w:rPr>
        <w:t>.</w:t>
      </w:r>
    </w:p>
    <w:p w14:paraId="05F44C97" w14:textId="77777777" w:rsidR="00BB61DD" w:rsidRPr="00AF7CA0" w:rsidRDefault="00BB61DD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82AE5FF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70C61065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796FEBB3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5B2195A" w14:textId="77777777" w:rsidR="00B43A7F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9</w:t>
      </w:r>
    </w:p>
    <w:p w14:paraId="2C837E1E" w14:textId="77777777" w:rsidR="00487969" w:rsidRPr="00AF7CA0" w:rsidRDefault="00487969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Kary umowne</w:t>
      </w:r>
    </w:p>
    <w:p w14:paraId="4B8A185E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0BD5B554" w14:textId="77777777" w:rsidR="00CC100C" w:rsidRPr="00AF7CA0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sz w:val="22"/>
          <w:szCs w:val="22"/>
        </w:rPr>
        <w:t xml:space="preserve"> zapłaci </w:t>
      </w:r>
      <w:r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Pr="00AF7CA0">
        <w:rPr>
          <w:rFonts w:ascii="Arial Narrow" w:hAnsi="Arial Narrow" w:cs="Arial Narrow"/>
          <w:sz w:val="22"/>
          <w:szCs w:val="22"/>
        </w:rPr>
        <w:t xml:space="preserve"> kary umowne</w:t>
      </w:r>
      <w:r w:rsidR="0017351A" w:rsidRPr="00AF7CA0">
        <w:rPr>
          <w:rFonts w:ascii="Arial Narrow" w:hAnsi="Arial Narrow" w:cs="Arial Narrow"/>
          <w:sz w:val="22"/>
          <w:szCs w:val="22"/>
        </w:rPr>
        <w:t>, w wysokości</w:t>
      </w:r>
      <w:r w:rsidRPr="00AF7CA0">
        <w:rPr>
          <w:rFonts w:ascii="Arial Narrow" w:hAnsi="Arial Narrow" w:cs="Arial Narrow"/>
          <w:sz w:val="22"/>
          <w:szCs w:val="22"/>
        </w:rPr>
        <w:t xml:space="preserve">: </w:t>
      </w:r>
    </w:p>
    <w:p w14:paraId="209A0F90" w14:textId="77777777" w:rsidR="004421D5" w:rsidRPr="00AF7CA0" w:rsidRDefault="00BB61DD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10 %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</w:t>
      </w:r>
      <w:r w:rsidRPr="00AF7CA0">
        <w:rPr>
          <w:rFonts w:ascii="Arial Narrow" w:hAnsi="Arial Narrow"/>
          <w:sz w:val="22"/>
          <w:szCs w:val="22"/>
        </w:rPr>
        <w:t xml:space="preserve"> w § 7 ust. 1, </w:t>
      </w:r>
      <w:r w:rsidR="004421D5" w:rsidRPr="00AF7CA0">
        <w:rPr>
          <w:rFonts w:ascii="Arial Narrow" w:hAnsi="Arial Narrow"/>
          <w:sz w:val="22"/>
          <w:szCs w:val="22"/>
        </w:rPr>
        <w:t xml:space="preserve">za odstąpienie </w:t>
      </w:r>
      <w:r w:rsidR="00F5580C" w:rsidRPr="00AF7CA0">
        <w:rPr>
          <w:rFonts w:ascii="Arial Narrow" w:hAnsi="Arial Narrow"/>
          <w:sz w:val="22"/>
          <w:szCs w:val="22"/>
        </w:rPr>
        <w:br/>
      </w:r>
      <w:r w:rsidR="004421D5" w:rsidRPr="00AF7CA0">
        <w:rPr>
          <w:rFonts w:ascii="Arial Narrow" w:hAnsi="Arial Narrow"/>
          <w:sz w:val="22"/>
          <w:szCs w:val="22"/>
        </w:rPr>
        <w:t>od umowy</w:t>
      </w:r>
      <w:r w:rsidRPr="00AF7CA0">
        <w:rPr>
          <w:rFonts w:ascii="Arial Narrow" w:hAnsi="Arial Narrow"/>
          <w:sz w:val="22"/>
          <w:szCs w:val="22"/>
        </w:rPr>
        <w:t xml:space="preserve"> przez</w:t>
      </w:r>
      <w:r w:rsidR="004421D5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sz w:val="22"/>
          <w:szCs w:val="22"/>
        </w:rPr>
        <w:t xml:space="preserve">którąkolwiek ze stron z przyczyn leżących po stronie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4421D5" w:rsidRPr="00AF7CA0">
        <w:rPr>
          <w:rFonts w:ascii="Arial Narrow" w:hAnsi="Arial Narrow"/>
          <w:sz w:val="22"/>
          <w:szCs w:val="22"/>
        </w:rPr>
        <w:t>;</w:t>
      </w:r>
    </w:p>
    <w:p w14:paraId="5153DC0E" w14:textId="77777777" w:rsidR="00487969" w:rsidRPr="00AF7CA0" w:rsidRDefault="00487969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3  krotności stawki za </w:t>
      </w:r>
      <w:r w:rsidR="00F5580C" w:rsidRPr="00AF7CA0">
        <w:rPr>
          <w:rFonts w:ascii="Arial Narrow" w:hAnsi="Arial Narrow" w:cs="Arial Narrow"/>
          <w:sz w:val="22"/>
          <w:szCs w:val="22"/>
        </w:rPr>
        <w:t>roboczogodzinę</w:t>
      </w:r>
      <w:r w:rsidRPr="00AF7CA0">
        <w:rPr>
          <w:rFonts w:ascii="Arial Narrow" w:hAnsi="Arial Narrow" w:cs="Arial Narrow"/>
          <w:sz w:val="22"/>
          <w:szCs w:val="22"/>
        </w:rPr>
        <w:t xml:space="preserve">, określonej w § </w:t>
      </w:r>
      <w:r w:rsidR="00A764DE" w:rsidRPr="00AF7CA0">
        <w:rPr>
          <w:rFonts w:ascii="Arial Narrow" w:hAnsi="Arial Narrow" w:cs="Arial Narrow"/>
          <w:sz w:val="22"/>
          <w:szCs w:val="22"/>
        </w:rPr>
        <w:t>7</w:t>
      </w:r>
      <w:r w:rsidRPr="00AF7CA0">
        <w:rPr>
          <w:rFonts w:ascii="Arial Narrow" w:hAnsi="Arial Narrow" w:cs="Arial Narrow"/>
          <w:sz w:val="22"/>
          <w:szCs w:val="22"/>
        </w:rPr>
        <w:t xml:space="preserve"> ust. 1 w wysokości brutto za niestawienie się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 w:cs="Arial Narrow"/>
          <w:sz w:val="22"/>
          <w:szCs w:val="22"/>
        </w:rPr>
        <w:t xml:space="preserve">w czasie określonym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 Narrow"/>
          <w:sz w:val="22"/>
          <w:szCs w:val="22"/>
        </w:rPr>
        <w:t xml:space="preserve"> 2 ust. 3 pkt 2) - za każdy przypadek;</w:t>
      </w:r>
    </w:p>
    <w:p w14:paraId="192DEFA3" w14:textId="77777777" w:rsidR="00DA4712" w:rsidRPr="00AF7CA0" w:rsidRDefault="0017351A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0,2%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 w</w:t>
      </w:r>
      <w:r w:rsidRPr="00AF7CA0">
        <w:rPr>
          <w:rFonts w:ascii="Arial Narrow" w:hAnsi="Arial Narrow" w:cs="Arial Narrow"/>
          <w:sz w:val="22"/>
          <w:szCs w:val="22"/>
        </w:rPr>
        <w:t xml:space="preserve"> § 7 ust. 1 brutto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za niedokonanie naprawy lub awarii w terminie, określonym w </w:t>
      </w:r>
      <w:r w:rsidR="00DA4712" w:rsidRPr="00AF7CA0">
        <w:rPr>
          <w:rFonts w:ascii="Arial Narrow" w:hAnsi="Arial Narrow" w:cs="Arial"/>
          <w:sz w:val="22"/>
          <w:szCs w:val="22"/>
        </w:rPr>
        <w:t>§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2 ust. 2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pkt 3 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i </w:t>
      </w:r>
      <w:r w:rsidR="00773511" w:rsidRPr="00AF7CA0">
        <w:rPr>
          <w:rFonts w:ascii="Arial" w:hAnsi="Arial" w:cs="Arial"/>
          <w:sz w:val="22"/>
          <w:szCs w:val="22"/>
        </w:rPr>
        <w:t>§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3 </w:t>
      </w:r>
      <w:r w:rsidR="00DA4712" w:rsidRPr="00AF7CA0">
        <w:rPr>
          <w:rFonts w:ascii="Arial Narrow" w:hAnsi="Arial Narrow" w:cs="Arial Narrow"/>
          <w:sz w:val="22"/>
          <w:szCs w:val="22"/>
        </w:rPr>
        <w:t>ust. 3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pkt 3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za każdy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B15E5" w:rsidRPr="00AF7CA0">
        <w:rPr>
          <w:rFonts w:ascii="Arial Narrow" w:hAnsi="Arial Narrow" w:cs="Arial Narrow"/>
          <w:sz w:val="22"/>
          <w:szCs w:val="22"/>
        </w:rPr>
        <w:t>rozpoczęty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dzień zwłoki;</w:t>
      </w:r>
    </w:p>
    <w:p w14:paraId="124EFEEF" w14:textId="77777777" w:rsidR="00BA2632" w:rsidRPr="00AF7CA0" w:rsidRDefault="0017351A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0,2%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</w:t>
      </w:r>
      <w:r w:rsidRPr="00AF7CA0">
        <w:rPr>
          <w:rFonts w:ascii="Arial Narrow" w:hAnsi="Arial Narrow" w:cs="Arial Narrow"/>
          <w:sz w:val="22"/>
          <w:szCs w:val="22"/>
        </w:rPr>
        <w:t xml:space="preserve"> w § 7 ust. 1 brutto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za nieusunięcie wad w terminie określonym na podstawie </w:t>
      </w:r>
      <w:r w:rsidR="00BA2632"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"/>
          <w:sz w:val="22"/>
          <w:szCs w:val="22"/>
        </w:rPr>
        <w:t xml:space="preserve"> </w:t>
      </w:r>
      <w:r w:rsidR="00EF56C3" w:rsidRPr="00AF7CA0">
        <w:rPr>
          <w:rFonts w:ascii="Arial Narrow" w:hAnsi="Arial Narrow" w:cs="Arial Narrow"/>
          <w:sz w:val="22"/>
          <w:szCs w:val="22"/>
        </w:rPr>
        <w:t>3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 ust. </w:t>
      </w:r>
      <w:r w:rsidR="00EF56C3" w:rsidRPr="00AF7CA0">
        <w:rPr>
          <w:rFonts w:ascii="Arial Narrow" w:hAnsi="Arial Narrow" w:cs="Arial Narrow"/>
          <w:sz w:val="22"/>
          <w:szCs w:val="22"/>
        </w:rPr>
        <w:t>2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, </w:t>
      </w:r>
      <w:r w:rsidR="00EF56C3" w:rsidRPr="00AF7CA0">
        <w:rPr>
          <w:rFonts w:ascii="Arial Narrow" w:hAnsi="Arial Narrow" w:cs="Arial Narrow"/>
          <w:sz w:val="22"/>
          <w:szCs w:val="22"/>
        </w:rPr>
        <w:t>3</w:t>
      </w:r>
      <w:r w:rsidR="002F17C1" w:rsidRPr="00AF7CA0">
        <w:rPr>
          <w:rFonts w:ascii="Arial Narrow" w:hAnsi="Arial Narrow" w:cs="Arial Narrow"/>
          <w:sz w:val="22"/>
          <w:szCs w:val="22"/>
        </w:rPr>
        <w:t xml:space="preserve"> i </w:t>
      </w:r>
      <w:r w:rsidR="00EF56C3" w:rsidRPr="00AF7CA0">
        <w:rPr>
          <w:rFonts w:ascii="Arial Narrow" w:hAnsi="Arial Narrow" w:cs="Arial Narrow"/>
          <w:sz w:val="22"/>
          <w:szCs w:val="22"/>
        </w:rPr>
        <w:t>4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487969" w:rsidRPr="00AF7CA0">
        <w:rPr>
          <w:rFonts w:ascii="Arial Narrow" w:hAnsi="Arial Narrow" w:cs="Arial Narrow"/>
          <w:sz w:val="22"/>
          <w:szCs w:val="22"/>
        </w:rPr>
        <w:t xml:space="preserve">- 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za każdy </w:t>
      </w:r>
      <w:r w:rsidRPr="00AF7CA0">
        <w:rPr>
          <w:rFonts w:ascii="Arial Narrow" w:hAnsi="Arial Narrow" w:cs="Arial Narrow"/>
          <w:sz w:val="22"/>
          <w:szCs w:val="22"/>
        </w:rPr>
        <w:t xml:space="preserve">rozpoczęty </w:t>
      </w:r>
      <w:r w:rsidR="00BA2632" w:rsidRPr="00AF7CA0">
        <w:rPr>
          <w:rFonts w:ascii="Arial Narrow" w:hAnsi="Arial Narrow" w:cs="Arial Narrow"/>
          <w:sz w:val="22"/>
          <w:szCs w:val="22"/>
        </w:rPr>
        <w:t>dzień zwłoki;</w:t>
      </w:r>
    </w:p>
    <w:p w14:paraId="7B96CB92" w14:textId="77777777" w:rsidR="00D4644A" w:rsidRPr="00AF7CA0" w:rsidRDefault="00D4644A" w:rsidP="00773511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100,00 zł </w:t>
      </w:r>
      <w:r w:rsidR="00A24C93" w:rsidRPr="00AF7CA0">
        <w:rPr>
          <w:rFonts w:ascii="Arial Narrow" w:hAnsi="Arial Narrow" w:cs="Arial Narrow"/>
          <w:sz w:val="22"/>
          <w:szCs w:val="22"/>
        </w:rPr>
        <w:t xml:space="preserve">brutto </w:t>
      </w:r>
      <w:r w:rsidRPr="00AF7CA0">
        <w:rPr>
          <w:rFonts w:ascii="Arial Narrow" w:hAnsi="Arial Narrow" w:cs="Arial Narrow"/>
          <w:sz w:val="22"/>
          <w:szCs w:val="22"/>
        </w:rPr>
        <w:t xml:space="preserve">za </w:t>
      </w:r>
      <w:r w:rsidR="00F5580C" w:rsidRPr="00AF7CA0">
        <w:rPr>
          <w:rFonts w:ascii="Arial Narrow" w:hAnsi="Arial Narrow" w:cs="Arial Narrow"/>
          <w:sz w:val="22"/>
          <w:szCs w:val="22"/>
        </w:rPr>
        <w:t>nieprawidłowe prowadzenie dokumentacji, o której mowa</w:t>
      </w:r>
      <w:r w:rsidRPr="00AF7CA0">
        <w:rPr>
          <w:rFonts w:ascii="Arial Narrow" w:hAnsi="Arial Narrow" w:cs="Arial Narrow"/>
          <w:sz w:val="22"/>
          <w:szCs w:val="22"/>
        </w:rPr>
        <w:t xml:space="preserve">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 Narrow"/>
          <w:sz w:val="22"/>
          <w:szCs w:val="22"/>
        </w:rPr>
        <w:t xml:space="preserve"> 2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ust. 1 pkt 3) </w:t>
      </w:r>
      <w:r w:rsidR="00773511" w:rsidRPr="00AF7CA0">
        <w:rPr>
          <w:rFonts w:ascii="Arial Narrow" w:hAnsi="Arial Narrow" w:cs="Arial Narrow"/>
          <w:sz w:val="22"/>
          <w:szCs w:val="22"/>
        </w:rPr>
        <w:br/>
        <w:t xml:space="preserve">i pkt 4), </w:t>
      </w:r>
      <w:r w:rsidR="00773511" w:rsidRPr="00AF7CA0">
        <w:rPr>
          <w:rFonts w:ascii="Arial" w:hAnsi="Arial" w:cs="Arial"/>
          <w:sz w:val="22"/>
          <w:szCs w:val="22"/>
        </w:rPr>
        <w:t>§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2 </w:t>
      </w:r>
      <w:r w:rsidRPr="00AF7CA0">
        <w:rPr>
          <w:rFonts w:ascii="Arial Narrow" w:hAnsi="Arial Narrow" w:cs="Arial Narrow"/>
          <w:sz w:val="22"/>
          <w:szCs w:val="22"/>
        </w:rPr>
        <w:t>ust. 2 pkt 4)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i pkt 5) oraz </w:t>
      </w:r>
      <w:r w:rsidR="009433BB" w:rsidRPr="00AF7CA0">
        <w:rPr>
          <w:rFonts w:ascii="Arial Narrow" w:hAnsi="Arial Narrow" w:cs="Arial"/>
          <w:sz w:val="22"/>
          <w:szCs w:val="22"/>
        </w:rPr>
        <w:t>§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2 ust. 3 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pkt 4), </w:t>
      </w:r>
      <w:r w:rsidR="009433BB" w:rsidRPr="00AF7CA0">
        <w:rPr>
          <w:rFonts w:ascii="Arial Narrow" w:hAnsi="Arial Narrow" w:cs="Arial Narrow"/>
          <w:sz w:val="22"/>
          <w:szCs w:val="22"/>
        </w:rPr>
        <w:t>pkt 5)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i pkt 6)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- za każdy przypadek;</w:t>
      </w:r>
    </w:p>
    <w:p w14:paraId="630C9B72" w14:textId="77777777" w:rsidR="00936095" w:rsidRPr="00AF7CA0" w:rsidRDefault="00487969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1.000,00 zł </w:t>
      </w:r>
      <w:r w:rsidR="00CB15E5" w:rsidRPr="00AF7CA0">
        <w:rPr>
          <w:rFonts w:ascii="Arial Narrow" w:hAnsi="Arial Narrow" w:cs="Arial Narrow"/>
          <w:sz w:val="22"/>
          <w:szCs w:val="22"/>
        </w:rPr>
        <w:t>brutto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</w:t>
      </w:r>
      <w:r w:rsidRPr="00AF7CA0">
        <w:rPr>
          <w:rFonts w:ascii="Arial Narrow" w:hAnsi="Arial Narrow" w:cs="Arial Narrow"/>
          <w:sz w:val="22"/>
          <w:szCs w:val="22"/>
        </w:rPr>
        <w:t xml:space="preserve">o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której mowa w </w:t>
      </w:r>
      <w:r w:rsidR="00CC100C" w:rsidRPr="00AF7CA0">
        <w:rPr>
          <w:rFonts w:ascii="Arial Narrow" w:hAnsi="Arial Narrow" w:cs="Arial"/>
          <w:sz w:val="22"/>
          <w:szCs w:val="22"/>
        </w:rPr>
        <w:t>§</w:t>
      </w:r>
      <w:r w:rsidR="0017351A" w:rsidRPr="00AF7CA0">
        <w:rPr>
          <w:rFonts w:ascii="Arial Narrow" w:hAnsi="Arial Narrow" w:cs="Arial"/>
          <w:sz w:val="22"/>
          <w:szCs w:val="22"/>
        </w:rPr>
        <w:t xml:space="preserve"> </w:t>
      </w:r>
      <w:r w:rsidR="00CB15E5" w:rsidRPr="00AF7CA0">
        <w:rPr>
          <w:rFonts w:ascii="Arial Narrow" w:hAnsi="Arial Narrow" w:cs="Arial Narrow"/>
          <w:sz w:val="22"/>
          <w:szCs w:val="22"/>
        </w:rPr>
        <w:t>4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 niniejszej Umowy lub też nieprzedłożenia w terminie wyznaczonym przez </w:t>
      </w:r>
      <w:r w:rsidR="00CC100C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 dokumentów,</w:t>
      </w:r>
      <w:r w:rsidR="00BB61DD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o których mowa w </w:t>
      </w:r>
      <w:r w:rsidR="00CB15E5" w:rsidRPr="00AF7CA0">
        <w:rPr>
          <w:rFonts w:ascii="Arial Narrow" w:hAnsi="Arial Narrow" w:cs="Arial"/>
          <w:sz w:val="22"/>
          <w:szCs w:val="22"/>
        </w:rPr>
        <w:t>§</w:t>
      </w:r>
      <w:r w:rsidR="00CB15E5" w:rsidRPr="00AF7CA0">
        <w:rPr>
          <w:rFonts w:ascii="Arial Narrow" w:hAnsi="Arial Narrow" w:cs="Arial Narrow"/>
          <w:sz w:val="22"/>
          <w:szCs w:val="22"/>
        </w:rPr>
        <w:t xml:space="preserve"> 4</w:t>
      </w:r>
      <w:r w:rsidRPr="00AF7CA0">
        <w:rPr>
          <w:rFonts w:ascii="Arial Narrow" w:hAnsi="Arial Narrow" w:cs="Arial Narrow"/>
          <w:sz w:val="22"/>
          <w:szCs w:val="22"/>
        </w:rPr>
        <w:t>.</w:t>
      </w:r>
    </w:p>
    <w:p w14:paraId="75B4448B" w14:textId="77777777" w:rsidR="00CC100C" w:rsidRPr="00AF7CA0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Niezależnie od nalic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zania kary umownej w przypadku, o którym mowa w ust. 1 pkt b) </w:t>
      </w:r>
      <w:r w:rsidR="001A3F8C" w:rsidRPr="00AF7CA0">
        <w:rPr>
          <w:rFonts w:ascii="Arial Narrow" w:hAnsi="Arial Narrow" w:cs="Arial Narrow"/>
          <w:sz w:val="22"/>
          <w:szCs w:val="22"/>
        </w:rPr>
        <w:t>- d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) </w:t>
      </w:r>
      <w:r w:rsidR="00980C32"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>przysługuje prawo zlecenia dokonania naprawy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lub usunięcia awarii</w:t>
      </w:r>
      <w:r w:rsidRPr="00AF7CA0">
        <w:rPr>
          <w:rFonts w:ascii="Arial Narrow" w:hAnsi="Arial Narrow" w:cs="Arial Narrow"/>
          <w:sz w:val="22"/>
          <w:szCs w:val="22"/>
        </w:rPr>
        <w:t xml:space="preserve"> podmiotowi trzeciemu na koszt</w:t>
      </w:r>
      <w:r w:rsidR="00487969" w:rsidRPr="00AF7CA0">
        <w:rPr>
          <w:rFonts w:ascii="Arial Narrow" w:hAnsi="Arial Narrow" w:cs="Arial Narrow"/>
          <w:sz w:val="22"/>
          <w:szCs w:val="22"/>
        </w:rPr>
        <w:t xml:space="preserve"> i ryzyko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>.</w:t>
      </w:r>
    </w:p>
    <w:p w14:paraId="1FB68A6D" w14:textId="77777777" w:rsidR="00487969" w:rsidRPr="00AF7CA0" w:rsidRDefault="00487969" w:rsidP="00487969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Zapłata kar umownych nie zwalnia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14:paraId="38E929E0" w14:textId="77777777" w:rsidR="0017351A" w:rsidRPr="00AF7CA0" w:rsidRDefault="0017351A" w:rsidP="00487969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Przy zapłacie należności za wykonywanie umowy </w:t>
      </w:r>
      <w:r w:rsidRPr="00AF7CA0">
        <w:rPr>
          <w:rFonts w:ascii="Arial Narrow" w:hAnsi="Arial Narrow" w:cs="Arial Narrow"/>
          <w:b/>
          <w:sz w:val="22"/>
          <w:szCs w:val="22"/>
        </w:rPr>
        <w:t>Zamawiający</w:t>
      </w:r>
      <w:r w:rsidRPr="00AF7CA0">
        <w:rPr>
          <w:rFonts w:ascii="Arial Narrow" w:hAnsi="Arial Narrow" w:cs="Arial Narrow"/>
          <w:sz w:val="22"/>
          <w:szCs w:val="22"/>
        </w:rPr>
        <w:t xml:space="preserve"> potrąci ewentualne kary umowne.</w:t>
      </w:r>
    </w:p>
    <w:p w14:paraId="63F84BA4" w14:textId="77777777" w:rsidR="0000796C" w:rsidRPr="00AF7CA0" w:rsidRDefault="0000796C" w:rsidP="0000796C">
      <w:pPr>
        <w:numPr>
          <w:ilvl w:val="0"/>
          <w:numId w:val="3"/>
        </w:numPr>
        <w:tabs>
          <w:tab w:val="left" w:pos="-3969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Zamawiający </w:t>
      </w:r>
      <w:r w:rsidRPr="00AF7CA0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F7CA0">
        <w:rPr>
          <w:rFonts w:ascii="Arial Narrow" w:hAnsi="Arial Narrow"/>
          <w:b/>
          <w:sz w:val="22"/>
          <w:szCs w:val="22"/>
        </w:rPr>
        <w:t xml:space="preserve">Wykonawcy </w:t>
      </w:r>
      <w:r w:rsidRPr="00AF7CA0">
        <w:rPr>
          <w:rFonts w:ascii="Arial Narrow" w:hAnsi="Arial Narrow"/>
          <w:sz w:val="22"/>
          <w:szCs w:val="22"/>
        </w:rPr>
        <w:t xml:space="preserve">odszkodowania na zasadach ogólnych </w:t>
      </w:r>
      <w:r w:rsidRPr="00AF7CA0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AF7CA0">
        <w:rPr>
          <w:rFonts w:ascii="Arial Narrow" w:hAnsi="Arial Narrow"/>
          <w:b/>
          <w:sz w:val="22"/>
          <w:szCs w:val="22"/>
        </w:rPr>
        <w:t xml:space="preserve">Wykonawcę </w:t>
      </w:r>
      <w:r w:rsidRPr="00AF7CA0">
        <w:rPr>
          <w:rFonts w:ascii="Arial Narrow" w:hAnsi="Arial Narrow"/>
          <w:sz w:val="22"/>
          <w:szCs w:val="22"/>
        </w:rPr>
        <w:t>umowy.</w:t>
      </w:r>
    </w:p>
    <w:p w14:paraId="477AC78B" w14:textId="77777777" w:rsidR="004517D4" w:rsidRPr="00AF7CA0" w:rsidRDefault="004517D4" w:rsidP="00590501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Łączna</w:t>
      </w:r>
      <w:r w:rsidR="0000796C" w:rsidRPr="00AF7CA0">
        <w:rPr>
          <w:rFonts w:ascii="Arial Narrow" w:hAnsi="Arial Narrow"/>
          <w:sz w:val="22"/>
          <w:szCs w:val="22"/>
        </w:rPr>
        <w:t xml:space="preserve"> wartość</w:t>
      </w:r>
      <w:r w:rsidR="00974F7F" w:rsidRPr="00AF7CA0">
        <w:rPr>
          <w:rFonts w:ascii="Arial Narrow" w:hAnsi="Arial Narrow"/>
          <w:sz w:val="22"/>
          <w:szCs w:val="22"/>
        </w:rPr>
        <w:t xml:space="preserve"> kar nie może przekroczyć </w:t>
      </w:r>
      <w:r w:rsidR="00487969" w:rsidRPr="00AF7CA0">
        <w:rPr>
          <w:rFonts w:ascii="Arial Narrow" w:hAnsi="Arial Narrow"/>
          <w:sz w:val="22"/>
          <w:szCs w:val="22"/>
        </w:rPr>
        <w:t>2</w:t>
      </w:r>
      <w:r w:rsidR="00974F7F" w:rsidRPr="00AF7CA0">
        <w:rPr>
          <w:rFonts w:ascii="Arial Narrow" w:hAnsi="Arial Narrow"/>
          <w:sz w:val="22"/>
          <w:szCs w:val="22"/>
        </w:rPr>
        <w:t xml:space="preserve">0% </w:t>
      </w:r>
      <w:r w:rsidR="0000796C" w:rsidRPr="00AF7CA0">
        <w:rPr>
          <w:rFonts w:ascii="Arial Narrow" w:hAnsi="Arial Narrow"/>
          <w:sz w:val="22"/>
          <w:szCs w:val="22"/>
        </w:rPr>
        <w:t xml:space="preserve">kwoty </w:t>
      </w:r>
      <w:r w:rsidR="00C2568E" w:rsidRPr="00AF7CA0">
        <w:rPr>
          <w:rFonts w:ascii="Arial Narrow" w:hAnsi="Arial Narrow"/>
          <w:sz w:val="22"/>
          <w:szCs w:val="22"/>
        </w:rPr>
        <w:t xml:space="preserve">przeznaczonej na wykonanie naprawy </w:t>
      </w:r>
      <w:r w:rsidR="00974F7F" w:rsidRPr="00AF7CA0">
        <w:rPr>
          <w:rFonts w:ascii="Arial Narrow" w:hAnsi="Arial Narrow"/>
          <w:sz w:val="22"/>
          <w:szCs w:val="22"/>
        </w:rPr>
        <w:t xml:space="preserve">brutto, o której mowa w § 7 ust. </w:t>
      </w:r>
      <w:r w:rsidR="002F17C1" w:rsidRPr="00AF7CA0">
        <w:rPr>
          <w:rFonts w:ascii="Arial Narrow" w:hAnsi="Arial Narrow"/>
          <w:sz w:val="22"/>
          <w:szCs w:val="22"/>
        </w:rPr>
        <w:t>1</w:t>
      </w:r>
      <w:r w:rsidR="00974F7F" w:rsidRPr="00AF7CA0">
        <w:rPr>
          <w:rFonts w:ascii="Arial Narrow" w:hAnsi="Arial Narrow"/>
          <w:sz w:val="22"/>
          <w:szCs w:val="22"/>
        </w:rPr>
        <w:t>.</w:t>
      </w:r>
    </w:p>
    <w:p w14:paraId="4C45E7BA" w14:textId="77777777" w:rsidR="0000796C" w:rsidRPr="00AF7CA0" w:rsidRDefault="0000796C" w:rsidP="0000796C">
      <w:pPr>
        <w:numPr>
          <w:ilvl w:val="0"/>
          <w:numId w:val="3"/>
        </w:numPr>
        <w:tabs>
          <w:tab w:val="left" w:pos="-368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Kary umowne są od siebie niezależne i kumulują się, a odstąpienie od umowy nie ma wpływu na możliwość dochodzenia kar umownych wynikających z okoliczności zaistniałych do dnia złożenia oświadczenia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odstąpieniu od umowy.</w:t>
      </w:r>
    </w:p>
    <w:p w14:paraId="30D7A84F" w14:textId="77777777" w:rsidR="00CC100C" w:rsidRPr="00AF7CA0" w:rsidRDefault="00CC100C" w:rsidP="00A06467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C609B17" w14:textId="77777777" w:rsidR="00C3041B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AF7CA0">
        <w:rPr>
          <w:rFonts w:ascii="Arial Narrow" w:hAnsi="Arial Narrow"/>
          <w:b/>
          <w:sz w:val="22"/>
          <w:szCs w:val="22"/>
        </w:rPr>
        <w:t>1</w:t>
      </w:r>
      <w:r w:rsidR="00082653" w:rsidRPr="00AF7CA0">
        <w:rPr>
          <w:rFonts w:ascii="Arial Narrow" w:hAnsi="Arial Narrow"/>
          <w:b/>
          <w:sz w:val="22"/>
          <w:szCs w:val="22"/>
        </w:rPr>
        <w:t>0</w:t>
      </w:r>
    </w:p>
    <w:p w14:paraId="012AAAA2" w14:textId="77777777" w:rsidR="00CB15E5" w:rsidRPr="00AF7CA0" w:rsidRDefault="00CB15E5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Odstąpienie od umowy</w:t>
      </w:r>
    </w:p>
    <w:p w14:paraId="5CE0C431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5D3869C" w14:textId="77777777" w:rsidR="00B01D71" w:rsidRPr="00AF7CA0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może odstąpić od niniejszej umowy, jeżeli:</w:t>
      </w:r>
    </w:p>
    <w:p w14:paraId="0EDFE8D0" w14:textId="77777777" w:rsidR="00B43A7F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swoje prawa i obowiązki przeniósł na osobę trzecią, nie uzyskawszy na to pisemnej zgody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3EF33ABF" w14:textId="77777777" w:rsidR="00B01D71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>narusza inne istotne postanowienia umowy, w tym w szczególności:</w:t>
      </w:r>
    </w:p>
    <w:p w14:paraId="14217A4C" w14:textId="77777777" w:rsidR="00B01D71" w:rsidRPr="00AF7CA0" w:rsidRDefault="00B01D71" w:rsidP="00590501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świadczone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="00BB61DD" w:rsidRPr="00AF7CA0">
        <w:rPr>
          <w:rFonts w:ascii="Arial Narrow" w:hAnsi="Arial Narrow"/>
          <w:b/>
          <w:sz w:val="22"/>
          <w:szCs w:val="22"/>
        </w:rPr>
        <w:t xml:space="preserve"> </w:t>
      </w:r>
      <w:r w:rsidR="00BE1A56" w:rsidRPr="00AF7CA0">
        <w:rPr>
          <w:rFonts w:ascii="Arial Narrow" w:hAnsi="Arial Narrow"/>
          <w:sz w:val="22"/>
          <w:szCs w:val="22"/>
        </w:rPr>
        <w:t>usługi</w:t>
      </w:r>
      <w:r w:rsidRPr="00AF7CA0">
        <w:rPr>
          <w:rFonts w:ascii="Arial Narrow" w:hAnsi="Arial Narrow"/>
          <w:sz w:val="22"/>
          <w:szCs w:val="22"/>
        </w:rPr>
        <w:t xml:space="preserve"> są nieodpowiedniej jakości,</w:t>
      </w:r>
    </w:p>
    <w:p w14:paraId="635D5EF8" w14:textId="77777777" w:rsidR="00B01D71" w:rsidRPr="00AF7CA0" w:rsidRDefault="00B01D71" w:rsidP="00590501">
      <w:pPr>
        <w:numPr>
          <w:ilvl w:val="0"/>
          <w:numId w:val="7"/>
        </w:numPr>
        <w:tabs>
          <w:tab w:val="left" w:pos="624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uchyla się od </w:t>
      </w:r>
      <w:r w:rsidR="00B43131" w:rsidRPr="00AF7CA0">
        <w:rPr>
          <w:rFonts w:ascii="Arial Narrow" w:hAnsi="Arial Narrow"/>
          <w:sz w:val="22"/>
          <w:szCs w:val="22"/>
        </w:rPr>
        <w:t>wykonania usługi</w:t>
      </w:r>
      <w:r w:rsidRPr="00AF7CA0">
        <w:rPr>
          <w:rFonts w:ascii="Arial Narrow" w:hAnsi="Arial Narrow"/>
          <w:sz w:val="22"/>
          <w:szCs w:val="22"/>
        </w:rPr>
        <w:t xml:space="preserve"> w sposób przewidziany niniejszą umow</w:t>
      </w:r>
      <w:r w:rsidR="00C21797" w:rsidRPr="00AF7CA0">
        <w:rPr>
          <w:rFonts w:ascii="Arial Narrow" w:hAnsi="Arial Narrow"/>
          <w:sz w:val="22"/>
          <w:szCs w:val="22"/>
        </w:rPr>
        <w:t>ą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10113420" w14:textId="77777777" w:rsidR="007B091D" w:rsidRPr="00AF7CA0" w:rsidRDefault="00B01D71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co najmniej dwukrotnie nie zrealizował </w:t>
      </w:r>
      <w:r w:rsidR="00B43131" w:rsidRPr="00AF7CA0">
        <w:rPr>
          <w:rFonts w:ascii="Arial Narrow" w:hAnsi="Arial Narrow"/>
          <w:sz w:val="22"/>
          <w:szCs w:val="22"/>
        </w:rPr>
        <w:t>usługi w wyznaczonym</w:t>
      </w:r>
      <w:r w:rsidRPr="00AF7CA0">
        <w:rPr>
          <w:rFonts w:ascii="Arial Narrow" w:hAnsi="Arial Narrow"/>
          <w:sz w:val="22"/>
          <w:szCs w:val="22"/>
        </w:rPr>
        <w:t xml:space="preserve"> terminie, co uniemożliwiło lub utrudniło </w:t>
      </w:r>
      <w:r w:rsidRPr="00AF7CA0">
        <w:rPr>
          <w:rFonts w:ascii="Arial Narrow" w:hAnsi="Arial Narrow"/>
          <w:b/>
          <w:sz w:val="22"/>
          <w:szCs w:val="22"/>
        </w:rPr>
        <w:t xml:space="preserve">Zamawiającemu </w:t>
      </w:r>
      <w:r w:rsidRPr="00AF7CA0">
        <w:rPr>
          <w:rFonts w:ascii="Arial Narrow" w:hAnsi="Arial Narrow"/>
          <w:sz w:val="22"/>
          <w:szCs w:val="22"/>
        </w:rPr>
        <w:t>wykonanie</w:t>
      </w:r>
      <w:r w:rsidR="00BB61DD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sz w:val="22"/>
          <w:szCs w:val="22"/>
        </w:rPr>
        <w:t>czynności, do których został powołany, a w szczególności zagroziło zdrowiu lub życiu pacjentów,</w:t>
      </w:r>
    </w:p>
    <w:p w14:paraId="7F0975E7" w14:textId="77777777" w:rsidR="007A2E3B" w:rsidRPr="00AF7CA0" w:rsidRDefault="007A2E3B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wady lub uszkodzenia nie zostaną przez niego usunięte, po upływie dodatkowego terminu wyznaczonego przez </w:t>
      </w:r>
      <w:r w:rsidRPr="00AF7CA0">
        <w:rPr>
          <w:rFonts w:ascii="Arial Narrow" w:hAnsi="Arial Narrow"/>
          <w:b/>
          <w:sz w:val="22"/>
          <w:szCs w:val="22"/>
        </w:rPr>
        <w:t>Zamawiającego;</w:t>
      </w:r>
    </w:p>
    <w:p w14:paraId="28FD2DA8" w14:textId="77777777" w:rsidR="007A2E3B" w:rsidRPr="00AF7CA0" w:rsidRDefault="007A2E3B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dopuścił do powstania wad, które w znaczny sposób utrudniają eksploatację wind bądź dalsze istnienie wady mimo dwukrotnej naprawy.</w:t>
      </w:r>
    </w:p>
    <w:p w14:paraId="13CD60EC" w14:textId="77777777" w:rsidR="00B01D71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nastąpiła utrata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koniecznych uprawnień do realizacji </w:t>
      </w:r>
      <w:r w:rsidR="00BE1A56" w:rsidRPr="00AF7CA0">
        <w:rPr>
          <w:rFonts w:ascii="Arial Narrow" w:hAnsi="Arial Narrow"/>
          <w:sz w:val="22"/>
          <w:szCs w:val="22"/>
        </w:rPr>
        <w:t>usług</w:t>
      </w:r>
      <w:r w:rsidRPr="00AF7CA0">
        <w:rPr>
          <w:rFonts w:ascii="Arial Narrow" w:hAnsi="Arial Narrow"/>
          <w:sz w:val="22"/>
          <w:szCs w:val="22"/>
        </w:rPr>
        <w:t xml:space="preserve"> na rzecz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490BFDDF" w14:textId="77777777" w:rsidR="00117D2F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zostanie ogłoszona likwidacja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, bądź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zawiesi albo zakończy działalność,</w:t>
      </w:r>
    </w:p>
    <w:p w14:paraId="6C17406E" w14:textId="77777777" w:rsidR="008E71CE" w:rsidRPr="00AF7CA0" w:rsidRDefault="00B01D71" w:rsidP="00590501">
      <w:pPr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zostanie wydany nakaz zajęcia majątku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>, który może uniemożliwić realizację umowy.</w:t>
      </w:r>
    </w:p>
    <w:p w14:paraId="530FB5CB" w14:textId="77777777" w:rsidR="008E71CE" w:rsidRPr="00AF7CA0" w:rsidRDefault="008E71CE" w:rsidP="00590501">
      <w:pPr>
        <w:numPr>
          <w:ilvl w:val="0"/>
          <w:numId w:val="2"/>
        </w:numPr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lastRenderedPageBreak/>
        <w:t xml:space="preserve">Odstąpienie od umowy powinno nastąpić w formie pisemnej z podaniem uzasadnienia. </w:t>
      </w:r>
    </w:p>
    <w:p w14:paraId="1CBE1413" w14:textId="77777777" w:rsidR="00B01D71" w:rsidRPr="00AF7CA0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może złożyć oświadczenie o odstąpieniu od umowy w terminie </w:t>
      </w:r>
      <w:r w:rsidR="004517D4" w:rsidRPr="00AF7CA0">
        <w:rPr>
          <w:rFonts w:ascii="Arial Narrow" w:hAnsi="Arial Narrow"/>
          <w:sz w:val="22"/>
          <w:szCs w:val="22"/>
        </w:rPr>
        <w:t>30</w:t>
      </w:r>
      <w:r w:rsidRPr="00AF7CA0">
        <w:rPr>
          <w:rFonts w:ascii="Arial Narrow" w:hAnsi="Arial Narrow"/>
          <w:sz w:val="22"/>
          <w:szCs w:val="22"/>
        </w:rPr>
        <w:t xml:space="preserve"> dni od powzięcia wiadomości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o wystąpieniu okoliczności, o których mowa w </w:t>
      </w:r>
      <w:r w:rsidR="00DF61D3" w:rsidRPr="00AF7CA0">
        <w:rPr>
          <w:rFonts w:ascii="Arial Narrow" w:hAnsi="Arial Narrow"/>
          <w:sz w:val="22"/>
          <w:szCs w:val="22"/>
        </w:rPr>
        <w:t>ust</w:t>
      </w:r>
      <w:r w:rsidR="007A2E3B" w:rsidRPr="00AF7CA0">
        <w:rPr>
          <w:rFonts w:ascii="Arial Narrow" w:hAnsi="Arial Narrow"/>
          <w:sz w:val="22"/>
          <w:szCs w:val="22"/>
        </w:rPr>
        <w:t>. 1</w:t>
      </w:r>
      <w:r w:rsidRPr="00AF7CA0">
        <w:rPr>
          <w:rFonts w:ascii="Arial Narrow" w:hAnsi="Arial Narrow"/>
          <w:sz w:val="22"/>
          <w:szCs w:val="22"/>
        </w:rPr>
        <w:t xml:space="preserve"> powyżej.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przed odstąpieniem od umowy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w przypadkach określonych w podpunktach </w:t>
      </w:r>
      <w:r w:rsidR="007A2E3B" w:rsidRPr="00AF7CA0">
        <w:rPr>
          <w:rFonts w:ascii="Arial Narrow" w:hAnsi="Arial Narrow"/>
          <w:sz w:val="22"/>
          <w:szCs w:val="22"/>
        </w:rPr>
        <w:t>a-e ust. 1 pkt 2)</w:t>
      </w:r>
      <w:r w:rsidRPr="00AF7CA0">
        <w:rPr>
          <w:rFonts w:ascii="Arial Narrow" w:hAnsi="Arial Narrow"/>
          <w:sz w:val="22"/>
          <w:szCs w:val="22"/>
        </w:rPr>
        <w:t xml:space="preserve"> poprzedzającego jednokrotnie wezwie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do usunięcia uchybień w wyznaczonym terminie. Jeżeli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uczyni zadość żądaniom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zrezygnuje z odstąpienia od umowy. Powyższe uprawnienia służą wyłącznie </w:t>
      </w:r>
      <w:r w:rsidRPr="00AF7CA0">
        <w:rPr>
          <w:rFonts w:ascii="Arial Narrow" w:hAnsi="Arial Narrow"/>
          <w:b/>
          <w:sz w:val="22"/>
          <w:szCs w:val="22"/>
        </w:rPr>
        <w:t>Zamawiającemu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i nie mogą stanowić przedmiotu jakiegokolwiek roszczenia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. </w:t>
      </w:r>
    </w:p>
    <w:p w14:paraId="4314E2E3" w14:textId="77777777" w:rsidR="00E22D0A" w:rsidRPr="00AF7CA0" w:rsidRDefault="00E22D0A" w:rsidP="00D23D73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1350EAF8" w14:textId="77777777" w:rsidR="00FB192D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082653" w:rsidRPr="00AF7CA0">
        <w:rPr>
          <w:rFonts w:ascii="Arial Narrow" w:hAnsi="Arial Narrow"/>
          <w:b/>
          <w:sz w:val="22"/>
          <w:szCs w:val="22"/>
        </w:rPr>
        <w:t>1</w:t>
      </w:r>
    </w:p>
    <w:p w14:paraId="2252F108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62F57793" w14:textId="77777777" w:rsidR="00FB192D" w:rsidRPr="00AF7CA0" w:rsidRDefault="00FB192D" w:rsidP="00FB192D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7DF94107" w14:textId="77777777" w:rsidR="00E22D0A" w:rsidRPr="00AF7CA0" w:rsidRDefault="00E22D0A" w:rsidP="00FB192D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</w:rPr>
      </w:pPr>
    </w:p>
    <w:p w14:paraId="5E40A8B2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Stosowania „Zasad środowiskowych i jakości”, określonych w załączniku nr </w:t>
      </w:r>
      <w:r w:rsidR="00F83018" w:rsidRPr="00AF7CA0">
        <w:rPr>
          <w:rFonts w:ascii="Arial Narrow" w:hAnsi="Arial Narrow" w:cs="Arial Narrow"/>
          <w:bCs/>
          <w:sz w:val="22"/>
          <w:szCs w:val="22"/>
        </w:rPr>
        <w:t>5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przez wszystkie osoby uczestniczące przy wykonaniu przedmiotu umowy</w:t>
      </w:r>
      <w:r w:rsidR="00960E70" w:rsidRPr="00AF7CA0">
        <w:rPr>
          <w:rFonts w:ascii="Arial Narrow" w:hAnsi="Arial Narrow" w:cs="Arial Narrow"/>
          <w:bCs/>
          <w:sz w:val="22"/>
          <w:szCs w:val="22"/>
        </w:rPr>
        <w:t xml:space="preserve"> –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960E70" w:rsidRPr="00AF7CA0">
        <w:rPr>
          <w:rFonts w:ascii="Arial Narrow" w:hAnsi="Arial Narrow" w:cs="Arial Narrow"/>
          <w:bCs/>
          <w:sz w:val="22"/>
          <w:szCs w:val="22"/>
        </w:rPr>
        <w:t xml:space="preserve">załącznik nr </w:t>
      </w:r>
      <w:r w:rsidR="00F83018" w:rsidRPr="00AF7CA0">
        <w:rPr>
          <w:rFonts w:ascii="Arial Narrow" w:hAnsi="Arial Narrow" w:cs="Arial Narrow"/>
          <w:bCs/>
          <w:sz w:val="22"/>
          <w:szCs w:val="22"/>
        </w:rPr>
        <w:t>6</w:t>
      </w:r>
      <w:r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719497F1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Zapewnienia realizacji umowy z zachowaniem wymogów ustawy z dnia 14.12.2012r. o odpadach</w:t>
      </w:r>
      <w:r w:rsidR="00084ABA" w:rsidRPr="00AF7CA0">
        <w:rPr>
          <w:rFonts w:ascii="Arial Narrow" w:hAnsi="Arial Narrow" w:cs="Arial Narrow"/>
          <w:bCs/>
          <w:sz w:val="22"/>
          <w:szCs w:val="22"/>
        </w:rPr>
        <w:t xml:space="preserve">, 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ustawy 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>z dnia 27.04.2001r. Prawo Ochrony Środowiska oraz aktów wykonawczych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Cs/>
          <w:sz w:val="22"/>
          <w:szCs w:val="22"/>
        </w:rPr>
        <w:t>i ponoszenia odpowiedzialnoś</w:t>
      </w:r>
      <w:r w:rsidR="001A3F8C" w:rsidRPr="00AF7CA0">
        <w:rPr>
          <w:rFonts w:ascii="Arial Narrow" w:hAnsi="Arial Narrow" w:cs="Arial Narrow"/>
          <w:bCs/>
          <w:sz w:val="22"/>
          <w:szCs w:val="22"/>
        </w:rPr>
        <w:t>ci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za powstałe odpady określone przepisami w/w ustaw i rozporządzeń oraz </w:t>
      </w:r>
      <w:r w:rsidR="00BE1A56" w:rsidRPr="00AF7CA0">
        <w:rPr>
          <w:rFonts w:ascii="Arial Narrow" w:hAnsi="Arial Narrow" w:cs="Arial Narrow"/>
          <w:bCs/>
          <w:sz w:val="22"/>
          <w:szCs w:val="22"/>
        </w:rPr>
        <w:t>innych przepisów w tym zakresie.</w:t>
      </w:r>
    </w:p>
    <w:p w14:paraId="6C95EC3D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</w:t>
      </w:r>
      <w:r w:rsidR="00E36F89" w:rsidRPr="00AF7CA0">
        <w:rPr>
          <w:rFonts w:ascii="Arial Narrow" w:hAnsi="Arial Narrow" w:cs="Arial Narrow"/>
          <w:bCs/>
          <w:sz w:val="22"/>
          <w:szCs w:val="22"/>
        </w:rPr>
        <w:t>.12.</w:t>
      </w:r>
      <w:r w:rsidRPr="00AF7CA0">
        <w:rPr>
          <w:rFonts w:ascii="Arial Narrow" w:hAnsi="Arial Narrow" w:cs="Arial Narrow"/>
          <w:bCs/>
          <w:sz w:val="22"/>
          <w:szCs w:val="22"/>
        </w:rPr>
        <w:t>2012r.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Cs/>
          <w:sz w:val="22"/>
          <w:szCs w:val="22"/>
        </w:rPr>
        <w:t>– art.3 pkt</w:t>
      </w:r>
      <w:r w:rsidR="009F5C14" w:rsidRPr="00AF7CA0">
        <w:rPr>
          <w:rFonts w:ascii="Arial Narrow" w:hAnsi="Arial Narrow" w:cs="Arial Narrow"/>
          <w:bCs/>
          <w:sz w:val="22"/>
          <w:szCs w:val="22"/>
        </w:rPr>
        <w:t>.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32 - na własny koszt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4E94CB62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="009F5C14" w:rsidRPr="00AF7CA0">
          <w:rPr>
            <w:rStyle w:val="Hipercze"/>
            <w:rFonts w:ascii="Arial Narrow" w:hAnsi="Arial Narrow" w:cs="Arial Narrow"/>
            <w:bCs/>
            <w:sz w:val="22"/>
            <w:szCs w:val="22"/>
          </w:rPr>
          <w:t>https://www.10wsk.mil.pl</w:t>
        </w:r>
      </w:hyperlink>
    </w:p>
    <w:p w14:paraId="3D4B45BE" w14:textId="77777777" w:rsidR="00980C32" w:rsidRPr="00AF7CA0" w:rsidRDefault="00980C32" w:rsidP="00510B9D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BBF6D62" w14:textId="77777777" w:rsidR="00C3041B" w:rsidRPr="00AF7CA0" w:rsidRDefault="00B93E23" w:rsidP="00510B9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1</w:t>
      </w:r>
      <w:r w:rsidR="00082653" w:rsidRPr="00AF7CA0">
        <w:rPr>
          <w:rFonts w:ascii="Arial Narrow" w:hAnsi="Arial Narrow"/>
          <w:b/>
          <w:sz w:val="22"/>
          <w:szCs w:val="22"/>
        </w:rPr>
        <w:t>2</w:t>
      </w:r>
    </w:p>
    <w:p w14:paraId="49D3F688" w14:textId="77777777" w:rsidR="00027618" w:rsidRPr="00AF7CA0" w:rsidRDefault="00027618" w:rsidP="00BB61DD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63A5A681" w14:textId="77777777" w:rsidR="005070D8" w:rsidRPr="00AF7CA0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może powierzyć wykonanie części niniejszej umowy w osobom trzecim za zgodą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o ile przewidziano to i zgłoszono w ofercie przetargowej.</w:t>
      </w:r>
    </w:p>
    <w:p w14:paraId="64F1A0AA" w14:textId="77777777" w:rsidR="005070D8" w:rsidRPr="00AF7CA0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ponosi pełną odpowiedzialność za niewykonanie lub niewłaściwe wykonanie</w:t>
      </w:r>
      <w:r w:rsidR="009F5C14" w:rsidRPr="00AF7CA0">
        <w:rPr>
          <w:rFonts w:ascii="Arial Narrow" w:hAnsi="Arial Narrow"/>
          <w:sz w:val="22"/>
          <w:szCs w:val="22"/>
        </w:rPr>
        <w:t xml:space="preserve"> usług objętych niniejszą umową</w:t>
      </w:r>
      <w:r w:rsidR="00BE1A56" w:rsidRPr="00AF7CA0">
        <w:rPr>
          <w:rFonts w:ascii="Arial Narrow" w:hAnsi="Arial Narrow"/>
          <w:sz w:val="22"/>
          <w:szCs w:val="22"/>
        </w:rPr>
        <w:t>,</w:t>
      </w:r>
      <w:r w:rsidR="00BB61DD" w:rsidRPr="00AF7CA0">
        <w:rPr>
          <w:rFonts w:ascii="Arial Narrow" w:hAnsi="Arial Narrow"/>
          <w:sz w:val="22"/>
          <w:szCs w:val="22"/>
        </w:rPr>
        <w:t xml:space="preserve"> </w:t>
      </w:r>
      <w:r w:rsidR="0000796C" w:rsidRPr="00AF7CA0">
        <w:rPr>
          <w:rFonts w:ascii="Arial Narrow" w:hAnsi="Arial Narrow"/>
          <w:sz w:val="22"/>
          <w:szCs w:val="22"/>
        </w:rPr>
        <w:t>za wyjątkiem okoliczności,</w:t>
      </w:r>
      <w:r w:rsidR="00BE1A56" w:rsidRPr="00AF7CA0">
        <w:rPr>
          <w:rFonts w:ascii="Arial Narrow" w:hAnsi="Arial Narrow"/>
          <w:sz w:val="22"/>
          <w:szCs w:val="22"/>
        </w:rPr>
        <w:t xml:space="preserve"> za które wyłączną odpowiedzialność ponosi </w:t>
      </w:r>
      <w:r w:rsidR="00BE1A56" w:rsidRPr="00AF7CA0">
        <w:rPr>
          <w:rFonts w:ascii="Arial Narrow" w:hAnsi="Arial Narrow"/>
          <w:b/>
          <w:sz w:val="22"/>
          <w:szCs w:val="22"/>
        </w:rPr>
        <w:t>Zamawiający</w:t>
      </w:r>
      <w:r w:rsidR="00BE1A56" w:rsidRPr="00AF7CA0">
        <w:rPr>
          <w:rFonts w:ascii="Arial Narrow" w:hAnsi="Arial Narrow"/>
          <w:sz w:val="22"/>
          <w:szCs w:val="22"/>
        </w:rPr>
        <w:t>.</w:t>
      </w:r>
    </w:p>
    <w:p w14:paraId="24AD98FD" w14:textId="77777777" w:rsidR="00C3041B" w:rsidRPr="00AF7CA0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2D2E5B9" w14:textId="77777777" w:rsidR="00DB7BD1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082653" w:rsidRPr="00AF7CA0">
        <w:rPr>
          <w:rFonts w:ascii="Arial Narrow" w:hAnsi="Arial Narrow"/>
          <w:b/>
          <w:sz w:val="22"/>
          <w:szCs w:val="22"/>
        </w:rPr>
        <w:t>3</w:t>
      </w:r>
    </w:p>
    <w:p w14:paraId="5FC3AC71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70BB5AC4" w14:textId="77777777" w:rsidR="00DB7BD1" w:rsidRPr="00AF7CA0" w:rsidRDefault="00DB7BD1" w:rsidP="00590501">
      <w:pPr>
        <w:numPr>
          <w:ilvl w:val="0"/>
          <w:numId w:val="9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5E960ABC" w14:textId="77777777" w:rsidR="00027618" w:rsidRPr="00AF7CA0" w:rsidRDefault="009B2BAC" w:rsidP="00027618">
      <w:pPr>
        <w:numPr>
          <w:ilvl w:val="0"/>
          <w:numId w:val="9"/>
        </w:numPr>
        <w:suppressAutoHyphens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455 ust.1 pkt. 2-4 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br/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i ust.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2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ustawy Prawo Zamówień Publicznych.</w:t>
      </w:r>
    </w:p>
    <w:p w14:paraId="3D26C01D" w14:textId="77777777" w:rsidR="00960E70" w:rsidRPr="00AF7CA0" w:rsidRDefault="00960E70" w:rsidP="00960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12A4EF01" w14:textId="77777777" w:rsidR="00960E70" w:rsidRPr="00AF7CA0" w:rsidRDefault="00960E70" w:rsidP="00960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ogłoszenia, możliwość oraz warunki takiej zmiany.  </w:t>
      </w:r>
    </w:p>
    <w:p w14:paraId="5C71C45D" w14:textId="77777777" w:rsidR="00916EA3" w:rsidRPr="00AF7CA0" w:rsidRDefault="00916EA3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13871D2C" w14:textId="77777777" w:rsidR="00A949D5" w:rsidRPr="00AF7CA0" w:rsidRDefault="00A949D5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 xml:space="preserve">§ </w:t>
      </w:r>
      <w:r w:rsidR="00510B9D" w:rsidRPr="00AF7CA0">
        <w:rPr>
          <w:rFonts w:ascii="Arial Narrow" w:hAnsi="Arial Narrow" w:cs="Arial"/>
          <w:b/>
          <w:sz w:val="22"/>
          <w:szCs w:val="22"/>
        </w:rPr>
        <w:t>1</w:t>
      </w:r>
      <w:r w:rsidR="00BB61DD" w:rsidRPr="00AF7CA0">
        <w:rPr>
          <w:rFonts w:ascii="Arial Narrow" w:hAnsi="Arial Narrow" w:cs="Arial"/>
          <w:b/>
          <w:sz w:val="22"/>
          <w:szCs w:val="22"/>
        </w:rPr>
        <w:t>4</w:t>
      </w:r>
    </w:p>
    <w:p w14:paraId="4176DE5A" w14:textId="77777777" w:rsidR="00BB61DD" w:rsidRPr="00AF7CA0" w:rsidRDefault="00BB61DD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083CF379" w14:textId="77777777" w:rsidR="00082653" w:rsidRPr="00AF7CA0" w:rsidRDefault="00082653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 sprawach nieuregulowanych niniejszą umową zastosowanie mają przepisy prawa polskiego, w szczególności ustawy Prawo Zamówień Publicznych i Kodeksu Cywilnego.</w:t>
      </w:r>
    </w:p>
    <w:p w14:paraId="25551517" w14:textId="77777777" w:rsidR="00082653" w:rsidRPr="00AF7CA0" w:rsidRDefault="00082653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4C16ECAB" w14:textId="77777777" w:rsidR="00082653" w:rsidRPr="00AF7CA0" w:rsidRDefault="00082653">
      <w:pPr>
        <w:numPr>
          <w:ilvl w:val="0"/>
          <w:numId w:val="17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. </w:t>
      </w:r>
    </w:p>
    <w:p w14:paraId="268249BE" w14:textId="77777777" w:rsidR="00117D2F" w:rsidRPr="00AF7CA0" w:rsidRDefault="00117D2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53CDE5" w14:textId="77777777" w:rsidR="005070D8" w:rsidRPr="00AF7CA0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BB61DD" w:rsidRPr="00AF7CA0">
        <w:rPr>
          <w:rFonts w:ascii="Arial Narrow" w:hAnsi="Arial Narrow"/>
          <w:b/>
          <w:sz w:val="22"/>
          <w:szCs w:val="22"/>
        </w:rPr>
        <w:t>5</w:t>
      </w:r>
    </w:p>
    <w:p w14:paraId="7D0EBC27" w14:textId="77777777" w:rsidR="00C3041B" w:rsidRPr="00AF7CA0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9552F03" w14:textId="77777777" w:rsidR="005070D8" w:rsidRPr="00AF7CA0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AF7CA0">
        <w:rPr>
          <w:rFonts w:ascii="Arial Narrow" w:hAnsi="Arial Narrow"/>
          <w:sz w:val="22"/>
          <w:szCs w:val="22"/>
        </w:rPr>
        <w:t xml:space="preserve">dwóch </w:t>
      </w:r>
      <w:r w:rsidRPr="00AF7CA0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AF7CA0">
        <w:rPr>
          <w:rFonts w:ascii="Arial Narrow" w:hAnsi="Arial Narrow"/>
          <w:sz w:val="22"/>
          <w:szCs w:val="22"/>
        </w:rPr>
        <w:t xml:space="preserve">jednym </w:t>
      </w:r>
      <w:r w:rsidRPr="00AF7CA0">
        <w:rPr>
          <w:rFonts w:ascii="Arial Narrow" w:hAnsi="Arial Narrow"/>
          <w:sz w:val="22"/>
          <w:szCs w:val="22"/>
        </w:rPr>
        <w:t>dla każdej ze stron.</w:t>
      </w:r>
    </w:p>
    <w:p w14:paraId="13F94FE6" w14:textId="77777777" w:rsidR="005070D8" w:rsidRPr="00AF7CA0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14:paraId="5E7ADACF" w14:textId="77777777" w:rsidR="00DB7BD1" w:rsidRPr="00AF7CA0" w:rsidRDefault="00DB7BD1">
      <w:pPr>
        <w:pStyle w:val="Tekstpodstawowy"/>
        <w:rPr>
          <w:rFonts w:ascii="Arial Narrow" w:hAnsi="Arial Narrow"/>
          <w:b/>
          <w:sz w:val="22"/>
          <w:szCs w:val="22"/>
        </w:rPr>
      </w:pPr>
    </w:p>
    <w:p w14:paraId="2A291024" w14:textId="77777777" w:rsidR="005070D8" w:rsidRPr="00AF7CA0" w:rsidRDefault="005070D8" w:rsidP="00DB7BD1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ZAMAWIAJĄCY </w:t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  <w:t>WYKONAWCA</w:t>
      </w:r>
    </w:p>
    <w:p w14:paraId="045CFFDC" w14:textId="77777777" w:rsidR="00B43A7F" w:rsidRPr="00AF7CA0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7ED05909" w14:textId="77777777" w:rsidR="00FF64DF" w:rsidRPr="00AF7CA0" w:rsidRDefault="005070D8" w:rsidP="00BB61DD">
      <w:pPr>
        <w:pStyle w:val="Tekstpodstawowy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              </w:t>
      </w:r>
      <w:r w:rsidR="008E515F" w:rsidRPr="00AF7CA0">
        <w:rPr>
          <w:rFonts w:ascii="Arial Narrow" w:hAnsi="Arial Narrow"/>
          <w:sz w:val="22"/>
          <w:szCs w:val="22"/>
        </w:rPr>
        <w:t xml:space="preserve">          </w:t>
      </w:r>
      <w:r w:rsidRPr="00AF7CA0">
        <w:rPr>
          <w:rFonts w:ascii="Arial Narrow" w:hAnsi="Arial Narrow"/>
          <w:sz w:val="22"/>
          <w:szCs w:val="22"/>
        </w:rPr>
        <w:t xml:space="preserve">    ...........................................                </w:t>
      </w:r>
      <w:r w:rsidRPr="00AF7CA0">
        <w:rPr>
          <w:rFonts w:ascii="Arial Narrow" w:hAnsi="Arial Narrow"/>
          <w:sz w:val="22"/>
          <w:szCs w:val="22"/>
        </w:rPr>
        <w:tab/>
        <w:t xml:space="preserve">                 ..........................................</w:t>
      </w:r>
    </w:p>
    <w:p w14:paraId="19F49E5D" w14:textId="77777777" w:rsidR="00DB7BD1" w:rsidRPr="00AF7CA0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86C256F" w14:textId="77777777" w:rsidR="00FC1923" w:rsidRPr="00AF7CA0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7E4F063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lastRenderedPageBreak/>
        <w:t>Załącznik nr 1- formularz oferty</w:t>
      </w:r>
    </w:p>
    <w:p w14:paraId="34E6D05F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 2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wykaz urządzeń</w:t>
      </w:r>
    </w:p>
    <w:p w14:paraId="15D48E27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 3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wzór zamówienia</w:t>
      </w:r>
    </w:p>
    <w:p w14:paraId="165E2624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4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Książka Zgłoszeń Napraw i Awarii</w:t>
      </w:r>
    </w:p>
    <w:p w14:paraId="34EA00DB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</w:t>
      </w:r>
      <w:r w:rsidR="00D72A55" w:rsidRPr="00AF7CA0">
        <w:rPr>
          <w:rFonts w:ascii="Arial Narrow" w:hAnsi="Arial Narrow"/>
          <w:sz w:val="16"/>
          <w:szCs w:val="16"/>
        </w:rPr>
        <w:t>5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Zasady środowiskowe</w:t>
      </w:r>
    </w:p>
    <w:p w14:paraId="102F99DE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6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Oświadczenie</w:t>
      </w:r>
    </w:p>
    <w:p w14:paraId="0D2E97FE" w14:textId="77777777" w:rsidR="009B6D14" w:rsidRPr="008E515F" w:rsidRDefault="00DA4712" w:rsidP="008E515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7</w:t>
      </w:r>
      <w:r w:rsidR="00665608" w:rsidRPr="00AF7CA0">
        <w:rPr>
          <w:rFonts w:ascii="Arial Narrow" w:hAnsi="Arial Narrow"/>
          <w:sz w:val="16"/>
          <w:szCs w:val="16"/>
        </w:rPr>
        <w:t>-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Protokół konieczności</w:t>
      </w:r>
    </w:p>
    <w:sectPr w:rsidR="009B6D14" w:rsidRPr="008E515F" w:rsidSect="008E515F">
      <w:headerReference w:type="default" r:id="rId11"/>
      <w:footerReference w:type="even" r:id="rId12"/>
      <w:footerReference w:type="default" r:id="rId13"/>
      <w:pgSz w:w="11907" w:h="16840" w:code="9"/>
      <w:pgMar w:top="851" w:right="1134" w:bottom="993" w:left="1418" w:header="0" w:footer="54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C2C97" w14:textId="77777777" w:rsidR="002559ED" w:rsidRDefault="002559ED">
      <w:r>
        <w:separator/>
      </w:r>
    </w:p>
  </w:endnote>
  <w:endnote w:type="continuationSeparator" w:id="0">
    <w:p w14:paraId="2ADB626F" w14:textId="77777777" w:rsidR="002559ED" w:rsidRDefault="0025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2B92A" w14:textId="77777777" w:rsidR="004333BD" w:rsidRDefault="001F415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E65FB7" w14:textId="77777777" w:rsidR="004333BD" w:rsidRDefault="00433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DC54D" w14:textId="77777777" w:rsidR="004333BD" w:rsidRPr="00137FCE" w:rsidRDefault="001F415F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4333BD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AF7CA0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5607054B" w14:textId="77777777" w:rsidR="004333BD" w:rsidRPr="00666B34" w:rsidRDefault="004333BD" w:rsidP="007D4AC0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DCC88" w14:textId="77777777" w:rsidR="002559ED" w:rsidRDefault="002559ED">
      <w:r>
        <w:separator/>
      </w:r>
    </w:p>
  </w:footnote>
  <w:footnote w:type="continuationSeparator" w:id="0">
    <w:p w14:paraId="665E57C1" w14:textId="77777777" w:rsidR="002559ED" w:rsidRDefault="00255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B94E7" w14:textId="77777777" w:rsidR="00786FDC" w:rsidRDefault="00786FDC" w:rsidP="00786FDC">
    <w:pPr>
      <w:pStyle w:val="Nagwek"/>
      <w:jc w:val="right"/>
      <w:rPr>
        <w:rFonts w:ascii="Arial Narrow" w:hAnsi="Arial Narrow"/>
        <w:sz w:val="22"/>
      </w:rPr>
    </w:pPr>
  </w:p>
  <w:p w14:paraId="4C7C3F34" w14:textId="77777777" w:rsidR="00786FDC" w:rsidRPr="00786FDC" w:rsidRDefault="00786FDC" w:rsidP="00786FDC">
    <w:pPr>
      <w:pStyle w:val="Nagwek"/>
      <w:jc w:val="right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15"/>
    <w:multiLevelType w:val="multilevel"/>
    <w:tmpl w:val="133653CC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>
      <w:start w:val="1"/>
      <w:numFmt w:val="lowerRoman"/>
      <w:lvlText w:val="%2.%3."/>
      <w:lvlJc w:val="right"/>
      <w:pPr>
        <w:tabs>
          <w:tab w:val="num" w:pos="2115"/>
        </w:tabs>
        <w:ind w:left="2115" w:hanging="180"/>
      </w:pPr>
    </w:lvl>
    <w:lvl w:ilvl="3">
      <w:start w:val="1"/>
      <w:numFmt w:val="decimal"/>
      <w:lvlText w:val="%2.%3.%4."/>
      <w:lvlJc w:val="left"/>
      <w:pPr>
        <w:tabs>
          <w:tab w:val="num" w:pos="2835"/>
        </w:tabs>
        <w:ind w:left="2835" w:hanging="360"/>
      </w:pPr>
    </w:lvl>
    <w:lvl w:ilvl="4">
      <w:start w:val="1"/>
      <w:numFmt w:val="lowerLetter"/>
      <w:lvlText w:val="%2.%3.%4.%5."/>
      <w:lvlJc w:val="left"/>
      <w:pPr>
        <w:tabs>
          <w:tab w:val="num" w:pos="3555"/>
        </w:tabs>
        <w:ind w:left="3555" w:hanging="360"/>
      </w:pPr>
    </w:lvl>
    <w:lvl w:ilvl="5">
      <w:start w:val="1"/>
      <w:numFmt w:val="lowerRoman"/>
      <w:lvlText w:val="%2.%3.%4.%5.%6."/>
      <w:lvlJc w:val="right"/>
      <w:pPr>
        <w:tabs>
          <w:tab w:val="num" w:pos="4275"/>
        </w:tabs>
        <w:ind w:left="4275" w:hanging="180"/>
      </w:pPr>
    </w:lvl>
    <w:lvl w:ilvl="6">
      <w:start w:val="1"/>
      <w:numFmt w:val="decimal"/>
      <w:lvlText w:val="%2.%3.%4.%5.%6.%7."/>
      <w:lvlJc w:val="left"/>
      <w:pPr>
        <w:tabs>
          <w:tab w:val="num" w:pos="4995"/>
        </w:tabs>
        <w:ind w:left="499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15"/>
        </w:tabs>
        <w:ind w:left="571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35"/>
        </w:tabs>
        <w:ind w:left="6435" w:hanging="180"/>
      </w:pPr>
    </w:lvl>
  </w:abstractNum>
  <w:abstractNum w:abstractNumId="5" w15:restartNumberingAfterBreak="0">
    <w:nsid w:val="00000020"/>
    <w:multiLevelType w:val="singleLevel"/>
    <w:tmpl w:val="5674F44E"/>
    <w:name w:val="WW8Num2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Segoe UI"/>
        <w:b w:val="0"/>
        <w:i w:val="0"/>
        <w:sz w:val="22"/>
        <w:szCs w:val="22"/>
      </w:rPr>
    </w:lvl>
  </w:abstractNum>
  <w:abstractNum w:abstractNumId="6" w15:restartNumberingAfterBreak="0">
    <w:nsid w:val="01AF4671"/>
    <w:multiLevelType w:val="multilevel"/>
    <w:tmpl w:val="301E6F7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8DB7686"/>
    <w:multiLevelType w:val="hybridMultilevel"/>
    <w:tmpl w:val="AF6681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0B723ACE"/>
    <w:multiLevelType w:val="hybridMultilevel"/>
    <w:tmpl w:val="DC0C6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C3566"/>
    <w:multiLevelType w:val="hybridMultilevel"/>
    <w:tmpl w:val="7BCE0508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C83E61"/>
    <w:multiLevelType w:val="hybridMultilevel"/>
    <w:tmpl w:val="AFC2200C"/>
    <w:lvl w:ilvl="0" w:tplc="72966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E0294C"/>
    <w:multiLevelType w:val="hybridMultilevel"/>
    <w:tmpl w:val="44C47A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10810"/>
    <w:multiLevelType w:val="hybridMultilevel"/>
    <w:tmpl w:val="E97E465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2E5B1D22"/>
    <w:multiLevelType w:val="hybridMultilevel"/>
    <w:tmpl w:val="7E8C5324"/>
    <w:lvl w:ilvl="0" w:tplc="7940F11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666" w:hanging="360"/>
      </w:pPr>
    </w:lvl>
    <w:lvl w:ilvl="1" w:tplc="04150019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19" w15:restartNumberingAfterBreak="0">
    <w:nsid w:val="34F26248"/>
    <w:multiLevelType w:val="hybridMultilevel"/>
    <w:tmpl w:val="99E67DEC"/>
    <w:lvl w:ilvl="0" w:tplc="3B5EF7C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423824"/>
    <w:multiLevelType w:val="hybridMultilevel"/>
    <w:tmpl w:val="AECA0C4C"/>
    <w:lvl w:ilvl="0" w:tplc="6E82F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8F261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A24A9C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6449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23B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24B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B0E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692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94B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4665E8"/>
    <w:multiLevelType w:val="hybridMultilevel"/>
    <w:tmpl w:val="63A082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 w15:restartNumberingAfterBreak="0">
    <w:nsid w:val="44D56495"/>
    <w:multiLevelType w:val="multilevel"/>
    <w:tmpl w:val="03CE6B4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54A6274B"/>
    <w:multiLevelType w:val="hybridMultilevel"/>
    <w:tmpl w:val="44C47A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6D0E77"/>
    <w:multiLevelType w:val="hybridMultilevel"/>
    <w:tmpl w:val="22684A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335C8"/>
    <w:multiLevelType w:val="hybridMultilevel"/>
    <w:tmpl w:val="16F88C94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96B1F81"/>
    <w:multiLevelType w:val="hybridMultilevel"/>
    <w:tmpl w:val="9B720412"/>
    <w:lvl w:ilvl="0" w:tplc="F168D13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E1743"/>
    <w:multiLevelType w:val="hybridMultilevel"/>
    <w:tmpl w:val="45EAA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BE90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61C11"/>
    <w:multiLevelType w:val="hybridMultilevel"/>
    <w:tmpl w:val="CB38D14C"/>
    <w:lvl w:ilvl="0" w:tplc="8F261A34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5960146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5086289">
    <w:abstractNumId w:val="24"/>
    <w:lvlOverride w:ilvl="0">
      <w:startOverride w:val="1"/>
    </w:lvlOverride>
  </w:num>
  <w:num w:numId="3" w16cid:durableId="171992108">
    <w:abstractNumId w:val="21"/>
    <w:lvlOverride w:ilvl="0">
      <w:startOverride w:val="1"/>
    </w:lvlOverride>
  </w:num>
  <w:num w:numId="4" w16cid:durableId="2028217197">
    <w:abstractNumId w:val="13"/>
  </w:num>
  <w:num w:numId="5" w16cid:durableId="759713964">
    <w:abstractNumId w:val="31"/>
  </w:num>
  <w:num w:numId="6" w16cid:durableId="1114833025">
    <w:abstractNumId w:val="8"/>
  </w:num>
  <w:num w:numId="7" w16cid:durableId="1907033008">
    <w:abstractNumId w:val="15"/>
  </w:num>
  <w:num w:numId="8" w16cid:durableId="744104553">
    <w:abstractNumId w:val="23"/>
  </w:num>
  <w:num w:numId="9" w16cid:durableId="2029410151">
    <w:abstractNumId w:val="19"/>
  </w:num>
  <w:num w:numId="10" w16cid:durableId="1917544137">
    <w:abstractNumId w:val="10"/>
  </w:num>
  <w:num w:numId="11" w16cid:durableId="1489714754">
    <w:abstractNumId w:val="25"/>
  </w:num>
  <w:num w:numId="12" w16cid:durableId="866606366">
    <w:abstractNumId w:val="29"/>
  </w:num>
  <w:num w:numId="13" w16cid:durableId="529804863">
    <w:abstractNumId w:val="2"/>
  </w:num>
  <w:num w:numId="14" w16cid:durableId="1145581800">
    <w:abstractNumId w:val="30"/>
  </w:num>
  <w:num w:numId="15" w16cid:durableId="1945915420">
    <w:abstractNumId w:val="4"/>
  </w:num>
  <w:num w:numId="16" w16cid:durableId="1970236775">
    <w:abstractNumId w:val="26"/>
  </w:num>
  <w:num w:numId="17" w16cid:durableId="56438920">
    <w:abstractNumId w:val="32"/>
  </w:num>
  <w:num w:numId="18" w16cid:durableId="1164004754">
    <w:abstractNumId w:val="16"/>
  </w:num>
  <w:num w:numId="19" w16cid:durableId="1587612801">
    <w:abstractNumId w:val="27"/>
  </w:num>
  <w:num w:numId="20" w16cid:durableId="1549797937">
    <w:abstractNumId w:val="7"/>
  </w:num>
  <w:num w:numId="21" w16cid:durableId="1258706832">
    <w:abstractNumId w:val="33"/>
  </w:num>
  <w:num w:numId="22" w16cid:durableId="94718462">
    <w:abstractNumId w:val="11"/>
  </w:num>
  <w:num w:numId="23" w16cid:durableId="1350522839">
    <w:abstractNumId w:val="24"/>
  </w:num>
  <w:num w:numId="24" w16cid:durableId="442305138">
    <w:abstractNumId w:val="18"/>
  </w:num>
  <w:num w:numId="25" w16cid:durableId="786312153">
    <w:abstractNumId w:val="28"/>
  </w:num>
  <w:num w:numId="26" w16cid:durableId="548423940">
    <w:abstractNumId w:val="14"/>
  </w:num>
  <w:num w:numId="27" w16cid:durableId="1898513471">
    <w:abstractNumId w:val="5"/>
  </w:num>
  <w:num w:numId="28" w16cid:durableId="1040127484">
    <w:abstractNumId w:val="17"/>
  </w:num>
  <w:num w:numId="29" w16cid:durableId="215363847">
    <w:abstractNumId w:val="12"/>
  </w:num>
  <w:num w:numId="30" w16cid:durableId="1598635511">
    <w:abstractNumId w:val="9"/>
  </w:num>
  <w:num w:numId="31" w16cid:durableId="317157087">
    <w:abstractNumId w:val="6"/>
  </w:num>
  <w:num w:numId="32" w16cid:durableId="6665953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0796C"/>
    <w:rsid w:val="00022E23"/>
    <w:rsid w:val="00023A5F"/>
    <w:rsid w:val="00027618"/>
    <w:rsid w:val="00032136"/>
    <w:rsid w:val="00036E59"/>
    <w:rsid w:val="000402FF"/>
    <w:rsid w:val="00044E27"/>
    <w:rsid w:val="00047717"/>
    <w:rsid w:val="00055916"/>
    <w:rsid w:val="00056BB9"/>
    <w:rsid w:val="0006082A"/>
    <w:rsid w:val="00061128"/>
    <w:rsid w:val="000720A5"/>
    <w:rsid w:val="00072A07"/>
    <w:rsid w:val="00082653"/>
    <w:rsid w:val="00083BD6"/>
    <w:rsid w:val="00084ABA"/>
    <w:rsid w:val="00092612"/>
    <w:rsid w:val="00094F85"/>
    <w:rsid w:val="000964D7"/>
    <w:rsid w:val="000B1641"/>
    <w:rsid w:val="000C47E2"/>
    <w:rsid w:val="000C585A"/>
    <w:rsid w:val="000D5304"/>
    <w:rsid w:val="000D7061"/>
    <w:rsid w:val="000F0D1B"/>
    <w:rsid w:val="00101F0D"/>
    <w:rsid w:val="0010515C"/>
    <w:rsid w:val="00107866"/>
    <w:rsid w:val="00117D2F"/>
    <w:rsid w:val="0012468A"/>
    <w:rsid w:val="00127B9F"/>
    <w:rsid w:val="00137FCE"/>
    <w:rsid w:val="00140B1B"/>
    <w:rsid w:val="001429DA"/>
    <w:rsid w:val="00146430"/>
    <w:rsid w:val="0014796F"/>
    <w:rsid w:val="00153000"/>
    <w:rsid w:val="0017351A"/>
    <w:rsid w:val="00177A2A"/>
    <w:rsid w:val="00192AC2"/>
    <w:rsid w:val="001943A3"/>
    <w:rsid w:val="00196F13"/>
    <w:rsid w:val="001A35CC"/>
    <w:rsid w:val="001A3F8C"/>
    <w:rsid w:val="001B563D"/>
    <w:rsid w:val="001D0761"/>
    <w:rsid w:val="001D1D35"/>
    <w:rsid w:val="001D51A8"/>
    <w:rsid w:val="001F3705"/>
    <w:rsid w:val="001F415F"/>
    <w:rsid w:val="0020364D"/>
    <w:rsid w:val="00213A70"/>
    <w:rsid w:val="00213C62"/>
    <w:rsid w:val="0021796E"/>
    <w:rsid w:val="00225036"/>
    <w:rsid w:val="002346DB"/>
    <w:rsid w:val="002559ED"/>
    <w:rsid w:val="00266DC7"/>
    <w:rsid w:val="00276490"/>
    <w:rsid w:val="00281308"/>
    <w:rsid w:val="002B5E2F"/>
    <w:rsid w:val="002F17C1"/>
    <w:rsid w:val="002F3D42"/>
    <w:rsid w:val="002F5A2B"/>
    <w:rsid w:val="002F750A"/>
    <w:rsid w:val="003053E7"/>
    <w:rsid w:val="0031462E"/>
    <w:rsid w:val="00320AEC"/>
    <w:rsid w:val="0032405B"/>
    <w:rsid w:val="003261BC"/>
    <w:rsid w:val="00333837"/>
    <w:rsid w:val="00340E11"/>
    <w:rsid w:val="0034560A"/>
    <w:rsid w:val="00357E44"/>
    <w:rsid w:val="00367218"/>
    <w:rsid w:val="00375F60"/>
    <w:rsid w:val="003764F9"/>
    <w:rsid w:val="003A745D"/>
    <w:rsid w:val="003B0646"/>
    <w:rsid w:val="003B07BA"/>
    <w:rsid w:val="003B0DAB"/>
    <w:rsid w:val="003C17D0"/>
    <w:rsid w:val="003D086E"/>
    <w:rsid w:val="003D59DF"/>
    <w:rsid w:val="003E1BAF"/>
    <w:rsid w:val="003E64BE"/>
    <w:rsid w:val="003F690A"/>
    <w:rsid w:val="00406A2F"/>
    <w:rsid w:val="00413F03"/>
    <w:rsid w:val="00414533"/>
    <w:rsid w:val="00423CF6"/>
    <w:rsid w:val="004240FD"/>
    <w:rsid w:val="00425F19"/>
    <w:rsid w:val="004333BD"/>
    <w:rsid w:val="004421D5"/>
    <w:rsid w:val="0044586F"/>
    <w:rsid w:val="00446D1E"/>
    <w:rsid w:val="004517D4"/>
    <w:rsid w:val="00470034"/>
    <w:rsid w:val="00473EE3"/>
    <w:rsid w:val="00474BB7"/>
    <w:rsid w:val="00480EBA"/>
    <w:rsid w:val="00485CF8"/>
    <w:rsid w:val="00487969"/>
    <w:rsid w:val="00491685"/>
    <w:rsid w:val="004B3697"/>
    <w:rsid w:val="004C28CC"/>
    <w:rsid w:val="004D6BE9"/>
    <w:rsid w:val="004E0A14"/>
    <w:rsid w:val="004F610A"/>
    <w:rsid w:val="004F658F"/>
    <w:rsid w:val="005070D8"/>
    <w:rsid w:val="00510B9D"/>
    <w:rsid w:val="00514E2F"/>
    <w:rsid w:val="00515C05"/>
    <w:rsid w:val="00515F1E"/>
    <w:rsid w:val="00517D80"/>
    <w:rsid w:val="00517EFD"/>
    <w:rsid w:val="00523FDB"/>
    <w:rsid w:val="00527CC9"/>
    <w:rsid w:val="005443EB"/>
    <w:rsid w:val="00556B43"/>
    <w:rsid w:val="00557B75"/>
    <w:rsid w:val="005607AC"/>
    <w:rsid w:val="00563C2B"/>
    <w:rsid w:val="00564798"/>
    <w:rsid w:val="00581EA6"/>
    <w:rsid w:val="00590501"/>
    <w:rsid w:val="00592D28"/>
    <w:rsid w:val="005A575C"/>
    <w:rsid w:val="005B5664"/>
    <w:rsid w:val="005C2CA7"/>
    <w:rsid w:val="005C3A09"/>
    <w:rsid w:val="005D22F9"/>
    <w:rsid w:val="005D2F17"/>
    <w:rsid w:val="005E528B"/>
    <w:rsid w:val="005F222E"/>
    <w:rsid w:val="00601ACC"/>
    <w:rsid w:val="0060211E"/>
    <w:rsid w:val="006047A4"/>
    <w:rsid w:val="00642A6F"/>
    <w:rsid w:val="00642C8F"/>
    <w:rsid w:val="0064643B"/>
    <w:rsid w:val="00654C71"/>
    <w:rsid w:val="00665608"/>
    <w:rsid w:val="00666B34"/>
    <w:rsid w:val="00674889"/>
    <w:rsid w:val="0068145D"/>
    <w:rsid w:val="006A00B1"/>
    <w:rsid w:val="006A1C70"/>
    <w:rsid w:val="006A28CB"/>
    <w:rsid w:val="006B246E"/>
    <w:rsid w:val="006C1069"/>
    <w:rsid w:val="006C2994"/>
    <w:rsid w:val="006C43B3"/>
    <w:rsid w:val="006D1CA8"/>
    <w:rsid w:val="006E00B9"/>
    <w:rsid w:val="006E0CFC"/>
    <w:rsid w:val="006F1594"/>
    <w:rsid w:val="006F1F3A"/>
    <w:rsid w:val="006F3012"/>
    <w:rsid w:val="006F3A90"/>
    <w:rsid w:val="006F4AA6"/>
    <w:rsid w:val="006F4D4D"/>
    <w:rsid w:val="006F7333"/>
    <w:rsid w:val="007004FA"/>
    <w:rsid w:val="00722AD7"/>
    <w:rsid w:val="00747D04"/>
    <w:rsid w:val="0075369A"/>
    <w:rsid w:val="007537E0"/>
    <w:rsid w:val="00756594"/>
    <w:rsid w:val="00756DCB"/>
    <w:rsid w:val="00764399"/>
    <w:rsid w:val="00771B61"/>
    <w:rsid w:val="00773511"/>
    <w:rsid w:val="0077691E"/>
    <w:rsid w:val="00786FDC"/>
    <w:rsid w:val="007956E9"/>
    <w:rsid w:val="007A2E3B"/>
    <w:rsid w:val="007B091D"/>
    <w:rsid w:val="007B5CCD"/>
    <w:rsid w:val="007C2C03"/>
    <w:rsid w:val="007C5191"/>
    <w:rsid w:val="007D495E"/>
    <w:rsid w:val="007D4AC0"/>
    <w:rsid w:val="007E1D58"/>
    <w:rsid w:val="007E2302"/>
    <w:rsid w:val="007F4160"/>
    <w:rsid w:val="00803743"/>
    <w:rsid w:val="00806412"/>
    <w:rsid w:val="0081601A"/>
    <w:rsid w:val="008178D3"/>
    <w:rsid w:val="00830725"/>
    <w:rsid w:val="00833FDF"/>
    <w:rsid w:val="00840B17"/>
    <w:rsid w:val="00842A65"/>
    <w:rsid w:val="00861FD2"/>
    <w:rsid w:val="0087148C"/>
    <w:rsid w:val="00873FB9"/>
    <w:rsid w:val="00892A08"/>
    <w:rsid w:val="008A032D"/>
    <w:rsid w:val="008B0443"/>
    <w:rsid w:val="008D6D83"/>
    <w:rsid w:val="008E1D3C"/>
    <w:rsid w:val="008E515F"/>
    <w:rsid w:val="008E71CE"/>
    <w:rsid w:val="009153A8"/>
    <w:rsid w:val="00916EA3"/>
    <w:rsid w:val="0092696E"/>
    <w:rsid w:val="00936095"/>
    <w:rsid w:val="0093689F"/>
    <w:rsid w:val="009378E1"/>
    <w:rsid w:val="00941253"/>
    <w:rsid w:val="0094244B"/>
    <w:rsid w:val="009433BB"/>
    <w:rsid w:val="00944820"/>
    <w:rsid w:val="00945A74"/>
    <w:rsid w:val="009463C2"/>
    <w:rsid w:val="009535BD"/>
    <w:rsid w:val="00960E70"/>
    <w:rsid w:val="00961C32"/>
    <w:rsid w:val="009653FD"/>
    <w:rsid w:val="00970D77"/>
    <w:rsid w:val="00974F7F"/>
    <w:rsid w:val="00980B28"/>
    <w:rsid w:val="00980C32"/>
    <w:rsid w:val="00982D51"/>
    <w:rsid w:val="009835C9"/>
    <w:rsid w:val="009905FB"/>
    <w:rsid w:val="009941C6"/>
    <w:rsid w:val="009A03C9"/>
    <w:rsid w:val="009B12E1"/>
    <w:rsid w:val="009B2BAC"/>
    <w:rsid w:val="009B6D14"/>
    <w:rsid w:val="009C05C9"/>
    <w:rsid w:val="009E035B"/>
    <w:rsid w:val="009E2C98"/>
    <w:rsid w:val="009E3A42"/>
    <w:rsid w:val="009F5630"/>
    <w:rsid w:val="009F5C14"/>
    <w:rsid w:val="009F67A1"/>
    <w:rsid w:val="00A06467"/>
    <w:rsid w:val="00A24C93"/>
    <w:rsid w:val="00A25D97"/>
    <w:rsid w:val="00A35495"/>
    <w:rsid w:val="00A44D38"/>
    <w:rsid w:val="00A6335D"/>
    <w:rsid w:val="00A6513E"/>
    <w:rsid w:val="00A764DE"/>
    <w:rsid w:val="00A82C0E"/>
    <w:rsid w:val="00A84877"/>
    <w:rsid w:val="00A949D5"/>
    <w:rsid w:val="00AA3A69"/>
    <w:rsid w:val="00AA3EF2"/>
    <w:rsid w:val="00AB265F"/>
    <w:rsid w:val="00AD00D8"/>
    <w:rsid w:val="00AF6990"/>
    <w:rsid w:val="00AF7CA0"/>
    <w:rsid w:val="00B01D71"/>
    <w:rsid w:val="00B02254"/>
    <w:rsid w:val="00B103D4"/>
    <w:rsid w:val="00B12C97"/>
    <w:rsid w:val="00B1591B"/>
    <w:rsid w:val="00B16D8B"/>
    <w:rsid w:val="00B251C8"/>
    <w:rsid w:val="00B34E42"/>
    <w:rsid w:val="00B43131"/>
    <w:rsid w:val="00B4399F"/>
    <w:rsid w:val="00B43A7F"/>
    <w:rsid w:val="00B501C9"/>
    <w:rsid w:val="00B50FA8"/>
    <w:rsid w:val="00B5604B"/>
    <w:rsid w:val="00B62B52"/>
    <w:rsid w:val="00B7119F"/>
    <w:rsid w:val="00B71CEA"/>
    <w:rsid w:val="00B721A4"/>
    <w:rsid w:val="00B86A5A"/>
    <w:rsid w:val="00B93E23"/>
    <w:rsid w:val="00BA2632"/>
    <w:rsid w:val="00BB5099"/>
    <w:rsid w:val="00BB61DD"/>
    <w:rsid w:val="00BC2E06"/>
    <w:rsid w:val="00BD1BF1"/>
    <w:rsid w:val="00BD2BF9"/>
    <w:rsid w:val="00BD6AEB"/>
    <w:rsid w:val="00BE1A56"/>
    <w:rsid w:val="00BF2F94"/>
    <w:rsid w:val="00BF6573"/>
    <w:rsid w:val="00C06608"/>
    <w:rsid w:val="00C21797"/>
    <w:rsid w:val="00C2568E"/>
    <w:rsid w:val="00C3041B"/>
    <w:rsid w:val="00C36801"/>
    <w:rsid w:val="00C40BBF"/>
    <w:rsid w:val="00C451E9"/>
    <w:rsid w:val="00C533D3"/>
    <w:rsid w:val="00C55FAF"/>
    <w:rsid w:val="00C66467"/>
    <w:rsid w:val="00C719D1"/>
    <w:rsid w:val="00C726ED"/>
    <w:rsid w:val="00C75334"/>
    <w:rsid w:val="00CA6201"/>
    <w:rsid w:val="00CA62AC"/>
    <w:rsid w:val="00CB15E5"/>
    <w:rsid w:val="00CB71CB"/>
    <w:rsid w:val="00CC100C"/>
    <w:rsid w:val="00CD143A"/>
    <w:rsid w:val="00CE4016"/>
    <w:rsid w:val="00CF11A7"/>
    <w:rsid w:val="00D029EE"/>
    <w:rsid w:val="00D23D73"/>
    <w:rsid w:val="00D30443"/>
    <w:rsid w:val="00D34266"/>
    <w:rsid w:val="00D35845"/>
    <w:rsid w:val="00D43361"/>
    <w:rsid w:val="00D4644A"/>
    <w:rsid w:val="00D521BC"/>
    <w:rsid w:val="00D533A0"/>
    <w:rsid w:val="00D557F7"/>
    <w:rsid w:val="00D72A55"/>
    <w:rsid w:val="00D74ACF"/>
    <w:rsid w:val="00D75A98"/>
    <w:rsid w:val="00D76A58"/>
    <w:rsid w:val="00D87076"/>
    <w:rsid w:val="00DA2852"/>
    <w:rsid w:val="00DA37A2"/>
    <w:rsid w:val="00DA4712"/>
    <w:rsid w:val="00DA605A"/>
    <w:rsid w:val="00DB1FFE"/>
    <w:rsid w:val="00DB3208"/>
    <w:rsid w:val="00DB7BD1"/>
    <w:rsid w:val="00DD03F9"/>
    <w:rsid w:val="00DD6A3F"/>
    <w:rsid w:val="00DE598A"/>
    <w:rsid w:val="00DF1456"/>
    <w:rsid w:val="00DF1A9F"/>
    <w:rsid w:val="00DF61D3"/>
    <w:rsid w:val="00E10418"/>
    <w:rsid w:val="00E1565A"/>
    <w:rsid w:val="00E22D0A"/>
    <w:rsid w:val="00E247CF"/>
    <w:rsid w:val="00E320A5"/>
    <w:rsid w:val="00E36F89"/>
    <w:rsid w:val="00E45DFC"/>
    <w:rsid w:val="00E51E26"/>
    <w:rsid w:val="00E52366"/>
    <w:rsid w:val="00E56A7D"/>
    <w:rsid w:val="00E600DC"/>
    <w:rsid w:val="00E62B88"/>
    <w:rsid w:val="00E8241F"/>
    <w:rsid w:val="00E92608"/>
    <w:rsid w:val="00EA0B00"/>
    <w:rsid w:val="00EA525D"/>
    <w:rsid w:val="00EB3C48"/>
    <w:rsid w:val="00EC6E3F"/>
    <w:rsid w:val="00ED17CC"/>
    <w:rsid w:val="00EE3285"/>
    <w:rsid w:val="00EF06E0"/>
    <w:rsid w:val="00EF21D8"/>
    <w:rsid w:val="00EF56C3"/>
    <w:rsid w:val="00EF6D23"/>
    <w:rsid w:val="00F03C22"/>
    <w:rsid w:val="00F05BA5"/>
    <w:rsid w:val="00F1401D"/>
    <w:rsid w:val="00F21DC0"/>
    <w:rsid w:val="00F2629E"/>
    <w:rsid w:val="00F4104C"/>
    <w:rsid w:val="00F531A7"/>
    <w:rsid w:val="00F54F05"/>
    <w:rsid w:val="00F5580C"/>
    <w:rsid w:val="00F64E57"/>
    <w:rsid w:val="00F80090"/>
    <w:rsid w:val="00F83018"/>
    <w:rsid w:val="00F91800"/>
    <w:rsid w:val="00F9464D"/>
    <w:rsid w:val="00F95111"/>
    <w:rsid w:val="00FB1472"/>
    <w:rsid w:val="00FB192D"/>
    <w:rsid w:val="00FB4ACD"/>
    <w:rsid w:val="00FC1923"/>
    <w:rsid w:val="00FC6423"/>
    <w:rsid w:val="00FD6B1D"/>
    <w:rsid w:val="00FE4902"/>
    <w:rsid w:val="00FE629E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1FB6C3"/>
  <w15:docId w15:val="{E69F340E-3360-4564-8AC8-782B5186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41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49D5"/>
    <w:pPr>
      <w:keepNext/>
      <w:tabs>
        <w:tab w:val="left" w:pos="-360"/>
        <w:tab w:val="num" w:pos="0"/>
      </w:tabs>
      <w:suppressAutoHyphens/>
      <w:spacing w:line="360" w:lineRule="auto"/>
      <w:ind w:left="432" w:hanging="432"/>
      <w:outlineLvl w:val="0"/>
    </w:pPr>
    <w:rPr>
      <w:b/>
      <w:bCs/>
      <w:sz w:val="22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12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F4160"/>
    <w:pPr>
      <w:jc w:val="both"/>
    </w:pPr>
    <w:rPr>
      <w:szCs w:val="20"/>
    </w:rPr>
  </w:style>
  <w:style w:type="paragraph" w:styleId="Tekstpodstawowy2">
    <w:name w:val="Body Text 2"/>
    <w:basedOn w:val="Normalny"/>
    <w:rsid w:val="007F4160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7F4160"/>
    <w:rPr>
      <w:color w:val="0000FF"/>
      <w:u w:val="single"/>
    </w:rPr>
  </w:style>
  <w:style w:type="character" w:styleId="UyteHipercze">
    <w:name w:val="FollowedHyperlink"/>
    <w:basedOn w:val="Domylnaczcionkaakapitu"/>
    <w:rsid w:val="007F4160"/>
    <w:rPr>
      <w:color w:val="800080"/>
      <w:u w:val="single"/>
    </w:rPr>
  </w:style>
  <w:style w:type="paragraph" w:styleId="Stopka">
    <w:name w:val="footer"/>
    <w:basedOn w:val="Normalny"/>
    <w:rsid w:val="007F41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4160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A949D5"/>
    <w:rPr>
      <w:b/>
      <w:bCs/>
      <w:sz w:val="22"/>
      <w:szCs w:val="24"/>
      <w:lang w:eastAsia="ar-SA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03213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021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11E"/>
    <w:rPr>
      <w:sz w:val="24"/>
      <w:szCs w:val="24"/>
    </w:rPr>
  </w:style>
  <w:style w:type="paragraph" w:customStyle="1" w:styleId="Tekstpodstawowy21">
    <w:name w:val="Tekst podstawowy 21"/>
    <w:basedOn w:val="Normalny"/>
    <w:rsid w:val="0080374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paragraph" w:styleId="Tekstdymka">
    <w:name w:val="Balloon Text"/>
    <w:basedOn w:val="Normalny"/>
    <w:link w:val="TekstdymkaZnak"/>
    <w:rsid w:val="006814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145D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9B12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ekstpodstawowyZnak">
    <w:name w:val="Tekst podstawowy Znak"/>
    <w:link w:val="Tekstpodstawowy"/>
    <w:rsid w:val="008D6D83"/>
    <w:rPr>
      <w:sz w:val="24"/>
    </w:rPr>
  </w:style>
  <w:style w:type="numbering" w:customStyle="1" w:styleId="WWNum10">
    <w:name w:val="WWNum10"/>
    <w:rsid w:val="002F5A2B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861943">
          <w:marLeft w:val="-113"/>
          <w:marRight w:val="-113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C33C7-5433-418A-87DC-FA71DF59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PR25_P01_F20_W5_Proj_Umowy_na_Usługi.dot</Template>
  <TotalTime>75</TotalTime>
  <Pages>7</Pages>
  <Words>3106</Words>
  <Characters>18638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14</cp:revision>
  <cp:lastPrinted>2026-01-28T08:48:00Z</cp:lastPrinted>
  <dcterms:created xsi:type="dcterms:W3CDTF">2026-01-12T09:26:00Z</dcterms:created>
  <dcterms:modified xsi:type="dcterms:W3CDTF">2026-01-28T09:16:00Z</dcterms:modified>
</cp:coreProperties>
</file>