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EC8A7" w14:textId="77777777" w:rsidR="009432A1" w:rsidRPr="00656771" w:rsidRDefault="00DD74A5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56771">
        <w:rPr>
          <w:rFonts w:ascii="Arial Narrow" w:hAnsi="Arial Narrow" w:cs="Arial"/>
          <w:sz w:val="22"/>
          <w:szCs w:val="22"/>
        </w:rPr>
        <w:t>Bydgoszcz</w:t>
      </w:r>
      <w:r w:rsidR="009432A1" w:rsidRPr="00656771">
        <w:rPr>
          <w:rFonts w:ascii="Arial Narrow" w:hAnsi="Arial Narrow" w:cs="Arial"/>
          <w:sz w:val="22"/>
          <w:szCs w:val="22"/>
        </w:rPr>
        <w:t xml:space="preserve"> dnia: </w:t>
      </w:r>
      <w:r w:rsidRPr="00656771">
        <w:rPr>
          <w:rFonts w:ascii="Arial Narrow" w:hAnsi="Arial Narrow" w:cs="Arial"/>
          <w:sz w:val="22"/>
          <w:szCs w:val="22"/>
        </w:rPr>
        <w:t>2026-01-29</w:t>
      </w:r>
    </w:p>
    <w:p w14:paraId="0C44A3EF" w14:textId="77777777" w:rsidR="009432A1" w:rsidRPr="00656771" w:rsidRDefault="00DD74A5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677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051C591" w14:textId="77777777" w:rsidR="009432A1" w:rsidRPr="00656771" w:rsidRDefault="00DD74A5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6771">
        <w:rPr>
          <w:rFonts w:ascii="Arial Narrow" w:hAnsi="Arial Narrow" w:cs="Arial"/>
          <w:sz w:val="22"/>
          <w:szCs w:val="22"/>
        </w:rPr>
        <w:t>Powstańców Warszawy</w:t>
      </w:r>
      <w:r w:rsidR="009432A1" w:rsidRPr="00656771">
        <w:rPr>
          <w:rFonts w:ascii="Arial Narrow" w:hAnsi="Arial Narrow" w:cs="Arial"/>
          <w:sz w:val="22"/>
          <w:szCs w:val="22"/>
        </w:rPr>
        <w:t xml:space="preserve"> </w:t>
      </w:r>
      <w:r w:rsidRPr="00656771">
        <w:rPr>
          <w:rFonts w:ascii="Arial Narrow" w:hAnsi="Arial Narrow" w:cs="Arial"/>
          <w:sz w:val="22"/>
          <w:szCs w:val="22"/>
        </w:rPr>
        <w:t>5</w:t>
      </w:r>
    </w:p>
    <w:p w14:paraId="1C1518EE" w14:textId="77777777" w:rsidR="009432A1" w:rsidRPr="00656771" w:rsidRDefault="00DD74A5" w:rsidP="009432A1">
      <w:pPr>
        <w:rPr>
          <w:rFonts w:ascii="Arial Narrow" w:hAnsi="Arial Narrow" w:cs="Arial"/>
          <w:sz w:val="22"/>
          <w:szCs w:val="22"/>
        </w:rPr>
      </w:pPr>
      <w:r w:rsidRPr="00656771">
        <w:rPr>
          <w:rFonts w:ascii="Arial Narrow" w:hAnsi="Arial Narrow" w:cs="Arial"/>
          <w:sz w:val="22"/>
          <w:szCs w:val="22"/>
        </w:rPr>
        <w:t>85-681</w:t>
      </w:r>
      <w:r w:rsidR="009432A1" w:rsidRPr="00656771">
        <w:rPr>
          <w:rFonts w:ascii="Arial Narrow" w:hAnsi="Arial Narrow" w:cs="Arial"/>
          <w:sz w:val="22"/>
          <w:szCs w:val="22"/>
        </w:rPr>
        <w:t xml:space="preserve"> </w:t>
      </w:r>
      <w:r w:rsidRPr="00656771">
        <w:rPr>
          <w:rFonts w:ascii="Arial Narrow" w:hAnsi="Arial Narrow" w:cs="Arial"/>
          <w:sz w:val="22"/>
          <w:szCs w:val="22"/>
        </w:rPr>
        <w:t>Bydgoszcz</w:t>
      </w:r>
    </w:p>
    <w:p w14:paraId="706A2059" w14:textId="77777777" w:rsidR="009432A1" w:rsidRPr="00656771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65677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267F7E2" w14:textId="77777777" w:rsidR="009432A1" w:rsidRPr="00656771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5677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56771" w14:paraId="535F21D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9D7530" w14:textId="77777777" w:rsidR="009432A1" w:rsidRPr="0065677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5677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8A59559" w14:textId="77777777" w:rsidR="009432A1" w:rsidRPr="0065677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5677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3A12865" w14:textId="77777777" w:rsidR="00A80738" w:rsidRPr="00656771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5677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8975985" w14:textId="77777777" w:rsidR="009432A1" w:rsidRPr="00656771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677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677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677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56771" w14:paraId="27A93DDF" w14:textId="77777777" w:rsidTr="00A652DF">
        <w:tc>
          <w:tcPr>
            <w:tcW w:w="2269" w:type="dxa"/>
          </w:tcPr>
          <w:p w14:paraId="41523150" w14:textId="77777777" w:rsidR="009432A1" w:rsidRPr="0065677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77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93A966B" w14:textId="77777777" w:rsidR="009432A1" w:rsidRPr="00656771" w:rsidRDefault="00DD74A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771">
              <w:rPr>
                <w:rFonts w:ascii="Arial Narrow" w:hAnsi="Arial Narrow" w:cs="Arial"/>
                <w:bCs/>
                <w:sz w:val="22"/>
                <w:szCs w:val="22"/>
              </w:rPr>
              <w:t>wykonanie usługi w zakresie dezynsekcji, deratyzacji i monitoringu oraz utylizacji gryzoni i padłych zwierząt w wyznaczonych budynkach 10 Wojskowego Szpitala Klinicznego z Polikliniką w Bydgoszczy oraz bloku mieszkalnego "Dom Medyka" przy ulicy Skromna 5.</w:t>
            </w:r>
            <w:r w:rsidR="009432A1" w:rsidRPr="006567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D74A5" w:rsidRPr="00656771" w14:paraId="306EA0DF" w14:textId="77777777" w:rsidTr="00FD6988">
        <w:tc>
          <w:tcPr>
            <w:tcW w:w="2269" w:type="dxa"/>
          </w:tcPr>
          <w:p w14:paraId="22B753ED" w14:textId="77777777" w:rsidR="00DD74A5" w:rsidRPr="00656771" w:rsidRDefault="00DD74A5" w:rsidP="00FD69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77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E1B829D" w14:textId="77777777" w:rsidR="00DD74A5" w:rsidRPr="00656771" w:rsidRDefault="00DD74A5" w:rsidP="00FD69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771">
              <w:rPr>
                <w:rFonts w:ascii="Arial Narrow" w:hAnsi="Arial Narrow" w:cs="Arial"/>
                <w:bCs/>
                <w:sz w:val="22"/>
                <w:szCs w:val="22"/>
              </w:rPr>
              <w:t>3/2026</w:t>
            </w:r>
          </w:p>
        </w:tc>
      </w:tr>
    </w:tbl>
    <w:p w14:paraId="1F1E4AC7" w14:textId="77777777" w:rsidR="00890B92" w:rsidRPr="00656771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677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56771">
        <w:rPr>
          <w:rFonts w:ascii="Arial Narrow" w:hAnsi="Arial Narrow" w:cs="Arial"/>
          <w:sz w:val="22"/>
          <w:szCs w:val="22"/>
        </w:rPr>
        <w:t>22</w:t>
      </w:r>
      <w:r w:rsidR="0043158A" w:rsidRPr="00656771">
        <w:rPr>
          <w:rFonts w:ascii="Arial Narrow" w:hAnsi="Arial Narrow" w:cs="Arial"/>
          <w:sz w:val="22"/>
          <w:szCs w:val="22"/>
        </w:rPr>
        <w:t>2</w:t>
      </w:r>
      <w:r w:rsidRPr="0065677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56771">
        <w:rPr>
          <w:rFonts w:ascii="Arial Narrow" w:hAnsi="Arial Narrow" w:cs="Arial"/>
          <w:sz w:val="22"/>
          <w:szCs w:val="22"/>
        </w:rPr>
        <w:t>4</w:t>
      </w:r>
      <w:r w:rsidRPr="00656771">
        <w:rPr>
          <w:rFonts w:ascii="Arial Narrow" w:hAnsi="Arial Narrow" w:cs="Arial"/>
          <w:sz w:val="22"/>
          <w:szCs w:val="22"/>
        </w:rPr>
        <w:t xml:space="preserve"> </w:t>
      </w:r>
      <w:r w:rsidR="00890B92" w:rsidRPr="0065677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56771">
        <w:rPr>
          <w:rFonts w:ascii="Arial Narrow" w:hAnsi="Arial Narrow" w:cs="Arial"/>
          <w:sz w:val="22"/>
          <w:szCs w:val="22"/>
        </w:rPr>
        <w:t xml:space="preserve"> </w:t>
      </w:r>
      <w:r w:rsidR="00DD74A5" w:rsidRPr="00656771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656771">
        <w:rPr>
          <w:rFonts w:ascii="Arial Narrow" w:hAnsi="Arial Narrow" w:cs="Arial"/>
          <w:sz w:val="22"/>
          <w:szCs w:val="22"/>
        </w:rPr>
        <w:t xml:space="preserve"> </w:t>
      </w:r>
      <w:r w:rsidR="00890B92" w:rsidRPr="00656771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68277DDF" w14:textId="77777777" w:rsidR="0069085C" w:rsidRPr="00656771" w:rsidRDefault="00DD74A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56771">
        <w:rPr>
          <w:rFonts w:ascii="Arial Narrow" w:hAnsi="Arial Narrow" w:cs="Arial"/>
          <w:b/>
          <w:sz w:val="22"/>
          <w:szCs w:val="22"/>
        </w:rPr>
        <w:t>240 000.00</w:t>
      </w:r>
      <w:r w:rsidR="00890B92" w:rsidRPr="00656771">
        <w:rPr>
          <w:rFonts w:ascii="Arial Narrow" w:hAnsi="Arial Narrow" w:cs="Arial"/>
          <w:sz w:val="22"/>
          <w:szCs w:val="22"/>
        </w:rPr>
        <w:t xml:space="preserve"> zł brutto.</w:t>
      </w:r>
    </w:p>
    <w:p w14:paraId="4E14BC16" w14:textId="77777777" w:rsidR="00890B92" w:rsidRPr="0065677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C807D4C" w14:textId="77777777" w:rsidR="00890B92" w:rsidRPr="0065677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8539644" w14:textId="77777777" w:rsidR="00890B92" w:rsidRPr="0065677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9B87761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56771">
        <w:rPr>
          <w:rFonts w:ascii="Arial Narrow" w:hAnsi="Arial Narrow" w:cs="Arial"/>
          <w:i/>
          <w:sz w:val="22"/>
          <w:szCs w:val="22"/>
        </w:rPr>
        <w:t>Zamawiający</w:t>
      </w:r>
    </w:p>
    <w:p w14:paraId="0831D6B4" w14:textId="77777777" w:rsidR="006D59F2" w:rsidRDefault="006D59F2" w:rsidP="006D59F2">
      <w:pPr>
        <w:rPr>
          <w:rFonts w:ascii="Arial Narrow" w:hAnsi="Arial Narrow" w:cs="Arial"/>
        </w:rPr>
      </w:pPr>
    </w:p>
    <w:p w14:paraId="429D1D08" w14:textId="77777777" w:rsidR="006D59F2" w:rsidRDefault="006D59F2" w:rsidP="006D59F2">
      <w:pPr>
        <w:rPr>
          <w:rFonts w:ascii="Arial Narrow" w:hAnsi="Arial Narrow" w:cs="Arial"/>
        </w:rPr>
      </w:pPr>
    </w:p>
    <w:p w14:paraId="75ADBC96" w14:textId="77777777" w:rsidR="006D59F2" w:rsidRDefault="006D59F2" w:rsidP="006D59F2">
      <w:pPr>
        <w:rPr>
          <w:rFonts w:ascii="Arial Narrow" w:hAnsi="Arial Narrow" w:cs="Arial"/>
        </w:rPr>
      </w:pPr>
    </w:p>
    <w:p w14:paraId="29416211" w14:textId="77777777" w:rsidR="006D59F2" w:rsidRDefault="006D59F2" w:rsidP="006D59F2">
      <w:pPr>
        <w:rPr>
          <w:rFonts w:ascii="Arial Narrow" w:hAnsi="Arial Narrow" w:cs="Arial"/>
        </w:rPr>
      </w:pPr>
    </w:p>
    <w:p w14:paraId="7E09A72F" w14:textId="77777777" w:rsidR="006D59F2" w:rsidRDefault="006D59F2" w:rsidP="006D59F2">
      <w:pPr>
        <w:rPr>
          <w:rFonts w:ascii="Arial Narrow" w:hAnsi="Arial Narrow" w:cs="Arial"/>
        </w:rPr>
      </w:pPr>
    </w:p>
    <w:p w14:paraId="1B985FAE" w14:textId="77777777" w:rsidR="006D59F2" w:rsidRDefault="006D59F2" w:rsidP="006D59F2">
      <w:pPr>
        <w:rPr>
          <w:rFonts w:ascii="Arial Narrow" w:hAnsi="Arial Narrow" w:cs="Arial"/>
        </w:rPr>
      </w:pPr>
    </w:p>
    <w:p w14:paraId="46943203" w14:textId="77777777" w:rsidR="006D59F2" w:rsidRDefault="006D59F2" w:rsidP="006D59F2">
      <w:pPr>
        <w:rPr>
          <w:rFonts w:ascii="Arial Narrow" w:hAnsi="Arial Narrow" w:cs="Arial"/>
        </w:rPr>
      </w:pPr>
    </w:p>
    <w:p w14:paraId="52AB8B09" w14:textId="3F9B5EE4" w:rsidR="006D59F2" w:rsidRDefault="006D59F2" w:rsidP="006D59F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1A01B3FC" w14:textId="77777777" w:rsidR="006D59F2" w:rsidRDefault="006D59F2" w:rsidP="006D59F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4E628A9C" w14:textId="77777777" w:rsidR="006D59F2" w:rsidRDefault="006D59F2" w:rsidP="006D59F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356C6820" w14:textId="4FB54090" w:rsidR="006D59F2" w:rsidRPr="00DC0D5F" w:rsidRDefault="006D59F2" w:rsidP="006D59F2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 xml:space="preserve">Data: </w:t>
      </w:r>
      <w:r>
        <w:rPr>
          <w:rFonts w:ascii="Arial Narrow" w:hAnsi="Arial Narrow" w:cs="Arial"/>
        </w:rPr>
        <w:t>2026-01-29</w:t>
      </w:r>
    </w:p>
    <w:p w14:paraId="14BDDBF2" w14:textId="77777777" w:rsidR="006D59F2" w:rsidRPr="00656771" w:rsidRDefault="006D59F2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6D59F2" w:rsidRPr="00656771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4750E" w14:textId="77777777" w:rsidR="00B75F0D" w:rsidRDefault="00B75F0D">
      <w:r>
        <w:separator/>
      </w:r>
    </w:p>
  </w:endnote>
  <w:endnote w:type="continuationSeparator" w:id="0">
    <w:p w14:paraId="2B07E1A1" w14:textId="77777777" w:rsidR="00B75F0D" w:rsidRDefault="00B75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366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4E30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B4F4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0D004E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B8F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BE6053" w14:textId="77777777" w:rsidR="009F189D" w:rsidRDefault="009F189D">
    <w:pPr>
      <w:pStyle w:val="Stopka"/>
      <w:tabs>
        <w:tab w:val="clear" w:pos="4536"/>
      </w:tabs>
      <w:jc w:val="center"/>
    </w:pPr>
  </w:p>
  <w:p w14:paraId="0082447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87C8F" w14:textId="77777777" w:rsidR="00B75F0D" w:rsidRDefault="00B75F0D">
      <w:r>
        <w:separator/>
      </w:r>
    </w:p>
  </w:footnote>
  <w:footnote w:type="continuationSeparator" w:id="0">
    <w:p w14:paraId="639D4FB3" w14:textId="77777777" w:rsidR="00B75F0D" w:rsidRDefault="00B75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1BDD" w14:textId="77777777" w:rsidR="00DD74A5" w:rsidRDefault="00DD7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00C83" w14:textId="77777777" w:rsidR="00DD74A5" w:rsidRDefault="00DD7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C8A98" w14:textId="77777777" w:rsidR="00DD74A5" w:rsidRDefault="00DD74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DB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87647"/>
    <w:rsid w:val="003D72FD"/>
    <w:rsid w:val="00423179"/>
    <w:rsid w:val="004274D5"/>
    <w:rsid w:val="0043158A"/>
    <w:rsid w:val="00490DC0"/>
    <w:rsid w:val="00493F8C"/>
    <w:rsid w:val="004C7E9B"/>
    <w:rsid w:val="00524583"/>
    <w:rsid w:val="00656771"/>
    <w:rsid w:val="0069085C"/>
    <w:rsid w:val="006D59F2"/>
    <w:rsid w:val="00705DB6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75F0D"/>
    <w:rsid w:val="00C236D3"/>
    <w:rsid w:val="00C659E2"/>
    <w:rsid w:val="00CB0802"/>
    <w:rsid w:val="00D7128F"/>
    <w:rsid w:val="00DD74A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C8FB3"/>
  <w15:chartTrackingRefBased/>
  <w15:docId w15:val="{97D50384-85CB-4598-A83F-195A828A4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6D59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2026-01-29T09:36:00Z</cp:lastPrinted>
  <dcterms:created xsi:type="dcterms:W3CDTF">2026-01-29T09:35:00Z</dcterms:created>
  <dcterms:modified xsi:type="dcterms:W3CDTF">2026-01-29T09:36:00Z</dcterms:modified>
</cp:coreProperties>
</file>