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A90F" w14:textId="77777777" w:rsidR="00CF7835" w:rsidRPr="00A65B85" w:rsidRDefault="00DF4D92" w:rsidP="00DF3E06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A65B85">
        <w:rPr>
          <w:rFonts w:ascii="Arial Narrow" w:hAnsi="Arial Narrow" w:cs="Arial"/>
          <w:sz w:val="22"/>
          <w:szCs w:val="22"/>
        </w:rPr>
        <w:t>Bydgoszcz</w:t>
      </w:r>
      <w:r w:rsidR="00CF7835" w:rsidRPr="00A65B85">
        <w:rPr>
          <w:rFonts w:ascii="Arial Narrow" w:hAnsi="Arial Narrow" w:cs="Arial"/>
          <w:sz w:val="22"/>
          <w:szCs w:val="22"/>
        </w:rPr>
        <w:t xml:space="preserve"> dnia: </w:t>
      </w:r>
      <w:r w:rsidRPr="00A65B85">
        <w:rPr>
          <w:rFonts w:ascii="Arial Narrow" w:hAnsi="Arial Narrow" w:cs="Arial"/>
          <w:sz w:val="22"/>
          <w:szCs w:val="22"/>
        </w:rPr>
        <w:t>2026-01-29</w:t>
      </w:r>
    </w:p>
    <w:p w14:paraId="1457931F" w14:textId="77777777" w:rsidR="00CF7835" w:rsidRPr="00A65B85" w:rsidRDefault="00DF4D92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65B8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B3CA99" w14:textId="77777777" w:rsidR="00CF7835" w:rsidRPr="00A65B85" w:rsidRDefault="00DF4D92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65B85">
        <w:rPr>
          <w:rFonts w:ascii="Arial Narrow" w:hAnsi="Arial Narrow" w:cs="Arial"/>
          <w:sz w:val="22"/>
          <w:szCs w:val="22"/>
        </w:rPr>
        <w:t>Powstańców Warszawy</w:t>
      </w:r>
      <w:r w:rsidR="00CF7835" w:rsidRPr="00A65B85">
        <w:rPr>
          <w:rFonts w:ascii="Arial Narrow" w:hAnsi="Arial Narrow" w:cs="Arial"/>
          <w:sz w:val="22"/>
          <w:szCs w:val="22"/>
        </w:rPr>
        <w:t xml:space="preserve"> </w:t>
      </w:r>
      <w:r w:rsidRPr="00A65B85">
        <w:rPr>
          <w:rFonts w:ascii="Arial Narrow" w:hAnsi="Arial Narrow" w:cs="Arial"/>
          <w:sz w:val="22"/>
          <w:szCs w:val="22"/>
        </w:rPr>
        <w:t>5</w:t>
      </w:r>
    </w:p>
    <w:p w14:paraId="52705494" w14:textId="77777777" w:rsidR="00CF7835" w:rsidRPr="00A65B85" w:rsidRDefault="00DF4D92" w:rsidP="00CF7835">
      <w:pPr>
        <w:rPr>
          <w:rFonts w:ascii="Arial Narrow" w:hAnsi="Arial Narrow" w:cs="Arial"/>
          <w:sz w:val="22"/>
          <w:szCs w:val="22"/>
        </w:rPr>
      </w:pPr>
      <w:r w:rsidRPr="00A65B85">
        <w:rPr>
          <w:rFonts w:ascii="Arial Narrow" w:hAnsi="Arial Narrow" w:cs="Arial"/>
          <w:sz w:val="22"/>
          <w:szCs w:val="22"/>
        </w:rPr>
        <w:t>85-681</w:t>
      </w:r>
      <w:r w:rsidR="00CF7835" w:rsidRPr="00A65B85">
        <w:rPr>
          <w:rFonts w:ascii="Arial Narrow" w:hAnsi="Arial Narrow" w:cs="Arial"/>
          <w:sz w:val="22"/>
          <w:szCs w:val="22"/>
        </w:rPr>
        <w:t xml:space="preserve"> </w:t>
      </w:r>
      <w:r w:rsidRPr="00A65B85">
        <w:rPr>
          <w:rFonts w:ascii="Arial Narrow" w:hAnsi="Arial Narrow" w:cs="Arial"/>
          <w:sz w:val="22"/>
          <w:szCs w:val="22"/>
        </w:rPr>
        <w:t>Bydgoszcz</w:t>
      </w:r>
    </w:p>
    <w:p w14:paraId="007EEF91" w14:textId="1D88A0AA" w:rsidR="00CF7835" w:rsidRPr="00DF3E06" w:rsidRDefault="00CF7835" w:rsidP="00CF7835">
      <w:pPr>
        <w:spacing w:after="600"/>
        <w:jc w:val="both"/>
        <w:rPr>
          <w:rFonts w:ascii="Arial Narrow" w:hAnsi="Arial Narrow"/>
          <w:bCs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65B85" w14:paraId="7F41789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B94965" w14:textId="77777777" w:rsidR="00CF7835" w:rsidRPr="00A65B8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65B8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DBD0AF9" w14:textId="77777777" w:rsidR="00CF7835" w:rsidRPr="00A65B85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65B8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85AABEE" w14:textId="77777777" w:rsidR="00CF7835" w:rsidRPr="00A65B85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65B8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65B8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65B8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65B85" w14:paraId="716B417D" w14:textId="77777777" w:rsidTr="000C1C6D">
        <w:tc>
          <w:tcPr>
            <w:tcW w:w="2269" w:type="dxa"/>
          </w:tcPr>
          <w:p w14:paraId="39828927" w14:textId="77777777" w:rsidR="00CF7835" w:rsidRPr="00A65B8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FD45FC7" w14:textId="77777777" w:rsidR="00CF7835" w:rsidRPr="00A65B85" w:rsidRDefault="00DF4D9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bCs/>
                <w:sz w:val="22"/>
                <w:szCs w:val="22"/>
              </w:rPr>
              <w:t>wykonanie usługi w zakresie dezynsekcji, deratyzacji i monitoringu oraz utylizacji gryzoni i padłych zwierząt w wyznaczonych budynkach 10 Wojskowego Szpitala Klinicznego z Polikliniką w Bydgoszczy oraz bloku mieszkalnego "Dom Medyka" przy ulicy Skromna 5.</w:t>
            </w:r>
            <w:r w:rsidR="00CF7835" w:rsidRPr="00A65B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F4D92" w:rsidRPr="00A65B85" w14:paraId="632958D0" w14:textId="77777777" w:rsidTr="00FD6988">
        <w:tc>
          <w:tcPr>
            <w:tcW w:w="2269" w:type="dxa"/>
          </w:tcPr>
          <w:p w14:paraId="3ABC3D57" w14:textId="77777777" w:rsidR="00DF4D92" w:rsidRPr="00A65B85" w:rsidRDefault="00DF4D92" w:rsidP="00FD69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289FFDB" w14:textId="77777777" w:rsidR="00DF4D92" w:rsidRPr="00A65B85" w:rsidRDefault="00DF4D92" w:rsidP="00FD69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bCs/>
                <w:sz w:val="22"/>
                <w:szCs w:val="22"/>
              </w:rPr>
              <w:t>3/2026</w:t>
            </w:r>
          </w:p>
        </w:tc>
      </w:tr>
    </w:tbl>
    <w:p w14:paraId="4440FEC0" w14:textId="77777777" w:rsidR="00D665F5" w:rsidRPr="00A65B85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5B85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A65B85">
        <w:rPr>
          <w:rFonts w:ascii="Arial Narrow" w:hAnsi="Arial Narrow" w:cs="Arial"/>
          <w:sz w:val="22"/>
          <w:szCs w:val="22"/>
        </w:rPr>
        <w:t>2</w:t>
      </w:r>
      <w:r w:rsidRPr="00A65B85">
        <w:rPr>
          <w:rFonts w:ascii="Arial Narrow" w:hAnsi="Arial Narrow" w:cs="Arial"/>
          <w:sz w:val="22"/>
          <w:szCs w:val="22"/>
        </w:rPr>
        <w:t xml:space="preserve"> ust. 5 </w:t>
      </w:r>
      <w:r w:rsidRPr="00A65B85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A65B85">
        <w:rPr>
          <w:rFonts w:ascii="Arial Narrow" w:hAnsi="Arial Narrow" w:cs="Arial"/>
          <w:sz w:val="22"/>
          <w:szCs w:val="22"/>
        </w:rPr>
        <w:t xml:space="preserve"> </w:t>
      </w:r>
      <w:r w:rsidR="00DF4D92" w:rsidRPr="00A65B85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A65B85">
        <w:rPr>
          <w:rFonts w:ascii="Arial Narrow" w:hAnsi="Arial Narrow" w:cs="Arial"/>
          <w:sz w:val="22"/>
          <w:szCs w:val="22"/>
        </w:rPr>
        <w:t xml:space="preserve"> </w:t>
      </w:r>
      <w:r w:rsidRPr="00A65B85">
        <w:rPr>
          <w:rFonts w:ascii="Arial Narrow" w:hAnsi="Arial Narrow" w:cs="Arial"/>
          <w:sz w:val="22"/>
          <w:szCs w:val="22"/>
        </w:rPr>
        <w:t>udostępnia</w:t>
      </w:r>
      <w:r w:rsidR="00F95C33" w:rsidRPr="00A65B85">
        <w:rPr>
          <w:rFonts w:ascii="Arial Narrow" w:hAnsi="Arial Narrow" w:cs="Arial"/>
          <w:sz w:val="22"/>
          <w:szCs w:val="22"/>
        </w:rPr>
        <w:t xml:space="preserve"> </w:t>
      </w:r>
      <w:r w:rsidR="004C7E9B" w:rsidRPr="00A65B85">
        <w:rPr>
          <w:rFonts w:ascii="Arial Narrow" w:hAnsi="Arial Narrow" w:cs="Arial"/>
          <w:sz w:val="22"/>
          <w:szCs w:val="22"/>
        </w:rPr>
        <w:t>informacj</w:t>
      </w:r>
      <w:r w:rsidR="00577BC6" w:rsidRPr="00A65B85">
        <w:rPr>
          <w:rFonts w:ascii="Arial Narrow" w:hAnsi="Arial Narrow" w:cs="Arial"/>
          <w:sz w:val="22"/>
          <w:szCs w:val="22"/>
        </w:rPr>
        <w:t>ę</w:t>
      </w:r>
      <w:r w:rsidR="00035488" w:rsidRPr="00A65B8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65B85">
        <w:rPr>
          <w:rFonts w:ascii="Arial Narrow" w:hAnsi="Arial Narrow" w:cs="Arial"/>
          <w:sz w:val="22"/>
          <w:szCs w:val="22"/>
        </w:rPr>
        <w:t>.</w:t>
      </w:r>
    </w:p>
    <w:p w14:paraId="0C79E7C4" w14:textId="77777777" w:rsidR="00A80738" w:rsidRPr="00A65B85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5B8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65B85">
        <w:rPr>
          <w:rFonts w:ascii="Arial Narrow" w:hAnsi="Arial Narrow" w:cs="Arial"/>
          <w:sz w:val="22"/>
          <w:szCs w:val="22"/>
        </w:rPr>
        <w:t xml:space="preserve"> w dniu </w:t>
      </w:r>
      <w:r w:rsidR="00DF4D92" w:rsidRPr="00A65B85">
        <w:rPr>
          <w:rFonts w:ascii="Arial Narrow" w:hAnsi="Arial Narrow" w:cs="Arial"/>
          <w:sz w:val="22"/>
          <w:szCs w:val="22"/>
        </w:rPr>
        <w:t>29/01/2026</w:t>
      </w:r>
      <w:r w:rsidR="00FF4AB1" w:rsidRPr="00A65B85">
        <w:rPr>
          <w:rFonts w:ascii="Arial Narrow" w:hAnsi="Arial Narrow" w:cs="Arial"/>
          <w:sz w:val="22"/>
          <w:szCs w:val="22"/>
        </w:rPr>
        <w:t xml:space="preserve"> o godz. </w:t>
      </w:r>
      <w:r w:rsidR="00DF4D92" w:rsidRPr="00A65B85">
        <w:rPr>
          <w:rFonts w:ascii="Arial Narrow" w:hAnsi="Arial Narrow" w:cs="Arial"/>
          <w:sz w:val="22"/>
          <w:szCs w:val="22"/>
        </w:rPr>
        <w:t>08:30</w:t>
      </w:r>
      <w:r w:rsidRPr="00A65B8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DF3E06" w14:paraId="41D0E5AD" w14:textId="77777777" w:rsidTr="00DF3E06">
        <w:tc>
          <w:tcPr>
            <w:tcW w:w="993" w:type="dxa"/>
            <w:shd w:val="clear" w:color="auto" w:fill="F2F2F2"/>
            <w:vAlign w:val="center"/>
          </w:tcPr>
          <w:p w14:paraId="3BBCFFC7" w14:textId="77777777" w:rsidR="00D665F5" w:rsidRPr="00DF3E0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3E06">
              <w:rPr>
                <w:rFonts w:ascii="Arial Narrow" w:hAnsi="Arial Narrow" w:cs="Arial"/>
              </w:rPr>
              <w:t>O</w:t>
            </w:r>
            <w:r w:rsidR="00D665F5" w:rsidRPr="00DF3E06">
              <w:rPr>
                <w:rFonts w:ascii="Arial Narrow" w:hAnsi="Arial Narrow" w:cs="Arial"/>
              </w:rPr>
              <w:t>fert</w:t>
            </w:r>
            <w:r w:rsidRPr="00DF3E06">
              <w:rPr>
                <w:rFonts w:ascii="Arial Narrow" w:hAnsi="Arial Narrow" w:cs="Arial"/>
              </w:rPr>
              <w:t>a nr</w:t>
            </w:r>
          </w:p>
        </w:tc>
        <w:tc>
          <w:tcPr>
            <w:tcW w:w="5811" w:type="dxa"/>
            <w:shd w:val="clear" w:color="auto" w:fill="F2F2F2"/>
            <w:vAlign w:val="center"/>
          </w:tcPr>
          <w:p w14:paraId="5CAD4A43" w14:textId="77777777" w:rsidR="00D665F5" w:rsidRPr="00DF3E0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3E06">
              <w:rPr>
                <w:rFonts w:ascii="Arial Narrow" w:hAnsi="Arial Narrow" w:cs="Arial"/>
              </w:rPr>
              <w:t>Nazwa</w:t>
            </w:r>
            <w:r w:rsidR="003F57CD" w:rsidRPr="00DF3E06">
              <w:rPr>
                <w:rFonts w:ascii="Arial Narrow" w:hAnsi="Arial Narrow" w:cs="Arial"/>
              </w:rPr>
              <w:t xml:space="preserve"> </w:t>
            </w:r>
            <w:r w:rsidRPr="00DF3E06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F06C56D" w14:textId="77777777" w:rsidR="00D665F5" w:rsidRPr="00DF3E0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3E06">
              <w:rPr>
                <w:rFonts w:ascii="Arial Narrow" w:hAnsi="Arial Narrow" w:cs="Arial"/>
              </w:rPr>
              <w:t>Cena oferty</w:t>
            </w:r>
          </w:p>
        </w:tc>
      </w:tr>
      <w:tr w:rsidR="00DF4D92" w:rsidRPr="00A65B85" w14:paraId="515329C9" w14:textId="77777777" w:rsidTr="00DF3E06">
        <w:tc>
          <w:tcPr>
            <w:tcW w:w="993" w:type="dxa"/>
            <w:vAlign w:val="center"/>
          </w:tcPr>
          <w:p w14:paraId="0607FA17" w14:textId="77777777" w:rsidR="00DF4D92" w:rsidRPr="00A65B85" w:rsidRDefault="00DF4D92" w:rsidP="00FD698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811" w:type="dxa"/>
          </w:tcPr>
          <w:p w14:paraId="7B11E878" w14:textId="588812A9" w:rsidR="00DF4D92" w:rsidRPr="00A65B85" w:rsidRDefault="00DF4D92" w:rsidP="00FD698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ABAPEST ZAKŁAD DERATYZACJI DEZYNSEKCJI I DEZYNFEKCJI</w:t>
            </w:r>
          </w:p>
          <w:p w14:paraId="7910328F" w14:textId="77777777" w:rsidR="00DF4D92" w:rsidRPr="00A65B85" w:rsidRDefault="00DF4D92" w:rsidP="00FD698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 xml:space="preserve">Ludwika Rydygiera 13/112 </w:t>
            </w:r>
          </w:p>
          <w:p w14:paraId="7D709899" w14:textId="77777777" w:rsidR="00DF4D92" w:rsidRPr="00A65B85" w:rsidRDefault="00DF4D92" w:rsidP="00FD698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01-793 Warszawa</w:t>
            </w:r>
          </w:p>
        </w:tc>
        <w:tc>
          <w:tcPr>
            <w:tcW w:w="2268" w:type="dxa"/>
            <w:vAlign w:val="center"/>
          </w:tcPr>
          <w:p w14:paraId="639B2123" w14:textId="77777777" w:rsidR="00DF4D92" w:rsidRPr="00A65B85" w:rsidRDefault="00DF4D92" w:rsidP="00FD698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181 589.64 zł</w:t>
            </w:r>
          </w:p>
        </w:tc>
      </w:tr>
      <w:tr w:rsidR="00DF4D92" w:rsidRPr="00A65B85" w14:paraId="4C687D05" w14:textId="77777777" w:rsidTr="00DF3E06">
        <w:tc>
          <w:tcPr>
            <w:tcW w:w="993" w:type="dxa"/>
            <w:vAlign w:val="center"/>
          </w:tcPr>
          <w:p w14:paraId="7E76D756" w14:textId="77777777" w:rsidR="00DF4D92" w:rsidRPr="00A65B85" w:rsidRDefault="00DF4D92" w:rsidP="00FD698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5811" w:type="dxa"/>
          </w:tcPr>
          <w:p w14:paraId="302FFDD9" w14:textId="77777777" w:rsidR="00DF4D92" w:rsidRPr="00A65B85" w:rsidRDefault="00DF4D92" w:rsidP="00FD698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Zakład Dezynsekcji Dezynfekcji Deratyzacji DERTOX Marcin Czaja</w:t>
            </w:r>
          </w:p>
          <w:p w14:paraId="3C2A2E32" w14:textId="3815F556" w:rsidR="00DF4D92" w:rsidRPr="00A65B85" w:rsidRDefault="00A65B85" w:rsidP="00FD698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Stolarska 3</w:t>
            </w:r>
          </w:p>
          <w:p w14:paraId="393B0F21" w14:textId="093B2094" w:rsidR="00DF4D92" w:rsidRPr="00A65B85" w:rsidRDefault="00A65B85" w:rsidP="00FD698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85-065</w:t>
            </w:r>
            <w:r w:rsidR="00DF4D92" w:rsidRPr="00A65B8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268" w:type="dxa"/>
            <w:vAlign w:val="center"/>
          </w:tcPr>
          <w:p w14:paraId="29C02C19" w14:textId="77777777" w:rsidR="00DF4D92" w:rsidRPr="00A65B85" w:rsidRDefault="00DF4D92" w:rsidP="00FD698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215 497.39 zł</w:t>
            </w:r>
          </w:p>
        </w:tc>
      </w:tr>
      <w:tr w:rsidR="00DF4D92" w:rsidRPr="00A65B85" w14:paraId="2AC9E206" w14:textId="77777777" w:rsidTr="00DF3E06">
        <w:tc>
          <w:tcPr>
            <w:tcW w:w="993" w:type="dxa"/>
            <w:vAlign w:val="center"/>
          </w:tcPr>
          <w:p w14:paraId="5F90FCA9" w14:textId="77777777" w:rsidR="00DF4D92" w:rsidRPr="00A65B85" w:rsidRDefault="00DF4D92" w:rsidP="00FD698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5811" w:type="dxa"/>
          </w:tcPr>
          <w:p w14:paraId="5839C30C" w14:textId="77777777" w:rsidR="00DF4D92" w:rsidRPr="00A65B85" w:rsidRDefault="00DF4D92" w:rsidP="00FD698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PPHU ABBA EKOMED Sp. z o.o.</w:t>
            </w:r>
          </w:p>
          <w:p w14:paraId="3AFC9387" w14:textId="77777777" w:rsidR="00DF4D92" w:rsidRPr="00A65B85" w:rsidRDefault="00DF4D92" w:rsidP="00FD698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 xml:space="preserve">Filomatów Pomorskich 8 </w:t>
            </w:r>
          </w:p>
          <w:p w14:paraId="06B478AA" w14:textId="77777777" w:rsidR="00DF4D92" w:rsidRPr="00A65B85" w:rsidRDefault="00DF4D92" w:rsidP="00FD698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vAlign w:val="center"/>
          </w:tcPr>
          <w:p w14:paraId="5485C455" w14:textId="77777777" w:rsidR="00DF4D92" w:rsidRPr="00A65B85" w:rsidRDefault="00DF4D92" w:rsidP="00FD698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5B85">
              <w:rPr>
                <w:rFonts w:ascii="Arial Narrow" w:hAnsi="Arial Narrow" w:cs="Arial"/>
                <w:sz w:val="22"/>
                <w:szCs w:val="22"/>
              </w:rPr>
              <w:t>5 069 519.78 zł</w:t>
            </w:r>
          </w:p>
        </w:tc>
      </w:tr>
    </w:tbl>
    <w:p w14:paraId="1DF0BE4C" w14:textId="77777777" w:rsidR="0069085C" w:rsidRPr="00A65B85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9DB6042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65B85">
        <w:rPr>
          <w:rFonts w:ascii="Arial Narrow" w:hAnsi="Arial Narrow" w:cs="Arial"/>
          <w:i/>
          <w:sz w:val="22"/>
          <w:szCs w:val="22"/>
        </w:rPr>
        <w:t>Zamawiający</w:t>
      </w:r>
    </w:p>
    <w:p w14:paraId="4A69C1C0" w14:textId="77777777" w:rsidR="00DF3E06" w:rsidRDefault="00DF3E06" w:rsidP="00DF3E0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63ACCD9" w14:textId="77777777" w:rsidR="00DF3E06" w:rsidRDefault="00DF3E06" w:rsidP="00DF3E0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28D18277" w14:textId="77777777" w:rsidR="00DF3E06" w:rsidRDefault="00DF3E06" w:rsidP="00DF3E0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E4FE750" w14:textId="0A0263A9" w:rsidR="00DF3E06" w:rsidRPr="00A65B85" w:rsidRDefault="00DF3E06" w:rsidP="00DF3E0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2026-01-29</w:t>
      </w:r>
    </w:p>
    <w:sectPr w:rsidR="00DF3E06" w:rsidRPr="00A65B85" w:rsidSect="00DF3E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1418" w:bottom="1247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6DF50" w14:textId="77777777" w:rsidR="00686D90" w:rsidRDefault="00686D90">
      <w:r>
        <w:separator/>
      </w:r>
    </w:p>
  </w:endnote>
  <w:endnote w:type="continuationSeparator" w:id="0">
    <w:p w14:paraId="01E4B166" w14:textId="77777777" w:rsidR="00686D90" w:rsidRDefault="0068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F37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82C3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29A7" w14:textId="77777777" w:rsidR="00960CEB" w:rsidRPr="00986737" w:rsidRDefault="00686D9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641AA0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B9E9E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EB9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E80AA2" w14:textId="77777777" w:rsidR="009F189D" w:rsidRDefault="009F189D">
    <w:pPr>
      <w:pStyle w:val="Stopka"/>
      <w:tabs>
        <w:tab w:val="clear" w:pos="4536"/>
      </w:tabs>
      <w:jc w:val="center"/>
    </w:pPr>
  </w:p>
  <w:p w14:paraId="54EC90C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7F8C0" w14:textId="77777777" w:rsidR="00686D90" w:rsidRDefault="00686D90">
      <w:r>
        <w:separator/>
      </w:r>
    </w:p>
  </w:footnote>
  <w:footnote w:type="continuationSeparator" w:id="0">
    <w:p w14:paraId="51EF28CD" w14:textId="77777777" w:rsidR="00686D90" w:rsidRDefault="00686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D6BC" w14:textId="77777777" w:rsidR="00DF4D92" w:rsidRDefault="00DF4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0C4B" w14:textId="77777777" w:rsidR="00DF4D92" w:rsidRDefault="00DF4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A0CE" w14:textId="77777777" w:rsidR="00DF4D92" w:rsidRDefault="00DF4D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23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274D5"/>
    <w:rsid w:val="00490DC0"/>
    <w:rsid w:val="00493F8C"/>
    <w:rsid w:val="004C7E9B"/>
    <w:rsid w:val="004F448C"/>
    <w:rsid w:val="00577BC6"/>
    <w:rsid w:val="00601802"/>
    <w:rsid w:val="00686D90"/>
    <w:rsid w:val="0069085C"/>
    <w:rsid w:val="00843263"/>
    <w:rsid w:val="00861E75"/>
    <w:rsid w:val="008A26A5"/>
    <w:rsid w:val="008F318B"/>
    <w:rsid w:val="00960CEB"/>
    <w:rsid w:val="009D19BD"/>
    <w:rsid w:val="009F189D"/>
    <w:rsid w:val="00A65B85"/>
    <w:rsid w:val="00A80738"/>
    <w:rsid w:val="00C16230"/>
    <w:rsid w:val="00C236D3"/>
    <w:rsid w:val="00C659E2"/>
    <w:rsid w:val="00CB0802"/>
    <w:rsid w:val="00CF7835"/>
    <w:rsid w:val="00D665F5"/>
    <w:rsid w:val="00D7128F"/>
    <w:rsid w:val="00DF3E06"/>
    <w:rsid w:val="00DF4D9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8E623"/>
  <w15:chartTrackingRefBased/>
  <w15:docId w15:val="{445F5875-FC35-467E-BAED-F4F5833A5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DF3E0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2026-01-29T09:48:00Z</cp:lastPrinted>
  <dcterms:created xsi:type="dcterms:W3CDTF">2026-01-29T09:45:00Z</dcterms:created>
  <dcterms:modified xsi:type="dcterms:W3CDTF">2026-01-29T09:48:00Z</dcterms:modified>
</cp:coreProperties>
</file>