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5E7D" w14:textId="77777777" w:rsidR="00B36EDA" w:rsidRPr="00DD7408" w:rsidRDefault="00474C76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DD7408">
        <w:rPr>
          <w:rFonts w:ascii="Arial Narrow" w:hAnsi="Arial Narrow" w:cs="Arial"/>
          <w:sz w:val="22"/>
          <w:szCs w:val="22"/>
        </w:rPr>
        <w:t>Bydgoszcz</w:t>
      </w:r>
      <w:r w:rsidR="00B36EDA" w:rsidRPr="00DD7408">
        <w:rPr>
          <w:rFonts w:ascii="Arial Narrow" w:hAnsi="Arial Narrow" w:cs="Arial"/>
          <w:sz w:val="22"/>
          <w:szCs w:val="22"/>
        </w:rPr>
        <w:t xml:space="preserve"> dnia: </w:t>
      </w:r>
      <w:r w:rsidRPr="00DD7408">
        <w:rPr>
          <w:rFonts w:ascii="Arial Narrow" w:hAnsi="Arial Narrow" w:cs="Arial"/>
          <w:sz w:val="22"/>
          <w:szCs w:val="22"/>
        </w:rPr>
        <w:t>2026-01-29</w:t>
      </w:r>
    </w:p>
    <w:p w14:paraId="3DDCC60A" w14:textId="77777777" w:rsidR="00B36EDA" w:rsidRPr="00DD7408" w:rsidRDefault="00474C76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DD740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9A6455F" w14:textId="77777777" w:rsidR="00B36EDA" w:rsidRPr="00DD7408" w:rsidRDefault="00474C76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DD7408">
        <w:rPr>
          <w:rFonts w:ascii="Arial Narrow" w:hAnsi="Arial Narrow" w:cs="Arial"/>
          <w:sz w:val="22"/>
          <w:szCs w:val="22"/>
        </w:rPr>
        <w:t>Powstańców Warszawy</w:t>
      </w:r>
      <w:r w:rsidR="00B36EDA" w:rsidRPr="00DD7408">
        <w:rPr>
          <w:rFonts w:ascii="Arial Narrow" w:hAnsi="Arial Narrow" w:cs="Arial"/>
          <w:sz w:val="22"/>
          <w:szCs w:val="22"/>
        </w:rPr>
        <w:t xml:space="preserve"> </w:t>
      </w:r>
      <w:r w:rsidRPr="00DD7408">
        <w:rPr>
          <w:rFonts w:ascii="Arial Narrow" w:hAnsi="Arial Narrow" w:cs="Arial"/>
          <w:sz w:val="22"/>
          <w:szCs w:val="22"/>
        </w:rPr>
        <w:t>5</w:t>
      </w:r>
    </w:p>
    <w:p w14:paraId="5AC04240" w14:textId="77777777" w:rsidR="00B36EDA" w:rsidRPr="00DD7408" w:rsidRDefault="00474C76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DD7408">
        <w:rPr>
          <w:rFonts w:ascii="Arial Narrow" w:hAnsi="Arial Narrow" w:cs="Arial"/>
          <w:sz w:val="22"/>
          <w:szCs w:val="22"/>
        </w:rPr>
        <w:t>85-681</w:t>
      </w:r>
      <w:r w:rsidR="00B36EDA" w:rsidRPr="00DD7408">
        <w:rPr>
          <w:rFonts w:ascii="Arial Narrow" w:hAnsi="Arial Narrow" w:cs="Arial"/>
          <w:sz w:val="22"/>
          <w:szCs w:val="22"/>
        </w:rPr>
        <w:t xml:space="preserve"> </w:t>
      </w:r>
      <w:r w:rsidRPr="00DD7408">
        <w:rPr>
          <w:rFonts w:ascii="Arial Narrow" w:hAnsi="Arial Narrow" w:cs="Arial"/>
          <w:sz w:val="22"/>
          <w:szCs w:val="22"/>
        </w:rPr>
        <w:t>Bydgoszcz</w:t>
      </w:r>
    </w:p>
    <w:p w14:paraId="1CBA6AF1" w14:textId="77777777" w:rsidR="00B36EDA" w:rsidRPr="00DD7408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D740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6A56349" w14:textId="77777777" w:rsidR="00B36EDA" w:rsidRPr="00DD7408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D740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1DEC928" w14:textId="77777777" w:rsidR="00B36EDA" w:rsidRPr="00DD740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DD7408" w14:paraId="6C6B8E7C" w14:textId="77777777" w:rsidTr="00B36EDA">
        <w:tc>
          <w:tcPr>
            <w:tcW w:w="9923" w:type="dxa"/>
            <w:shd w:val="clear" w:color="auto" w:fill="F2F2F2"/>
            <w:hideMark/>
          </w:tcPr>
          <w:p w14:paraId="5AD7AAA4" w14:textId="77777777" w:rsidR="00B36EDA" w:rsidRPr="00DD7408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DD7408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EBA4EBE" w14:textId="77777777" w:rsidR="00B36EDA" w:rsidRPr="00DD740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D740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546257A" w14:textId="77777777" w:rsidR="00B36EDA" w:rsidRPr="00DD7408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1F18B208" w14:textId="77777777" w:rsidR="00B36EDA" w:rsidRPr="00DD740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D740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D740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D740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DD7408" w14:paraId="1882A0D6" w14:textId="77777777" w:rsidTr="00B36EDA">
        <w:tc>
          <w:tcPr>
            <w:tcW w:w="2269" w:type="dxa"/>
          </w:tcPr>
          <w:p w14:paraId="1172A85D" w14:textId="77777777" w:rsidR="00B36EDA" w:rsidRPr="00DD740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76B1A7E3" w14:textId="77777777" w:rsidR="00B36EDA" w:rsidRPr="00DD7408" w:rsidRDefault="00474C7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</w:p>
        </w:tc>
      </w:tr>
      <w:tr w:rsidR="00474C76" w:rsidRPr="00DD7408" w14:paraId="1929A3B0" w14:textId="77777777" w:rsidTr="00C52B74">
        <w:tc>
          <w:tcPr>
            <w:tcW w:w="2269" w:type="dxa"/>
          </w:tcPr>
          <w:p w14:paraId="6660DE79" w14:textId="77777777" w:rsidR="00474C76" w:rsidRPr="00DD7408" w:rsidRDefault="00474C76" w:rsidP="00C52B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2D43B2A8" w14:textId="77777777" w:rsidR="00474C76" w:rsidRPr="00DD7408" w:rsidRDefault="00474C76" w:rsidP="00C52B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bCs/>
                <w:sz w:val="22"/>
                <w:szCs w:val="22"/>
              </w:rPr>
              <w:t>151/2025</w:t>
            </w:r>
          </w:p>
        </w:tc>
      </w:tr>
    </w:tbl>
    <w:p w14:paraId="6D794371" w14:textId="77777777" w:rsidR="00B36EDA" w:rsidRPr="00DD740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01D4235" w14:textId="77777777" w:rsidR="00B36EDA" w:rsidRPr="00DD740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DD7408">
        <w:rPr>
          <w:rFonts w:ascii="Arial Narrow" w:hAnsi="Arial Narrow" w:cs="Arial"/>
          <w:sz w:val="22"/>
          <w:szCs w:val="22"/>
        </w:rPr>
        <w:t xml:space="preserve">Zamawiający, </w:t>
      </w:r>
      <w:r w:rsidR="00474C76" w:rsidRPr="00DD7408">
        <w:rPr>
          <w:rFonts w:ascii="Arial Narrow" w:hAnsi="Arial Narrow" w:cs="Arial"/>
          <w:b/>
          <w:sz w:val="22"/>
          <w:szCs w:val="22"/>
        </w:rPr>
        <w:t>10WSzKzP SPZOZ</w:t>
      </w:r>
      <w:r w:rsidRPr="00DD7408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474C76" w:rsidRPr="00DD7408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DD7408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74C76" w:rsidRPr="00DD7408" w14:paraId="75116908" w14:textId="77777777" w:rsidTr="00C52B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1C458" w14:textId="77777777" w:rsidR="00474C76" w:rsidRPr="00DD7408" w:rsidRDefault="00474C76" w:rsidP="00C52B74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DD7408">
              <w:rPr>
                <w:rFonts w:ascii="Arial Narrow" w:hAnsi="Arial Narrow" w:cs="Arial"/>
                <w:sz w:val="22"/>
                <w:szCs w:val="22"/>
              </w:rPr>
              <w:t>: Probówki do antybiogramów</w:t>
            </w:r>
          </w:p>
          <w:p w14:paraId="56563CAF" w14:textId="77777777" w:rsidR="00474C76" w:rsidRPr="00DD7408" w:rsidRDefault="00474C76" w:rsidP="00C52B7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DD7408">
              <w:rPr>
                <w:rFonts w:ascii="Arial Narrow" w:hAnsi="Arial Narrow" w:cs="Arial"/>
                <w:b/>
                <w:sz w:val="22"/>
                <w:szCs w:val="22"/>
              </w:rPr>
              <w:t>Medlab</w:t>
            </w:r>
            <w:proofErr w:type="spellEnd"/>
            <w:r w:rsidRPr="00DD7408">
              <w:rPr>
                <w:rFonts w:ascii="Arial Narrow" w:hAnsi="Arial Narrow" w:cs="Arial"/>
                <w:b/>
                <w:sz w:val="22"/>
                <w:szCs w:val="22"/>
              </w:rPr>
              <w:t xml:space="preserve"> Products Spółka z ograniczoną odpowiedzialnością</w:t>
            </w:r>
          </w:p>
          <w:p w14:paraId="4562E1D0" w14:textId="77777777" w:rsidR="00474C76" w:rsidRPr="00DD7408" w:rsidRDefault="00474C76" w:rsidP="00C52B7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bCs/>
                <w:sz w:val="22"/>
                <w:szCs w:val="22"/>
              </w:rPr>
              <w:t xml:space="preserve">Gałczyńskiego 8 </w:t>
            </w:r>
          </w:p>
          <w:p w14:paraId="7D7DB30A" w14:textId="77777777" w:rsidR="00474C76" w:rsidRPr="00DD7408" w:rsidRDefault="00474C76" w:rsidP="00C52B7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bCs/>
                <w:sz w:val="22"/>
                <w:szCs w:val="22"/>
              </w:rPr>
              <w:t>05-090 Raszyn</w:t>
            </w:r>
          </w:p>
          <w:p w14:paraId="5A4A759A" w14:textId="77777777" w:rsidR="00474C76" w:rsidRPr="00DD7408" w:rsidRDefault="00474C76" w:rsidP="00C52B7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D7408">
              <w:rPr>
                <w:rFonts w:ascii="Arial Narrow" w:hAnsi="Arial Narrow" w:cs="Arial"/>
                <w:b/>
                <w:sz w:val="22"/>
                <w:szCs w:val="22"/>
              </w:rPr>
              <w:t>2 592.00 zł</w:t>
            </w:r>
            <w:r w:rsidRPr="00DD740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D740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D74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58E6F3B" w14:textId="77777777" w:rsidR="00474C76" w:rsidRPr="00DD7408" w:rsidRDefault="00474C76" w:rsidP="00C52B7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D740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44E25EA" w14:textId="77777777" w:rsidR="00474C76" w:rsidRPr="00DD7408" w:rsidRDefault="00474C76" w:rsidP="00C52B7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7F74ED1" w14:textId="77777777" w:rsidR="00B36EDA" w:rsidRPr="00DD7408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D7408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DD7408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DD7408" w14:paraId="462D85E6" w14:textId="77777777" w:rsidTr="00474C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978BF5" w14:textId="77777777" w:rsidR="00B36EDA" w:rsidRPr="00DD740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E0FC49" w14:textId="77777777" w:rsidR="00B36EDA" w:rsidRPr="00DD740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3B64E4" w14:textId="77777777" w:rsidR="00B36EDA" w:rsidRPr="00DD740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9A8001" w14:textId="77777777" w:rsidR="00B36EDA" w:rsidRPr="00DD740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474C76" w:rsidRPr="00DD7408" w14:paraId="0E7C7DC4" w14:textId="77777777" w:rsidTr="00474C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692BB" w14:textId="77777777" w:rsidR="00474C76" w:rsidRPr="00DD7408" w:rsidRDefault="00474C76" w:rsidP="00C52B7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1 - Probówki do antybiogramów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80964" w14:textId="77777777" w:rsidR="00474C76" w:rsidRPr="00DD7408" w:rsidRDefault="00474C76" w:rsidP="00C52B7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Lab </w:t>
            </w:r>
            <w:proofErr w:type="spellStart"/>
            <w:r w:rsidRPr="00DD7408">
              <w:rPr>
                <w:rFonts w:ascii="Arial Narrow" w:hAnsi="Arial Narrow" w:cs="Arial"/>
                <w:b/>
                <w:bCs/>
                <w:sz w:val="22"/>
                <w:szCs w:val="22"/>
              </w:rPr>
              <w:t>Path</w:t>
            </w:r>
            <w:proofErr w:type="spellEnd"/>
            <w:r w:rsidRPr="00DD74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D7408">
              <w:rPr>
                <w:rFonts w:ascii="Arial Narrow" w:hAnsi="Arial Narrow" w:cs="Arial"/>
                <w:b/>
                <w:bCs/>
                <w:sz w:val="22"/>
                <w:szCs w:val="22"/>
              </w:rPr>
              <w:t>Experts</w:t>
            </w:r>
            <w:proofErr w:type="spellEnd"/>
            <w:r w:rsidRPr="00DD74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Paweł Piotrowski</w:t>
            </w:r>
          </w:p>
          <w:p w14:paraId="56BD2C06" w14:textId="77777777" w:rsidR="00474C76" w:rsidRPr="00DD7408" w:rsidRDefault="00474C76" w:rsidP="00C52B7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Piłsudskiego 27B/33</w:t>
            </w:r>
          </w:p>
          <w:p w14:paraId="324ED532" w14:textId="77777777" w:rsidR="00474C76" w:rsidRPr="00DD7408" w:rsidRDefault="00474C76" w:rsidP="00C52B7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62-028 Koziegłowy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5B20A" w14:textId="77777777" w:rsidR="00474C76" w:rsidRPr="00DD7408" w:rsidRDefault="00474C76" w:rsidP="00C52B7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39BD911" w14:textId="77777777" w:rsidR="00474C76" w:rsidRPr="00DD7408" w:rsidRDefault="00474C76" w:rsidP="00C52B7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313D3" w14:textId="77777777" w:rsidR="00474C76" w:rsidRPr="00DD7408" w:rsidRDefault="00474C76" w:rsidP="00C52B7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474C76" w:rsidRPr="00DD7408" w14:paraId="3ECA9CC5" w14:textId="77777777" w:rsidTr="00474C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18232" w14:textId="77777777" w:rsidR="00474C76" w:rsidRPr="00DD7408" w:rsidRDefault="00474C76" w:rsidP="00C52B7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lastRenderedPageBreak/>
              <w:t>1 - Probówki do antybiogramów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CA8A2" w14:textId="77777777" w:rsidR="00474C76" w:rsidRPr="00DD7408" w:rsidRDefault="00474C76" w:rsidP="00C52B7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D7408">
              <w:rPr>
                <w:rFonts w:ascii="Arial Narrow" w:hAnsi="Arial Narrow" w:cs="Arial"/>
                <w:b/>
                <w:bCs/>
                <w:sz w:val="22"/>
                <w:szCs w:val="22"/>
              </w:rPr>
              <w:t>Medlab</w:t>
            </w:r>
            <w:proofErr w:type="spellEnd"/>
            <w:r w:rsidRPr="00DD74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Products Spółka z ograniczoną odpowiedzialnością</w:t>
            </w:r>
          </w:p>
          <w:p w14:paraId="1A7E1AFB" w14:textId="77777777" w:rsidR="00474C76" w:rsidRPr="00DD7408" w:rsidRDefault="00474C76" w:rsidP="00C52B7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Gałczyńskiego 8</w:t>
            </w:r>
          </w:p>
          <w:p w14:paraId="72DDD7A3" w14:textId="77777777" w:rsidR="00474C76" w:rsidRPr="00DD7408" w:rsidRDefault="00474C76" w:rsidP="00C52B7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05-090 Raszyn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67ADB" w14:textId="77777777" w:rsidR="00474C76" w:rsidRPr="00DD7408" w:rsidRDefault="00474C76" w:rsidP="00C52B7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4C3FA19" w14:textId="77777777" w:rsidR="00474C76" w:rsidRPr="00DD7408" w:rsidRDefault="00474C76" w:rsidP="00C52B7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E896B" w14:textId="77777777" w:rsidR="00474C76" w:rsidRPr="00DD7408" w:rsidRDefault="00474C76" w:rsidP="00C52B7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74C76" w:rsidRPr="00DD7408" w14:paraId="24B10263" w14:textId="77777777" w:rsidTr="00474C7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D15AB" w14:textId="77777777" w:rsidR="00474C76" w:rsidRPr="00DD7408" w:rsidRDefault="00474C76" w:rsidP="00C52B7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1 - Probówki do antybiogramów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534BD" w14:textId="5B22502A" w:rsidR="00474C76" w:rsidRPr="00DD7408" w:rsidRDefault="00DD7408" w:rsidP="00C52B7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MEDAN </w:t>
            </w:r>
            <w:r w:rsidR="00474C76" w:rsidRPr="00DD7408">
              <w:rPr>
                <w:rFonts w:ascii="Arial Narrow" w:hAnsi="Arial Narrow" w:cs="Arial"/>
                <w:b/>
                <w:bCs/>
                <w:sz w:val="22"/>
                <w:szCs w:val="22"/>
              </w:rPr>
              <w:t>Andrzej Hędrzak</w:t>
            </w:r>
          </w:p>
          <w:p w14:paraId="44A4F4A0" w14:textId="77777777" w:rsidR="00474C76" w:rsidRPr="00DD7408" w:rsidRDefault="00474C76" w:rsidP="00C52B7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 xml:space="preserve">A. </w:t>
            </w:r>
            <w:proofErr w:type="spellStart"/>
            <w:r w:rsidRPr="00DD7408">
              <w:rPr>
                <w:rFonts w:ascii="Arial Narrow" w:hAnsi="Arial Narrow" w:cs="Arial"/>
                <w:sz w:val="22"/>
                <w:szCs w:val="22"/>
              </w:rPr>
              <w:t>Korczoka</w:t>
            </w:r>
            <w:proofErr w:type="spellEnd"/>
            <w:r w:rsidRPr="00DD7408">
              <w:rPr>
                <w:rFonts w:ascii="Arial Narrow" w:hAnsi="Arial Narrow" w:cs="Arial"/>
                <w:sz w:val="22"/>
                <w:szCs w:val="22"/>
              </w:rPr>
              <w:t xml:space="preserve"> 32</w:t>
            </w:r>
          </w:p>
          <w:p w14:paraId="07498049" w14:textId="77777777" w:rsidR="00474C76" w:rsidRPr="00DD7408" w:rsidRDefault="00474C76" w:rsidP="00C52B7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44-103 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B220C" w14:textId="77777777" w:rsidR="00474C76" w:rsidRPr="00DD7408" w:rsidRDefault="00474C76" w:rsidP="00C52B7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0E602AB" w14:textId="77777777" w:rsidR="00474C76" w:rsidRPr="00DD7408" w:rsidRDefault="00474C76" w:rsidP="00C52B7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51EE" w14:textId="77777777" w:rsidR="00474C76" w:rsidRPr="00DD7408" w:rsidRDefault="00474C76" w:rsidP="00C52B7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40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35B54B29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D7408">
        <w:rPr>
          <w:rFonts w:ascii="Arial Narrow" w:hAnsi="Arial Narrow" w:cs="Arial"/>
          <w:i/>
          <w:sz w:val="22"/>
          <w:szCs w:val="22"/>
        </w:rPr>
        <w:t>Zamawiający</w:t>
      </w:r>
    </w:p>
    <w:p w14:paraId="0262DE42" w14:textId="77777777" w:rsidR="00AE6781" w:rsidRPr="00DD7408" w:rsidRDefault="00AE6781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8940BC1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6590C902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7D2FE4E1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2A0E07A6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261C4175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3CC4FCB2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7EE7B29A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50D11CB1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0ADFAE3A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1F251AE7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44433636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0E3797C9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30CFC042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474641FE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5F7AA94F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3AEE1990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472CC264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42EA80EE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5867E13B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275ADD88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3E57F104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1A656D2F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4E55859E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43622655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7671488D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5C891A20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560234B6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61AB9D9B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5959BAA1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215AB954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65D4EA45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23F682EA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4CBB59D6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1DE4D1A1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</w:p>
    <w:p w14:paraId="25F54D7D" w14:textId="4A724C45" w:rsidR="00AE6781" w:rsidRDefault="00AE6781" w:rsidP="00AE6781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4EAA8123" w14:textId="77777777" w:rsidR="00AE6781" w:rsidRDefault="00AE6781" w:rsidP="00AE6781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7E290C8E" w14:textId="661AA146" w:rsidR="00AE6781" w:rsidRDefault="00AE6781" w:rsidP="00AE6781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</w:t>
      </w:r>
      <w:r>
        <w:rPr>
          <w:rFonts w:ascii="Arial Narrow" w:hAnsi="Arial Narrow" w:cs="Arial"/>
          <w:sz w:val="20"/>
          <w:szCs w:val="20"/>
        </w:rPr>
        <w:t>Barbara Baranowska</w:t>
      </w:r>
      <w:r w:rsidRPr="00C66413">
        <w:rPr>
          <w:rFonts w:ascii="Arial Narrow" w:hAnsi="Arial Narrow" w:cs="Arial"/>
          <w:sz w:val="20"/>
          <w:szCs w:val="20"/>
        </w:rPr>
        <w:t xml:space="preserve"> – tel. 261 417 364, e-mail: </w:t>
      </w:r>
      <w:hyperlink r:id="rId6" w:history="1">
        <w:r w:rsidRPr="00AA29DB">
          <w:rPr>
            <w:rStyle w:val="Hipercze"/>
            <w:rFonts w:ascii="Arial Narrow" w:hAnsi="Arial Narrow" w:cs="Arial"/>
            <w:sz w:val="20"/>
            <w:szCs w:val="20"/>
          </w:rPr>
          <w:t>baranowska1486</w:t>
        </w:r>
        <w:r w:rsidRPr="00AA29DB">
          <w:rPr>
            <w:rStyle w:val="Hipercze"/>
            <w:rFonts w:ascii="Arial Narrow" w:hAnsi="Arial Narrow" w:cs="Arial"/>
            <w:sz w:val="20"/>
            <w:szCs w:val="20"/>
          </w:rPr>
          <w:t>@10wsk.mil.pl</w:t>
        </w:r>
      </w:hyperlink>
    </w:p>
    <w:p w14:paraId="07D3928F" w14:textId="362269B0" w:rsidR="00AE6781" w:rsidRPr="00AE3710" w:rsidRDefault="00AE6781" w:rsidP="00AE6781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2026-01-</w:t>
      </w:r>
      <w:r>
        <w:rPr>
          <w:rFonts w:ascii="Arial Narrow" w:hAnsi="Arial Narrow" w:cs="Arial"/>
          <w:sz w:val="20"/>
          <w:szCs w:val="20"/>
        </w:rPr>
        <w:t>29</w:t>
      </w:r>
    </w:p>
    <w:p w14:paraId="07112A68" w14:textId="4E6A4308" w:rsidR="008642B3" w:rsidRPr="00DD7408" w:rsidRDefault="00474C76" w:rsidP="00B36EDA">
      <w:pPr>
        <w:ind w:right="-425"/>
        <w:jc w:val="right"/>
        <w:rPr>
          <w:rFonts w:ascii="Arial Narrow" w:hAnsi="Arial Narrow" w:cs="Arial"/>
          <w:vertAlign w:val="superscript"/>
        </w:rPr>
      </w:pPr>
      <w:r w:rsidRPr="00DD7408">
        <w:rPr>
          <w:rFonts w:ascii="Arial Narrow" w:hAnsi="Arial Narrow" w:cs="Arial"/>
        </w:rPr>
        <w:t xml:space="preserve">  </w:t>
      </w:r>
      <w:bookmarkEnd w:id="0"/>
    </w:p>
    <w:sectPr w:rsidR="008642B3" w:rsidRPr="00DD740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957FF" w14:textId="77777777" w:rsidR="00A747F9" w:rsidRDefault="00A747F9">
      <w:r>
        <w:separator/>
      </w:r>
    </w:p>
  </w:endnote>
  <w:endnote w:type="continuationSeparator" w:id="0">
    <w:p w14:paraId="6D31D35F" w14:textId="77777777" w:rsidR="00A747F9" w:rsidRDefault="00A74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DDA2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4D7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6DD96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3AB0E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85F9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23408" w14:textId="77777777" w:rsidR="00A747F9" w:rsidRDefault="00A747F9">
      <w:r>
        <w:separator/>
      </w:r>
    </w:p>
  </w:footnote>
  <w:footnote w:type="continuationSeparator" w:id="0">
    <w:p w14:paraId="402C8205" w14:textId="77777777" w:rsidR="00A747F9" w:rsidRDefault="00A74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AE24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A9C0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284C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139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74C76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15CC1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5169"/>
    <w:rsid w:val="00967BF4"/>
    <w:rsid w:val="0097748A"/>
    <w:rsid w:val="009F0E5C"/>
    <w:rsid w:val="00A029B8"/>
    <w:rsid w:val="00A747F9"/>
    <w:rsid w:val="00A91321"/>
    <w:rsid w:val="00AA02AC"/>
    <w:rsid w:val="00AE6781"/>
    <w:rsid w:val="00B32D12"/>
    <w:rsid w:val="00B36EDA"/>
    <w:rsid w:val="00B464D3"/>
    <w:rsid w:val="00B8185B"/>
    <w:rsid w:val="00BA139F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740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962D2"/>
  <w15:chartTrackingRefBased/>
  <w15:docId w15:val="{F880F59C-99D5-49C5-838A-BC57F7D4F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AE678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6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2026-01-29T11:28:00Z</cp:lastPrinted>
  <dcterms:created xsi:type="dcterms:W3CDTF">2026-01-29T11:26:00Z</dcterms:created>
  <dcterms:modified xsi:type="dcterms:W3CDTF">2026-01-29T11:28:00Z</dcterms:modified>
</cp:coreProperties>
</file>