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05B31" w14:textId="77777777" w:rsidR="00D34297" w:rsidRPr="00BF4515" w:rsidRDefault="001D229F" w:rsidP="00CE5E3B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F4515">
        <w:rPr>
          <w:rFonts w:ascii="Arial Narrow" w:hAnsi="Arial Narrow" w:cs="Arial"/>
          <w:sz w:val="22"/>
          <w:szCs w:val="22"/>
        </w:rPr>
        <w:t>Bydgoszcz</w:t>
      </w:r>
      <w:r w:rsidR="00D34297" w:rsidRPr="00BF4515">
        <w:rPr>
          <w:rFonts w:ascii="Arial Narrow" w:hAnsi="Arial Narrow" w:cs="Arial"/>
          <w:sz w:val="22"/>
          <w:szCs w:val="22"/>
        </w:rPr>
        <w:t xml:space="preserve"> dnia: </w:t>
      </w:r>
      <w:r w:rsidRPr="00BF4515">
        <w:rPr>
          <w:rFonts w:ascii="Arial Narrow" w:hAnsi="Arial Narrow" w:cs="Arial"/>
          <w:sz w:val="22"/>
          <w:szCs w:val="22"/>
        </w:rPr>
        <w:t>2026-01-29</w:t>
      </w:r>
    </w:p>
    <w:p w14:paraId="24B7315B" w14:textId="77777777" w:rsidR="00D34297" w:rsidRPr="00BF4515" w:rsidRDefault="001D229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F451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ED3FA2" w14:textId="77777777" w:rsidR="00D34297" w:rsidRPr="00BF4515" w:rsidRDefault="001D229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F4515">
        <w:rPr>
          <w:rFonts w:ascii="Arial Narrow" w:hAnsi="Arial Narrow" w:cs="Arial"/>
          <w:sz w:val="22"/>
          <w:szCs w:val="22"/>
        </w:rPr>
        <w:t>Powstańców Warszawy</w:t>
      </w:r>
      <w:r w:rsidR="00D34297" w:rsidRPr="00BF4515">
        <w:rPr>
          <w:rFonts w:ascii="Arial Narrow" w:hAnsi="Arial Narrow" w:cs="Arial"/>
          <w:sz w:val="22"/>
          <w:szCs w:val="22"/>
        </w:rPr>
        <w:t xml:space="preserve"> </w:t>
      </w:r>
      <w:r w:rsidRPr="00BF4515">
        <w:rPr>
          <w:rFonts w:ascii="Arial Narrow" w:hAnsi="Arial Narrow" w:cs="Arial"/>
          <w:sz w:val="22"/>
          <w:szCs w:val="22"/>
        </w:rPr>
        <w:t>5</w:t>
      </w:r>
    </w:p>
    <w:p w14:paraId="02AEFFF3" w14:textId="77777777" w:rsidR="00D34297" w:rsidRPr="00BF4515" w:rsidRDefault="001D229F" w:rsidP="00D34297">
      <w:pPr>
        <w:rPr>
          <w:rFonts w:ascii="Arial Narrow" w:hAnsi="Arial Narrow" w:cs="Arial"/>
          <w:sz w:val="22"/>
          <w:szCs w:val="22"/>
        </w:rPr>
      </w:pPr>
      <w:r w:rsidRPr="00BF4515">
        <w:rPr>
          <w:rFonts w:ascii="Arial Narrow" w:hAnsi="Arial Narrow" w:cs="Arial"/>
          <w:sz w:val="22"/>
          <w:szCs w:val="22"/>
        </w:rPr>
        <w:t>85-681</w:t>
      </w:r>
      <w:r w:rsidR="00D34297" w:rsidRPr="00BF4515">
        <w:rPr>
          <w:rFonts w:ascii="Arial Narrow" w:hAnsi="Arial Narrow" w:cs="Arial"/>
          <w:sz w:val="22"/>
          <w:szCs w:val="22"/>
        </w:rPr>
        <w:t xml:space="preserve"> </w:t>
      </w:r>
      <w:r w:rsidRPr="00BF4515">
        <w:rPr>
          <w:rFonts w:ascii="Arial Narrow" w:hAnsi="Arial Narrow" w:cs="Arial"/>
          <w:sz w:val="22"/>
          <w:szCs w:val="22"/>
        </w:rPr>
        <w:t>Bydgoszcz</w:t>
      </w:r>
    </w:p>
    <w:p w14:paraId="0E9DB571" w14:textId="77777777" w:rsidR="00D34297" w:rsidRPr="00BF451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F451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3467151" w14:textId="77777777" w:rsidR="00D34297" w:rsidRDefault="00D34297" w:rsidP="00CE5E3B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BF451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4FC540D" w14:textId="1FFE887B" w:rsidR="00BF4515" w:rsidRPr="0082122A" w:rsidRDefault="00CE5E3B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</w:t>
      </w:r>
      <w:r w:rsidR="00BF4515">
        <w:rPr>
          <w:rFonts w:ascii="Arial Narrow" w:hAnsi="Arial Narrow" w:cs="Arial"/>
          <w:bCs/>
          <w:sz w:val="22"/>
          <w:szCs w:val="22"/>
        </w:rPr>
        <w:t>ismo nr:</w:t>
      </w:r>
      <w:r w:rsidR="0082122A">
        <w:rPr>
          <w:rFonts w:ascii="Arial Narrow" w:hAnsi="Arial Narrow" w:cs="Arial"/>
          <w:b/>
          <w:sz w:val="22"/>
          <w:szCs w:val="22"/>
        </w:rPr>
        <w:t xml:space="preserve"> 760/2026</w:t>
      </w:r>
    </w:p>
    <w:p w14:paraId="507602EC" w14:textId="77777777" w:rsidR="00D34297" w:rsidRPr="00BF451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F4515">
        <w:rPr>
          <w:rFonts w:ascii="Arial Narrow" w:hAnsi="Arial Narrow" w:cs="Arial"/>
          <w:b/>
          <w:sz w:val="24"/>
          <w:szCs w:val="24"/>
        </w:rPr>
        <w:t>WYKONAWCY</w:t>
      </w:r>
    </w:p>
    <w:p w14:paraId="5A5AF10C" w14:textId="77777777" w:rsidR="00D34297" w:rsidRPr="00BF4515" w:rsidRDefault="00D34297" w:rsidP="00CE5E3B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BF451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F4515" w14:paraId="0FC19A34" w14:textId="77777777" w:rsidTr="00D34297">
        <w:tc>
          <w:tcPr>
            <w:tcW w:w="9180" w:type="dxa"/>
            <w:shd w:val="clear" w:color="auto" w:fill="F2F2F2"/>
            <w:hideMark/>
          </w:tcPr>
          <w:p w14:paraId="6DDE46FA" w14:textId="77777777" w:rsidR="00D34297" w:rsidRPr="00BF451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F451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355DB10" w14:textId="77777777" w:rsidR="00D34297" w:rsidRPr="00BF451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F451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14588DF" w14:textId="77777777" w:rsidR="00D34297" w:rsidRPr="00BF451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33A08D88" w14:textId="77777777" w:rsidR="00D34297" w:rsidRPr="00BF451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451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F451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451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F4515" w14:paraId="2C6DF71A" w14:textId="77777777" w:rsidTr="00310284">
        <w:tc>
          <w:tcPr>
            <w:tcW w:w="2269" w:type="dxa"/>
          </w:tcPr>
          <w:p w14:paraId="31626EED" w14:textId="77777777" w:rsidR="00D34297" w:rsidRPr="00BF451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8464FBE" w14:textId="77777777" w:rsidR="00D34297" w:rsidRPr="00BF4515" w:rsidRDefault="001D229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</w:p>
        </w:tc>
      </w:tr>
      <w:tr w:rsidR="001D229F" w:rsidRPr="00BF4515" w14:paraId="505548F9" w14:textId="77777777" w:rsidTr="00454419">
        <w:tc>
          <w:tcPr>
            <w:tcW w:w="2269" w:type="dxa"/>
          </w:tcPr>
          <w:p w14:paraId="11AD7A70" w14:textId="77777777" w:rsidR="001D229F" w:rsidRPr="00BF4515" w:rsidRDefault="001D229F" w:rsidP="004544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73ED3EF" w14:textId="77777777" w:rsidR="001D229F" w:rsidRPr="00BF4515" w:rsidRDefault="001D229F" w:rsidP="004544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bCs/>
                <w:sz w:val="22"/>
                <w:szCs w:val="22"/>
              </w:rPr>
              <w:t>151/2025</w:t>
            </w:r>
          </w:p>
        </w:tc>
      </w:tr>
    </w:tbl>
    <w:p w14:paraId="72DD476E" w14:textId="77777777" w:rsidR="00010B31" w:rsidRPr="00BF451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2E0A3209" w14:textId="77777777" w:rsidR="00010B31" w:rsidRPr="00BF451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F4515">
        <w:rPr>
          <w:rFonts w:ascii="Arial Narrow" w:hAnsi="Arial Narrow" w:cs="Arial"/>
          <w:sz w:val="22"/>
          <w:szCs w:val="22"/>
        </w:rPr>
        <w:t xml:space="preserve">Zamawiający, </w:t>
      </w:r>
      <w:r w:rsidR="001D229F" w:rsidRPr="00BF4515">
        <w:rPr>
          <w:rFonts w:ascii="Arial Narrow" w:hAnsi="Arial Narrow" w:cs="Arial"/>
          <w:b/>
          <w:sz w:val="22"/>
          <w:szCs w:val="22"/>
        </w:rPr>
        <w:t>10WSzKzP SPZOZ</w:t>
      </w:r>
      <w:r w:rsidRPr="00BF451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D229F" w:rsidRPr="00BF4515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BF4515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BF4515">
        <w:rPr>
          <w:rFonts w:ascii="Arial Narrow" w:hAnsi="Arial Narrow" w:cs="Arial"/>
          <w:sz w:val="22"/>
          <w:szCs w:val="22"/>
        </w:rPr>
        <w:t>na</w:t>
      </w:r>
      <w:r w:rsidRPr="00BF4515">
        <w:rPr>
          <w:rFonts w:ascii="Arial Narrow" w:hAnsi="Arial Narrow" w:cs="Arial"/>
          <w:sz w:val="22"/>
          <w:szCs w:val="22"/>
        </w:rPr>
        <w:t xml:space="preserve"> </w:t>
      </w:r>
      <w:r w:rsidR="00D8293D" w:rsidRPr="00BF4515">
        <w:rPr>
          <w:rFonts w:ascii="Arial Narrow" w:hAnsi="Arial Narrow" w:cs="Arial"/>
          <w:sz w:val="22"/>
          <w:szCs w:val="22"/>
        </w:rPr>
        <w:t>na</w:t>
      </w:r>
      <w:r w:rsidR="00010B31" w:rsidRPr="00BF451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F4515" w14:paraId="79B9602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4C79" w14:textId="77777777" w:rsidR="00D44D12" w:rsidRPr="00BF4515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BF451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A98F" w14:textId="77777777" w:rsidR="00D44D12" w:rsidRPr="00BF451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BF4515">
              <w:rPr>
                <w:rFonts w:ascii="Arial Narrow" w:hAnsi="Arial Narrow" w:cs="Arial"/>
                <w:b/>
              </w:rPr>
              <w:t>Temat</w:t>
            </w:r>
          </w:p>
          <w:p w14:paraId="2FCD8022" w14:textId="77777777" w:rsidR="00D44D12" w:rsidRPr="00BF4515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BF4515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1D229F" w:rsidRPr="00BF4515" w14:paraId="72044F60" w14:textId="77777777" w:rsidTr="004544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E9A4" w14:textId="77777777" w:rsidR="001D229F" w:rsidRPr="00BF4515" w:rsidRDefault="001D229F" w:rsidP="0045441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2AFF" w14:textId="77777777" w:rsidR="001D229F" w:rsidRPr="00BF4515" w:rsidRDefault="001D229F" w:rsidP="0045441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b/>
                <w:sz w:val="22"/>
                <w:szCs w:val="22"/>
              </w:rPr>
              <w:t>Drobny sprzęt laboratoryjny</w:t>
            </w:r>
          </w:p>
          <w:p w14:paraId="25FF3A20" w14:textId="77777777" w:rsidR="001D229F" w:rsidRPr="00BF4515" w:rsidRDefault="001D229F" w:rsidP="0045441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F451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65AE06" w14:textId="77777777" w:rsidR="001D229F" w:rsidRPr="00BF4515" w:rsidRDefault="001D229F" w:rsidP="0045441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16D1F233" w14:textId="77777777" w:rsidR="001D229F" w:rsidRPr="00BF4515" w:rsidRDefault="001D229F" w:rsidP="0045441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51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F451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F455616" w14:textId="45D0F638" w:rsidR="001D229F" w:rsidRPr="00BF4515" w:rsidRDefault="00542992" w:rsidP="0045441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łożon</w:t>
            </w:r>
            <w:r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w postępowani</w:t>
            </w:r>
            <w:r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ofert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został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2A65F75C" w14:textId="77777777" w:rsidR="00010B31" w:rsidRDefault="00010B31" w:rsidP="00CE5E3B">
      <w:pPr>
        <w:pStyle w:val="Tekstpodstawowy"/>
        <w:spacing w:before="48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F4515">
        <w:rPr>
          <w:rFonts w:ascii="Arial Narrow" w:hAnsi="Arial Narrow" w:cs="Arial"/>
          <w:i/>
          <w:sz w:val="22"/>
          <w:szCs w:val="22"/>
        </w:rPr>
        <w:t>Zamawiający</w:t>
      </w:r>
    </w:p>
    <w:p w14:paraId="61417966" w14:textId="7E32D6DC" w:rsidR="00CE5E3B" w:rsidRPr="00CE5E3B" w:rsidRDefault="00CE5E3B" w:rsidP="00CE5E3B">
      <w:pPr>
        <w:rPr>
          <w:rFonts w:ascii="Arial Narrow" w:hAnsi="Arial Narrow" w:cs="Arial"/>
        </w:rPr>
      </w:pPr>
      <w:r w:rsidRPr="00CE5E3B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CE5E3B">
        <w:rPr>
          <w:rFonts w:ascii="Arial Narrow" w:hAnsi="Arial Narrow" w:cs="Arial"/>
        </w:rPr>
        <w:t xml:space="preserve"> ark.</w:t>
      </w:r>
    </w:p>
    <w:p w14:paraId="27DB31AC" w14:textId="77777777" w:rsidR="00CE5E3B" w:rsidRPr="00CE5E3B" w:rsidRDefault="00CE5E3B" w:rsidP="00CE5E3B">
      <w:pPr>
        <w:rPr>
          <w:rFonts w:ascii="Arial Narrow" w:hAnsi="Arial Narrow" w:cs="Arial"/>
        </w:rPr>
      </w:pPr>
      <w:r w:rsidRPr="00CE5E3B">
        <w:rPr>
          <w:rFonts w:ascii="Arial Narrow" w:hAnsi="Arial Narrow" w:cs="Arial"/>
        </w:rPr>
        <w:t>Egz. 1 – a/a kancelaria</w:t>
      </w:r>
    </w:p>
    <w:p w14:paraId="1F0D5161" w14:textId="77777777" w:rsidR="00CE5E3B" w:rsidRPr="00CE5E3B" w:rsidRDefault="00CE5E3B" w:rsidP="00CE5E3B">
      <w:pPr>
        <w:rPr>
          <w:rFonts w:ascii="Arial Narrow" w:hAnsi="Arial Narrow" w:cs="Arial"/>
        </w:rPr>
      </w:pPr>
      <w:r w:rsidRPr="00CE5E3B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CE5E3B">
        <w:rPr>
          <w:rFonts w:ascii="Arial Narrow" w:hAnsi="Arial Narrow" w:cs="Arial"/>
        </w:rPr>
        <w:t>SZPubl</w:t>
      </w:r>
      <w:proofErr w:type="spellEnd"/>
      <w:r w:rsidRPr="00CE5E3B">
        <w:rPr>
          <w:rFonts w:ascii="Arial Narrow" w:hAnsi="Arial Narrow" w:cs="Arial"/>
        </w:rPr>
        <w:t>. T 2612 B5</w:t>
      </w:r>
    </w:p>
    <w:p w14:paraId="5CF7AB10" w14:textId="77777777" w:rsidR="00CE5E3B" w:rsidRPr="00CE5E3B" w:rsidRDefault="00CE5E3B" w:rsidP="00CE5E3B">
      <w:pPr>
        <w:rPr>
          <w:rFonts w:ascii="Arial Narrow" w:hAnsi="Arial Narrow" w:cs="Arial"/>
        </w:rPr>
      </w:pPr>
      <w:r w:rsidRPr="00CE5E3B">
        <w:rPr>
          <w:rFonts w:ascii="Arial Narrow" w:hAnsi="Arial Narrow" w:cs="Arial"/>
        </w:rPr>
        <w:t xml:space="preserve">Wyk. Barbara Baranowska, tel. 261 417 364, e-mail: </w:t>
      </w:r>
      <w:hyperlink r:id="rId6" w:history="1">
        <w:r w:rsidRPr="00CE5E3B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CE5E3B">
        <w:rPr>
          <w:rFonts w:ascii="Arial Narrow" w:hAnsi="Arial Narrow" w:cs="Arial"/>
        </w:rPr>
        <w:t xml:space="preserve"> </w:t>
      </w:r>
    </w:p>
    <w:p w14:paraId="4ED7CEE6" w14:textId="2CDB7A36" w:rsidR="00CE5E3B" w:rsidRPr="00BF4515" w:rsidRDefault="00CE5E3B" w:rsidP="00CE5E3B">
      <w:pPr>
        <w:rPr>
          <w:rFonts w:ascii="Arial Narrow" w:hAnsi="Arial Narrow" w:cs="Arial"/>
          <w:i/>
          <w:sz w:val="22"/>
          <w:szCs w:val="22"/>
        </w:rPr>
      </w:pPr>
      <w:r w:rsidRPr="00CE5E3B">
        <w:rPr>
          <w:rFonts w:ascii="Arial Narrow" w:hAnsi="Arial Narrow" w:cs="Arial"/>
        </w:rPr>
        <w:t>Data: 2026-01-29</w:t>
      </w:r>
    </w:p>
    <w:sectPr w:rsidR="00CE5E3B" w:rsidRPr="00BF451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FD357" w14:textId="77777777" w:rsidR="004910A4" w:rsidRDefault="004910A4" w:rsidP="00D34297">
      <w:r>
        <w:separator/>
      </w:r>
    </w:p>
  </w:endnote>
  <w:endnote w:type="continuationSeparator" w:id="0">
    <w:p w14:paraId="19BAE80E" w14:textId="77777777" w:rsidR="004910A4" w:rsidRDefault="004910A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CF7" w14:textId="77777777" w:rsidR="001D229F" w:rsidRDefault="001D22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CF1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1B717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ProPublico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A423" w14:textId="77777777" w:rsidR="001D229F" w:rsidRDefault="001D22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4155D" w14:textId="77777777" w:rsidR="004910A4" w:rsidRDefault="004910A4" w:rsidP="00D34297">
      <w:r>
        <w:separator/>
      </w:r>
    </w:p>
  </w:footnote>
  <w:footnote w:type="continuationSeparator" w:id="0">
    <w:p w14:paraId="24541F12" w14:textId="77777777" w:rsidR="004910A4" w:rsidRDefault="004910A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D08AA" w14:textId="77777777" w:rsidR="001D229F" w:rsidRDefault="001D2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978DD" w14:textId="77777777" w:rsidR="001D229F" w:rsidRDefault="001D22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93EBE" w14:textId="77777777" w:rsidR="001D229F" w:rsidRDefault="001D22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6B9"/>
    <w:rsid w:val="00010B31"/>
    <w:rsid w:val="00104963"/>
    <w:rsid w:val="00150F65"/>
    <w:rsid w:val="001D229F"/>
    <w:rsid w:val="002746B9"/>
    <w:rsid w:val="002A7DFF"/>
    <w:rsid w:val="00310284"/>
    <w:rsid w:val="004910A4"/>
    <w:rsid w:val="004E2226"/>
    <w:rsid w:val="00542992"/>
    <w:rsid w:val="005464E2"/>
    <w:rsid w:val="00596E17"/>
    <w:rsid w:val="00757672"/>
    <w:rsid w:val="0082122A"/>
    <w:rsid w:val="00823326"/>
    <w:rsid w:val="00856A3E"/>
    <w:rsid w:val="00894412"/>
    <w:rsid w:val="009462DF"/>
    <w:rsid w:val="009500EB"/>
    <w:rsid w:val="00993EFC"/>
    <w:rsid w:val="009C3C56"/>
    <w:rsid w:val="00AB3E72"/>
    <w:rsid w:val="00AC1A4B"/>
    <w:rsid w:val="00B67DDE"/>
    <w:rsid w:val="00BF4515"/>
    <w:rsid w:val="00CE5E3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AC463D"/>
  <w15:chartTrackingRefBased/>
  <w15:docId w15:val="{AAC65361-D0DD-4A95-9AC4-6F9771E1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2026-01-29T11:12:00Z</cp:lastPrinted>
  <dcterms:created xsi:type="dcterms:W3CDTF">2026-01-29T11:05:00Z</dcterms:created>
  <dcterms:modified xsi:type="dcterms:W3CDTF">2026-01-29T11:12:00Z</dcterms:modified>
</cp:coreProperties>
</file>