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2CF9D9CC" w14:textId="618CD1A8" w:rsidR="00785C63" w:rsidRPr="00785C63" w:rsidRDefault="00785C63" w:rsidP="00785C63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 w:rsidRPr="00785C63">
        <w:rPr>
          <w:b/>
          <w:bCs/>
          <w:color w:val="FF0000"/>
          <w:sz w:val="22"/>
          <w:szCs w:val="22"/>
        </w:rPr>
        <w:t>Modyfikacja</w:t>
      </w:r>
      <w:r w:rsidR="00A05A25">
        <w:rPr>
          <w:b/>
          <w:bCs/>
          <w:color w:val="FF0000"/>
          <w:sz w:val="22"/>
          <w:szCs w:val="22"/>
        </w:rPr>
        <w:t xml:space="preserve">  z dnia 29.01.2026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794EE6C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9F039A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86096E9" w14:textId="7CD8FC7D" w:rsidR="00D63A7A" w:rsidRDefault="009F039A" w:rsidP="002D2F12">
      <w:pPr>
        <w:jc w:val="center"/>
        <w:rPr>
          <w:b/>
          <w:sz w:val="28"/>
          <w:szCs w:val="28"/>
        </w:rPr>
      </w:pPr>
      <w:r w:rsidRPr="009F039A">
        <w:rPr>
          <w:b/>
          <w:sz w:val="28"/>
          <w:szCs w:val="28"/>
        </w:rPr>
        <w:t>Usługi listowne i kurierskie</w:t>
      </w:r>
    </w:p>
    <w:p w14:paraId="3CCEC880" w14:textId="3F40CA40" w:rsidR="00281DC6" w:rsidRPr="00281DC6" w:rsidRDefault="009F039A" w:rsidP="009F039A">
      <w:pPr>
        <w:rPr>
          <w:sz w:val="22"/>
          <w:szCs w:val="22"/>
        </w:rPr>
      </w:pPr>
      <w:r>
        <w:rPr>
          <w:b/>
          <w:sz w:val="28"/>
          <w:szCs w:val="28"/>
        </w:rPr>
        <w:br/>
      </w:r>
      <w:r w:rsidR="00281DC6"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60C0A45C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42306947"/>
      <w:bookmarkStart w:id="3" w:name="_Hlk51753816"/>
      <w:bookmarkStart w:id="4" w:name="_Hlk5010579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E9043F">
        <w:rPr>
          <w:bCs/>
          <w:sz w:val="22"/>
          <w:u w:val="single"/>
          <w:lang w:val="en-US"/>
        </w:rPr>
        <w:t xml:space="preserve">Usługi listowne  </w:t>
      </w: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067441AE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</w:t>
      </w:r>
      <w:r w:rsidR="00D63A7A">
        <w:rPr>
          <w:bCs/>
          <w:sz w:val="22"/>
        </w:rPr>
        <w:t xml:space="preserve">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4F86E580" w:rsidR="004C613E" w:rsidRPr="00785C63" w:rsidRDefault="004C613E" w:rsidP="004C613E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785C63" w:rsidRPr="00785C63">
        <w:rPr>
          <w:b/>
          <w:color w:val="FF0000"/>
          <w:sz w:val="22"/>
        </w:rPr>
        <w:t>36</w:t>
      </w:r>
      <w:r w:rsidR="00D63A7A" w:rsidRPr="00785C63">
        <w:rPr>
          <w:b/>
          <w:color w:val="FF0000"/>
          <w:sz w:val="22"/>
        </w:rPr>
        <w:t xml:space="preserve"> </w:t>
      </w:r>
      <w:r w:rsidR="006E552D" w:rsidRPr="00785C63">
        <w:rPr>
          <w:b/>
          <w:color w:val="FF0000"/>
          <w:sz w:val="22"/>
        </w:rPr>
        <w:t>miesi</w:t>
      </w:r>
      <w:r w:rsidR="00D63A7A" w:rsidRPr="00785C63">
        <w:rPr>
          <w:b/>
          <w:color w:val="FF0000"/>
          <w:sz w:val="22"/>
        </w:rPr>
        <w:t>ęcy</w:t>
      </w:r>
      <w:r w:rsidRPr="00785C63">
        <w:rPr>
          <w:b/>
          <w:color w:val="FF0000"/>
          <w:sz w:val="22"/>
        </w:rPr>
        <w:t xml:space="preserve"> od daty zawarcia umowy</w:t>
      </w:r>
    </w:p>
    <w:p w14:paraId="32D93FB7" w14:textId="75572EE1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9F039A">
        <w:rPr>
          <w:bCs/>
          <w:sz w:val="22"/>
        </w:rPr>
        <w:t>14</w:t>
      </w:r>
      <w:r w:rsidRPr="00281DC6">
        <w:rPr>
          <w:bCs/>
          <w:sz w:val="22"/>
        </w:rPr>
        <w:t xml:space="preserve">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8" w:name="_Hlk135816524"/>
      <w:bookmarkEnd w:id="7"/>
    </w:p>
    <w:bookmarkEnd w:id="2"/>
    <w:bookmarkEnd w:id="8"/>
    <w:bookmarkEnd w:id="6"/>
    <w:p w14:paraId="2771DA0E" w14:textId="77777777" w:rsidR="009F039A" w:rsidRDefault="009F039A" w:rsidP="009F039A">
      <w:pPr>
        <w:spacing w:after="120" w:line="276" w:lineRule="auto"/>
        <w:contextualSpacing/>
        <w:jc w:val="both"/>
        <w:rPr>
          <w:sz w:val="22"/>
        </w:rPr>
      </w:pPr>
    </w:p>
    <w:p w14:paraId="55C703BB" w14:textId="35402D0F" w:rsidR="009F039A" w:rsidRPr="000D2EDF" w:rsidRDefault="009F039A" w:rsidP="009F039A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E9043F">
        <w:rPr>
          <w:bCs/>
          <w:sz w:val="22"/>
          <w:u w:val="single"/>
          <w:lang w:val="en-US"/>
        </w:rPr>
        <w:t>Usługi kurierskie i paczkowe</w:t>
      </w:r>
    </w:p>
    <w:p w14:paraId="4EE7030F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F6D4665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E325267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1B901EB9" w14:textId="77777777" w:rsidR="009F039A" w:rsidRPr="007A62B1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2F768DE" w14:textId="12A651B1" w:rsidR="009F039A" w:rsidRPr="000272DA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2 do SWZ / załącznik nr</w:t>
      </w:r>
      <w:r>
        <w:rPr>
          <w:bCs/>
          <w:sz w:val="22"/>
        </w:rPr>
        <w:t xml:space="preserve"> 1</w:t>
      </w:r>
      <w:r w:rsidRPr="000272DA">
        <w:rPr>
          <w:bCs/>
          <w:sz w:val="22"/>
        </w:rPr>
        <w:t xml:space="preserve"> do umowy</w:t>
      </w:r>
    </w:p>
    <w:p w14:paraId="687EAEF7" w14:textId="18B64952" w:rsidR="009F039A" w:rsidRDefault="009F039A" w:rsidP="009F039A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785C63" w:rsidRPr="00785C63">
        <w:rPr>
          <w:b/>
          <w:color w:val="FF0000"/>
          <w:sz w:val="22"/>
        </w:rPr>
        <w:t>36</w:t>
      </w:r>
      <w:r w:rsidRPr="00785C63">
        <w:rPr>
          <w:b/>
          <w:color w:val="FF0000"/>
          <w:sz w:val="22"/>
        </w:rPr>
        <w:t xml:space="preserve"> miesięcy od daty zawarcia umowy</w:t>
      </w:r>
    </w:p>
    <w:p w14:paraId="5F0B1AEA" w14:textId="4FA1C3C0" w:rsidR="009F039A" w:rsidRDefault="009F039A" w:rsidP="009F039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</w:t>
      </w:r>
      <w:r>
        <w:rPr>
          <w:bCs/>
          <w:sz w:val="22"/>
        </w:rPr>
        <w:t xml:space="preserve"> 21</w:t>
      </w:r>
      <w:r w:rsidRPr="00281DC6">
        <w:rPr>
          <w:bCs/>
          <w:sz w:val="22"/>
        </w:rPr>
        <w:t xml:space="preserve"> dni</w:t>
      </w:r>
    </w:p>
    <w:p w14:paraId="54AA31F9" w14:textId="204BFB7F" w:rsidR="00925288" w:rsidRDefault="00925288" w:rsidP="00925288">
      <w:pPr>
        <w:jc w:val="both"/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F17E19D" w:rsidR="00D74BC1" w:rsidRDefault="00281DC6">
    <w:pPr>
      <w:pStyle w:val="Nagwek"/>
    </w:pPr>
    <w:r>
      <w:t>Znak sprawy: SZW/DZP/</w:t>
    </w:r>
    <w:r w:rsidR="009F039A">
      <w:t>3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D622D"/>
    <w:rsid w:val="001F5C81"/>
    <w:rsid w:val="002569A6"/>
    <w:rsid w:val="00281DC6"/>
    <w:rsid w:val="002A08ED"/>
    <w:rsid w:val="002B612F"/>
    <w:rsid w:val="002D0B11"/>
    <w:rsid w:val="002D2F12"/>
    <w:rsid w:val="002D318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86294"/>
    <w:rsid w:val="004A2566"/>
    <w:rsid w:val="004C613E"/>
    <w:rsid w:val="005001EB"/>
    <w:rsid w:val="0050665F"/>
    <w:rsid w:val="0051587F"/>
    <w:rsid w:val="00535E57"/>
    <w:rsid w:val="0054209F"/>
    <w:rsid w:val="005624F2"/>
    <w:rsid w:val="005877F5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85C63"/>
    <w:rsid w:val="007C17F7"/>
    <w:rsid w:val="007D1797"/>
    <w:rsid w:val="007F7F77"/>
    <w:rsid w:val="0080270C"/>
    <w:rsid w:val="00813379"/>
    <w:rsid w:val="008A0311"/>
    <w:rsid w:val="008D136D"/>
    <w:rsid w:val="008D29B6"/>
    <w:rsid w:val="00925288"/>
    <w:rsid w:val="00925993"/>
    <w:rsid w:val="00942685"/>
    <w:rsid w:val="00963F6F"/>
    <w:rsid w:val="009971F0"/>
    <w:rsid w:val="009E5297"/>
    <w:rsid w:val="009F039A"/>
    <w:rsid w:val="00A05A25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CE0E13"/>
    <w:rsid w:val="00CE56A5"/>
    <w:rsid w:val="00D17FD4"/>
    <w:rsid w:val="00D200D8"/>
    <w:rsid w:val="00D502E3"/>
    <w:rsid w:val="00D63A7A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043F"/>
    <w:rsid w:val="00E93CBB"/>
    <w:rsid w:val="00EE7D93"/>
    <w:rsid w:val="00EF48E6"/>
    <w:rsid w:val="00F14904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39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119</TotalTime>
  <Pages>4</Pages>
  <Words>791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48</cp:revision>
  <cp:lastPrinted>2007-10-05T06:59:00Z</cp:lastPrinted>
  <dcterms:created xsi:type="dcterms:W3CDTF">2022-10-05T12:38:00Z</dcterms:created>
  <dcterms:modified xsi:type="dcterms:W3CDTF">2026-01-29T08:25:00Z</dcterms:modified>
</cp:coreProperties>
</file>