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E4595" w14:textId="339EF5FE" w:rsidR="00986737" w:rsidRPr="009432A1" w:rsidRDefault="00E45332" w:rsidP="008928C3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45332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E45332">
        <w:rPr>
          <w:rFonts w:ascii="Arial" w:hAnsi="Arial" w:cs="Arial"/>
          <w:sz w:val="24"/>
          <w:szCs w:val="24"/>
        </w:rPr>
        <w:t>2026-01-29</w:t>
      </w:r>
    </w:p>
    <w:p w14:paraId="133116CB" w14:textId="77777777" w:rsidR="00E45332" w:rsidRPr="00E45332" w:rsidRDefault="00E45332" w:rsidP="008928C3">
      <w:pPr>
        <w:rPr>
          <w:rFonts w:ascii="Arial" w:hAnsi="Arial" w:cs="Arial"/>
          <w:b/>
          <w:bCs/>
          <w:sz w:val="24"/>
          <w:szCs w:val="24"/>
        </w:rPr>
      </w:pPr>
      <w:r w:rsidRPr="00E4533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0105B72" w14:textId="5D442DEE" w:rsidR="00986737" w:rsidRPr="009432A1" w:rsidRDefault="00E45332" w:rsidP="008928C3">
      <w:pPr>
        <w:rPr>
          <w:rFonts w:ascii="Arial" w:hAnsi="Arial" w:cs="Arial"/>
          <w:b/>
          <w:bCs/>
          <w:sz w:val="24"/>
          <w:szCs w:val="24"/>
        </w:rPr>
      </w:pPr>
      <w:r w:rsidRPr="00E4533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E90D0B2" w14:textId="21B326EA" w:rsidR="00986737" w:rsidRPr="009432A1" w:rsidRDefault="00E45332" w:rsidP="008928C3">
      <w:pPr>
        <w:rPr>
          <w:rFonts w:ascii="Arial" w:hAnsi="Arial" w:cs="Arial"/>
          <w:sz w:val="24"/>
          <w:szCs w:val="24"/>
        </w:rPr>
      </w:pPr>
      <w:r w:rsidRPr="00E45332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45332">
        <w:rPr>
          <w:rFonts w:ascii="Arial" w:hAnsi="Arial" w:cs="Arial"/>
          <w:sz w:val="24"/>
          <w:szCs w:val="24"/>
        </w:rPr>
        <w:t>7/19</w:t>
      </w:r>
    </w:p>
    <w:p w14:paraId="74A323EA" w14:textId="7DAAF674" w:rsidR="00986737" w:rsidRPr="009432A1" w:rsidRDefault="00E45332" w:rsidP="008928C3">
      <w:pPr>
        <w:rPr>
          <w:rFonts w:ascii="Arial" w:hAnsi="Arial" w:cs="Arial"/>
          <w:sz w:val="24"/>
          <w:szCs w:val="24"/>
        </w:rPr>
      </w:pPr>
      <w:r w:rsidRPr="00E45332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45332">
        <w:rPr>
          <w:rFonts w:ascii="Arial" w:hAnsi="Arial" w:cs="Arial"/>
          <w:sz w:val="24"/>
          <w:szCs w:val="24"/>
        </w:rPr>
        <w:t>Poznań</w:t>
      </w:r>
    </w:p>
    <w:p w14:paraId="4CD9C36F" w14:textId="77777777" w:rsidR="008928C3" w:rsidRDefault="008928C3" w:rsidP="008928C3">
      <w:pPr>
        <w:jc w:val="both"/>
        <w:rPr>
          <w:rFonts w:ascii="Arial" w:hAnsi="Arial" w:cs="Arial"/>
          <w:bCs/>
          <w:sz w:val="18"/>
          <w:szCs w:val="18"/>
        </w:rPr>
      </w:pPr>
    </w:p>
    <w:p w14:paraId="5A929563" w14:textId="77777777" w:rsidR="008928C3" w:rsidRPr="009432A1" w:rsidRDefault="008928C3" w:rsidP="008928C3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30E495F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A36848" w14:textId="77777777" w:rsidR="00986737" w:rsidRPr="00CF7835" w:rsidRDefault="00986737" w:rsidP="008928C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C599EF6" w14:textId="77777777" w:rsidR="00986737" w:rsidRPr="00382A4A" w:rsidRDefault="00986737" w:rsidP="008928C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5341DBC" w14:textId="77777777" w:rsidR="00986737" w:rsidRPr="004E4B64" w:rsidRDefault="00986737" w:rsidP="008928C3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CC8670D" w14:textId="77777777" w:rsidTr="005A632E">
        <w:tc>
          <w:tcPr>
            <w:tcW w:w="2269" w:type="dxa"/>
          </w:tcPr>
          <w:p w14:paraId="5B656B05" w14:textId="77777777" w:rsidR="00986737" w:rsidRPr="004E4B64" w:rsidRDefault="00986737" w:rsidP="008928C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CC781B8" w14:textId="6191E3DB" w:rsidR="00986737" w:rsidRPr="004E4B64" w:rsidRDefault="00E45332" w:rsidP="008928C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45332">
              <w:rPr>
                <w:rFonts w:ascii="Arial" w:hAnsi="Arial" w:cs="Arial"/>
                <w:bCs/>
                <w:sz w:val="24"/>
                <w:szCs w:val="24"/>
              </w:rPr>
              <w:t>Sukcesywna dostawa mleka i wyrobów mlecznych oraz mięsa i wędlin do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45332" w:rsidRPr="004E4B64" w14:paraId="6A73DA0B" w14:textId="77777777" w:rsidTr="00836CEA">
        <w:tc>
          <w:tcPr>
            <w:tcW w:w="2269" w:type="dxa"/>
          </w:tcPr>
          <w:p w14:paraId="103E433E" w14:textId="77777777" w:rsidR="00E45332" w:rsidRPr="004E4B64" w:rsidRDefault="00E45332" w:rsidP="008928C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FA650BB" w14:textId="59D7090B" w:rsidR="00E45332" w:rsidRPr="004E4B64" w:rsidRDefault="00E45332" w:rsidP="008928C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45332">
              <w:rPr>
                <w:rFonts w:ascii="Arial" w:hAnsi="Arial" w:cs="Arial"/>
                <w:bCs/>
                <w:sz w:val="24"/>
                <w:szCs w:val="24"/>
              </w:rPr>
              <w:t>SZW/DZP/178/2025</w:t>
            </w:r>
          </w:p>
        </w:tc>
      </w:tr>
    </w:tbl>
    <w:p w14:paraId="7DB47BFE" w14:textId="77777777" w:rsidR="00A80738" w:rsidRDefault="00A80738" w:rsidP="008928C3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467F52A" w14:textId="77777777" w:rsidR="008928C3" w:rsidRPr="00986737" w:rsidRDefault="008928C3" w:rsidP="008928C3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005C3D3" w14:textId="73351768" w:rsidR="00D665F5" w:rsidRDefault="00D665F5" w:rsidP="008928C3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45332" w:rsidRPr="00E45332">
        <w:rPr>
          <w:rFonts w:ascii="Arial" w:hAnsi="Arial" w:cs="Arial"/>
          <w:sz w:val="24"/>
          <w:szCs w:val="24"/>
        </w:rPr>
        <w:t>(</w:t>
      </w:r>
      <w:proofErr w:type="spellStart"/>
      <w:r w:rsidR="00E45332" w:rsidRPr="00E45332">
        <w:rPr>
          <w:rFonts w:ascii="Arial" w:hAnsi="Arial" w:cs="Arial"/>
          <w:sz w:val="24"/>
          <w:szCs w:val="24"/>
        </w:rPr>
        <w:t>t.j</w:t>
      </w:r>
      <w:proofErr w:type="spellEnd"/>
      <w:r w:rsidR="00E45332" w:rsidRPr="00E4533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45332" w:rsidRPr="00E45332">
        <w:rPr>
          <w:rFonts w:ascii="Arial" w:hAnsi="Arial" w:cs="Arial"/>
          <w:sz w:val="24"/>
          <w:szCs w:val="24"/>
        </w:rPr>
        <w:t>późn</w:t>
      </w:r>
      <w:proofErr w:type="spellEnd"/>
      <w:r w:rsidR="00E45332" w:rsidRPr="00E45332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5FE052A" w14:textId="77777777" w:rsidR="008928C3" w:rsidRDefault="008928C3" w:rsidP="008928C3">
      <w:pPr>
        <w:jc w:val="both"/>
        <w:rPr>
          <w:rFonts w:ascii="Arial" w:hAnsi="Arial" w:cs="Arial"/>
          <w:sz w:val="24"/>
          <w:szCs w:val="24"/>
        </w:rPr>
      </w:pPr>
    </w:p>
    <w:p w14:paraId="7A898928" w14:textId="77777777" w:rsidR="008928C3" w:rsidRPr="008928C3" w:rsidRDefault="008928C3" w:rsidP="008928C3">
      <w:pPr>
        <w:jc w:val="both"/>
        <w:rPr>
          <w:rFonts w:ascii="Arial" w:hAnsi="Arial" w:cs="Arial"/>
          <w:sz w:val="24"/>
          <w:szCs w:val="24"/>
        </w:rPr>
      </w:pPr>
      <w:r w:rsidRPr="008928C3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8E220AF" w14:textId="462EE678" w:rsidR="008928C3" w:rsidRPr="008928C3" w:rsidRDefault="008928C3" w:rsidP="008928C3">
      <w:pPr>
        <w:jc w:val="both"/>
        <w:rPr>
          <w:rFonts w:ascii="Arial" w:hAnsi="Arial" w:cs="Arial"/>
          <w:sz w:val="24"/>
          <w:szCs w:val="24"/>
        </w:rPr>
      </w:pPr>
      <w:r w:rsidRPr="008928C3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8928C3">
        <w:rPr>
          <w:rFonts w:ascii="Arial" w:hAnsi="Arial" w:cs="Arial"/>
          <w:sz w:val="24"/>
          <w:szCs w:val="24"/>
        </w:rPr>
        <w:t>356026,12 zł brutto</w:t>
      </w:r>
    </w:p>
    <w:p w14:paraId="3F5D25EA" w14:textId="3883624C" w:rsidR="008928C3" w:rsidRPr="008928C3" w:rsidRDefault="008928C3" w:rsidP="008928C3">
      <w:pPr>
        <w:jc w:val="both"/>
        <w:rPr>
          <w:rFonts w:ascii="Arial" w:hAnsi="Arial" w:cs="Arial"/>
          <w:sz w:val="24"/>
          <w:szCs w:val="24"/>
        </w:rPr>
      </w:pPr>
      <w:r w:rsidRPr="008928C3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8928C3">
        <w:rPr>
          <w:rFonts w:ascii="Arial" w:hAnsi="Arial" w:cs="Arial"/>
          <w:sz w:val="24"/>
          <w:szCs w:val="24"/>
        </w:rPr>
        <w:t>449435,00 zł brutto</w:t>
      </w:r>
      <w:r>
        <w:rPr>
          <w:rFonts w:ascii="Arial" w:hAnsi="Arial" w:cs="Arial"/>
          <w:sz w:val="24"/>
          <w:szCs w:val="24"/>
        </w:rPr>
        <w:t>.</w:t>
      </w:r>
    </w:p>
    <w:p w14:paraId="036DD916" w14:textId="77777777" w:rsidR="008928C3" w:rsidRPr="00BB547B" w:rsidRDefault="008928C3" w:rsidP="008928C3">
      <w:pPr>
        <w:jc w:val="both"/>
        <w:rPr>
          <w:rFonts w:ascii="Arial" w:hAnsi="Arial" w:cs="Arial"/>
          <w:sz w:val="24"/>
          <w:szCs w:val="24"/>
        </w:rPr>
      </w:pPr>
    </w:p>
    <w:p w14:paraId="48363591" w14:textId="18C968F4" w:rsidR="00A80738" w:rsidRPr="00BB547B" w:rsidRDefault="00D665F5" w:rsidP="008928C3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45332" w:rsidRPr="00E45332">
        <w:rPr>
          <w:rFonts w:ascii="Arial" w:hAnsi="Arial" w:cs="Arial"/>
          <w:sz w:val="24"/>
          <w:szCs w:val="24"/>
        </w:rPr>
        <w:t>29/01/2026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45332" w:rsidRPr="00E45332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677"/>
        <w:gridCol w:w="2268"/>
      </w:tblGrid>
      <w:tr w:rsidR="006B27ED" w:rsidRPr="00BB547B" w14:paraId="4571A706" w14:textId="77777777" w:rsidTr="008928C3">
        <w:tc>
          <w:tcPr>
            <w:tcW w:w="993" w:type="dxa"/>
            <w:shd w:val="clear" w:color="auto" w:fill="F2F2F2"/>
            <w:vAlign w:val="center"/>
          </w:tcPr>
          <w:p w14:paraId="62B1D331" w14:textId="77777777" w:rsidR="006B27ED" w:rsidRPr="00986737" w:rsidRDefault="00986737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AFFDEA2" w14:textId="42311453" w:rsidR="006B27ED" w:rsidRPr="00986737" w:rsidRDefault="008928C3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Zadanie</w:t>
            </w:r>
            <w:r w:rsidR="00986737" w:rsidRPr="00986737">
              <w:rPr>
                <w:rFonts w:ascii="Arial" w:hAnsi="Arial" w:cs="Arial"/>
                <w:sz w:val="24"/>
                <w:szCs w:val="24"/>
              </w:rPr>
              <w:t xml:space="preserve"> nr</w:t>
            </w:r>
          </w:p>
        </w:tc>
        <w:tc>
          <w:tcPr>
            <w:tcW w:w="4677" w:type="dxa"/>
            <w:shd w:val="clear" w:color="auto" w:fill="F2F2F2"/>
            <w:vAlign w:val="center"/>
          </w:tcPr>
          <w:p w14:paraId="250CD2E8" w14:textId="77777777" w:rsidR="006B27ED" w:rsidRPr="00986737" w:rsidRDefault="006B27ED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7803D0E4" w14:textId="77777777" w:rsidR="006B27ED" w:rsidRPr="00986737" w:rsidRDefault="006B27ED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45332" w:rsidRPr="00BB547B" w14:paraId="5BD6589F" w14:textId="77777777" w:rsidTr="008928C3">
        <w:tc>
          <w:tcPr>
            <w:tcW w:w="993" w:type="dxa"/>
            <w:vAlign w:val="center"/>
          </w:tcPr>
          <w:p w14:paraId="56A1A9C4" w14:textId="6C2B4DD2" w:rsidR="00E45332" w:rsidRPr="00986737" w:rsidRDefault="00E45332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12FAAA69" w14:textId="6B1E1578" w:rsidR="00E45332" w:rsidRPr="00986737" w:rsidRDefault="00E45332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7" w:type="dxa"/>
          </w:tcPr>
          <w:p w14:paraId="35682855" w14:textId="07588C1B" w:rsidR="00E45332" w:rsidRPr="00986737" w:rsidRDefault="00E45332" w:rsidP="008928C3">
            <w:pPr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Okręgowa Spółdzielnia Mleczarska w Śremie</w:t>
            </w:r>
          </w:p>
          <w:p w14:paraId="77E00278" w14:textId="0E73C14D" w:rsidR="00E45332" w:rsidRPr="00986737" w:rsidRDefault="00E45332" w:rsidP="008928C3">
            <w:pPr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Mickiewicza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5332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CB9B45" w14:textId="0C9E4AE9" w:rsidR="00E45332" w:rsidRPr="00986737" w:rsidRDefault="00E45332" w:rsidP="008928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63-100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5332">
              <w:rPr>
                <w:rFonts w:ascii="Arial" w:hAnsi="Arial" w:cs="Arial"/>
                <w:sz w:val="24"/>
                <w:szCs w:val="24"/>
              </w:rPr>
              <w:t>Śrem</w:t>
            </w:r>
          </w:p>
        </w:tc>
        <w:tc>
          <w:tcPr>
            <w:tcW w:w="2268" w:type="dxa"/>
            <w:vAlign w:val="center"/>
          </w:tcPr>
          <w:p w14:paraId="091092A4" w14:textId="07C1B6AE" w:rsidR="00E45332" w:rsidRPr="00986737" w:rsidRDefault="00E45332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316 181.25 zł</w:t>
            </w:r>
          </w:p>
        </w:tc>
      </w:tr>
      <w:tr w:rsidR="00E45332" w:rsidRPr="00BB547B" w14:paraId="72224B83" w14:textId="77777777" w:rsidTr="008928C3">
        <w:tc>
          <w:tcPr>
            <w:tcW w:w="993" w:type="dxa"/>
            <w:vAlign w:val="center"/>
          </w:tcPr>
          <w:p w14:paraId="2D89DBFF" w14:textId="31CFF691" w:rsidR="00E45332" w:rsidRPr="00986737" w:rsidRDefault="00E45332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1CC9949D" w14:textId="4380D250" w:rsidR="00E45332" w:rsidRPr="00986737" w:rsidRDefault="00E45332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14:paraId="7C570FBE" w14:textId="316F6D08" w:rsidR="00E45332" w:rsidRPr="00986737" w:rsidRDefault="008928C3" w:rsidP="008928C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J</w:t>
            </w:r>
            <w:r w:rsidR="00E45332" w:rsidRPr="00E45332">
              <w:rPr>
                <w:rFonts w:ascii="Arial" w:hAnsi="Arial" w:cs="Arial"/>
                <w:sz w:val="24"/>
                <w:szCs w:val="24"/>
              </w:rPr>
              <w:t>ohn</w:t>
            </w:r>
            <w:r>
              <w:rPr>
                <w:rFonts w:ascii="Arial" w:hAnsi="Arial" w:cs="Arial"/>
                <w:sz w:val="24"/>
                <w:szCs w:val="24"/>
              </w:rPr>
              <w:t xml:space="preserve"> Paweł John</w:t>
            </w:r>
          </w:p>
          <w:p w14:paraId="3303DB85" w14:textId="42C4242B" w:rsidR="00E45332" w:rsidRPr="00986737" w:rsidRDefault="008928C3" w:rsidP="008928C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Grotniki, ul. Źródlana 5</w:t>
            </w:r>
          </w:p>
          <w:p w14:paraId="36093B95" w14:textId="63A0D5A5" w:rsidR="00E45332" w:rsidRPr="00986737" w:rsidRDefault="008928C3" w:rsidP="008928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64-140</w:t>
            </w:r>
            <w:r w:rsidR="00E45332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45332" w:rsidRPr="00E45332">
              <w:rPr>
                <w:rFonts w:ascii="Arial" w:hAnsi="Arial" w:cs="Arial"/>
                <w:sz w:val="24"/>
                <w:szCs w:val="24"/>
              </w:rPr>
              <w:t>Włoszakowice</w:t>
            </w:r>
          </w:p>
        </w:tc>
        <w:tc>
          <w:tcPr>
            <w:tcW w:w="2268" w:type="dxa"/>
            <w:vAlign w:val="center"/>
          </w:tcPr>
          <w:p w14:paraId="1B3F9ACC" w14:textId="34B7A2DB" w:rsidR="00E45332" w:rsidRPr="00986737" w:rsidRDefault="00E45332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408 240.00 zł</w:t>
            </w:r>
          </w:p>
        </w:tc>
      </w:tr>
      <w:tr w:rsidR="00E45332" w:rsidRPr="00BB547B" w14:paraId="0E544898" w14:textId="77777777" w:rsidTr="008928C3">
        <w:tc>
          <w:tcPr>
            <w:tcW w:w="993" w:type="dxa"/>
            <w:vAlign w:val="center"/>
          </w:tcPr>
          <w:p w14:paraId="03EF72AB" w14:textId="6FF9501D" w:rsidR="00E45332" w:rsidRPr="00986737" w:rsidRDefault="00E45332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140ECC10" w14:textId="2BEBE823" w:rsidR="00E45332" w:rsidRPr="00986737" w:rsidRDefault="00E45332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7" w:type="dxa"/>
          </w:tcPr>
          <w:p w14:paraId="16B72F4C" w14:textId="5F4193B2" w:rsidR="00E45332" w:rsidRPr="00986737" w:rsidRDefault="00E45332" w:rsidP="008928C3">
            <w:pPr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Spółdzielnia Mleczarska MLEKOVITA</w:t>
            </w:r>
          </w:p>
          <w:p w14:paraId="0C9E33E7" w14:textId="045B5FAE" w:rsidR="00E45332" w:rsidRPr="00986737" w:rsidRDefault="00E45332" w:rsidP="008928C3">
            <w:pPr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Ludowa 122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39EEB9" w14:textId="3A6E655D" w:rsidR="00E45332" w:rsidRPr="00986737" w:rsidRDefault="00E45332" w:rsidP="008928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18-200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5332">
              <w:rPr>
                <w:rFonts w:ascii="Arial" w:hAnsi="Arial" w:cs="Arial"/>
                <w:sz w:val="24"/>
                <w:szCs w:val="24"/>
              </w:rPr>
              <w:t>Wysokie Mazowieckie</w:t>
            </w:r>
          </w:p>
        </w:tc>
        <w:tc>
          <w:tcPr>
            <w:tcW w:w="2268" w:type="dxa"/>
            <w:vAlign w:val="center"/>
          </w:tcPr>
          <w:p w14:paraId="458805D3" w14:textId="26568771" w:rsidR="00E45332" w:rsidRPr="00986737" w:rsidRDefault="00E45332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327 405.75 zł</w:t>
            </w:r>
          </w:p>
        </w:tc>
      </w:tr>
      <w:tr w:rsidR="00E45332" w:rsidRPr="00BB547B" w14:paraId="12A8D827" w14:textId="77777777" w:rsidTr="008928C3">
        <w:tc>
          <w:tcPr>
            <w:tcW w:w="993" w:type="dxa"/>
            <w:vAlign w:val="center"/>
          </w:tcPr>
          <w:p w14:paraId="6096C3B4" w14:textId="2790827C" w:rsidR="00E45332" w:rsidRPr="00986737" w:rsidRDefault="00E45332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12DEBF70" w14:textId="5DB165E5" w:rsidR="00E45332" w:rsidRPr="00986737" w:rsidRDefault="00E45332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14:paraId="0662E683" w14:textId="60EFD39C" w:rsidR="00E45332" w:rsidRPr="00986737" w:rsidRDefault="00E45332" w:rsidP="008928C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45332">
              <w:rPr>
                <w:rFonts w:ascii="Arial" w:hAnsi="Arial" w:cs="Arial"/>
                <w:sz w:val="24"/>
                <w:szCs w:val="24"/>
              </w:rPr>
              <w:t>PiB</w:t>
            </w:r>
            <w:proofErr w:type="spellEnd"/>
            <w:r w:rsidRPr="00E4533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B31D342" w14:textId="148C73AE" w:rsidR="00E45332" w:rsidRPr="00986737" w:rsidRDefault="00E45332" w:rsidP="008928C3">
            <w:pPr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Szosa Ciechanowska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5332">
              <w:rPr>
                <w:rFonts w:ascii="Arial" w:hAnsi="Arial" w:cs="Arial"/>
                <w:sz w:val="24"/>
                <w:szCs w:val="24"/>
              </w:rPr>
              <w:t>13B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825022" w14:textId="338F05F9" w:rsidR="00E45332" w:rsidRPr="00986737" w:rsidRDefault="00E45332" w:rsidP="008928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06-420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5332">
              <w:rPr>
                <w:rFonts w:ascii="Arial" w:hAnsi="Arial" w:cs="Arial"/>
                <w:sz w:val="24"/>
                <w:szCs w:val="24"/>
              </w:rPr>
              <w:t>Gołymin-Ośrodek</w:t>
            </w:r>
          </w:p>
        </w:tc>
        <w:tc>
          <w:tcPr>
            <w:tcW w:w="2268" w:type="dxa"/>
            <w:vAlign w:val="center"/>
          </w:tcPr>
          <w:p w14:paraId="5F491B4A" w14:textId="3BABE2BB" w:rsidR="00E45332" w:rsidRPr="00986737" w:rsidRDefault="00E45332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428 088.15 zł</w:t>
            </w:r>
          </w:p>
        </w:tc>
      </w:tr>
      <w:tr w:rsidR="00E45332" w:rsidRPr="00BB547B" w14:paraId="77DBB4CB" w14:textId="77777777" w:rsidTr="008928C3">
        <w:tc>
          <w:tcPr>
            <w:tcW w:w="993" w:type="dxa"/>
            <w:vAlign w:val="center"/>
          </w:tcPr>
          <w:p w14:paraId="4C25EE3C" w14:textId="049FAD3C" w:rsidR="00E45332" w:rsidRPr="00986737" w:rsidRDefault="00E45332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66314684" w14:textId="4386F7E2" w:rsidR="00E45332" w:rsidRPr="00986737" w:rsidRDefault="00E45332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14:paraId="0B6B242D" w14:textId="5CE59660" w:rsidR="00E45332" w:rsidRPr="00986737" w:rsidRDefault="00E45332" w:rsidP="008928C3">
            <w:pPr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 xml:space="preserve">Bruno </w:t>
            </w:r>
            <w:proofErr w:type="spellStart"/>
            <w:r w:rsidRPr="00E45332">
              <w:rPr>
                <w:rFonts w:ascii="Arial" w:hAnsi="Arial" w:cs="Arial"/>
                <w:sz w:val="24"/>
                <w:szCs w:val="24"/>
              </w:rPr>
              <w:t>Tassi</w:t>
            </w:r>
            <w:proofErr w:type="spellEnd"/>
            <w:r w:rsidRPr="00E4533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8578D3E" w14:textId="5A2CD9CD" w:rsidR="00E45332" w:rsidRPr="00986737" w:rsidRDefault="00E45332" w:rsidP="008928C3">
            <w:pPr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Staniewicka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5332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D25485" w14:textId="52C0A49F" w:rsidR="00E45332" w:rsidRPr="00986737" w:rsidRDefault="00E45332" w:rsidP="008928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03-310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533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268" w:type="dxa"/>
            <w:vAlign w:val="center"/>
          </w:tcPr>
          <w:p w14:paraId="3D0159B8" w14:textId="7B001A01" w:rsidR="00E45332" w:rsidRPr="00986737" w:rsidRDefault="00E45332" w:rsidP="008928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5332">
              <w:rPr>
                <w:rFonts w:ascii="Arial" w:hAnsi="Arial" w:cs="Arial"/>
                <w:sz w:val="24"/>
                <w:szCs w:val="24"/>
              </w:rPr>
              <w:t>498 603.53 zł</w:t>
            </w:r>
          </w:p>
        </w:tc>
      </w:tr>
    </w:tbl>
    <w:p w14:paraId="3FEEECAD" w14:textId="77777777" w:rsidR="008928C3" w:rsidRDefault="008928C3" w:rsidP="008928C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9C8A6B0" w14:textId="2D08A6AC" w:rsidR="00A80738" w:rsidRDefault="00A80738" w:rsidP="008928C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p w14:paraId="70346549" w14:textId="77777777" w:rsidR="00CE7AD6" w:rsidRPr="00F03411" w:rsidRDefault="00CE7AD6" w:rsidP="00CE7AD6">
      <w:pPr>
        <w:ind w:left="3119" w:firstLine="425"/>
        <w:jc w:val="right"/>
        <w:rPr>
          <w:rFonts w:ascii="Arial" w:hAnsi="Arial" w:cs="Arial"/>
          <w:i/>
        </w:rPr>
      </w:pPr>
      <w:r w:rsidRPr="00F03411">
        <w:rPr>
          <w:rFonts w:ascii="Arial" w:hAnsi="Arial" w:cs="Arial"/>
          <w:i/>
        </w:rPr>
        <w:t>/-/ Dyrektor Szpitala Wojewódzkiego w Poznaniu</w:t>
      </w:r>
    </w:p>
    <w:p w14:paraId="251E89AC" w14:textId="77777777" w:rsidR="00CE7AD6" w:rsidRPr="00F03411" w:rsidRDefault="00CE7AD6" w:rsidP="00CE7AD6">
      <w:pPr>
        <w:ind w:left="3119" w:firstLine="425"/>
        <w:jc w:val="right"/>
        <w:rPr>
          <w:rFonts w:ascii="Arial" w:hAnsi="Arial" w:cs="Arial"/>
          <w:i/>
        </w:rPr>
      </w:pPr>
      <w:r w:rsidRPr="00F03411">
        <w:rPr>
          <w:rFonts w:ascii="Arial" w:hAnsi="Arial" w:cs="Arial"/>
          <w:i/>
        </w:rPr>
        <w:t xml:space="preserve">                     dr hab. n.med. – prof. UZ</w:t>
      </w:r>
    </w:p>
    <w:p w14:paraId="1F94518B" w14:textId="77777777" w:rsidR="00CE7AD6" w:rsidRPr="00F03411" w:rsidRDefault="00CE7AD6" w:rsidP="00CE7AD6">
      <w:pPr>
        <w:ind w:left="3119" w:firstLine="425"/>
        <w:jc w:val="right"/>
        <w:rPr>
          <w:rFonts w:ascii="Arial" w:hAnsi="Arial" w:cs="Arial"/>
          <w:i/>
        </w:rPr>
      </w:pPr>
      <w:r w:rsidRPr="00F03411">
        <w:rPr>
          <w:rFonts w:ascii="Arial" w:hAnsi="Arial" w:cs="Arial"/>
          <w:i/>
        </w:rPr>
        <w:t xml:space="preserve">                    Dawid Murawa</w:t>
      </w:r>
    </w:p>
    <w:p w14:paraId="5C923627" w14:textId="77777777" w:rsidR="00CE7AD6" w:rsidRPr="00BB547B" w:rsidRDefault="00CE7AD6" w:rsidP="008928C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CE7AD6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85BA2" w14:textId="77777777" w:rsidR="00D22092" w:rsidRDefault="00D22092">
      <w:r>
        <w:separator/>
      </w:r>
    </w:p>
  </w:endnote>
  <w:endnote w:type="continuationSeparator" w:id="0">
    <w:p w14:paraId="58F2A709" w14:textId="77777777" w:rsidR="00D22092" w:rsidRDefault="00D22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B8B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C21C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8131A" w14:textId="5CB7A9FA" w:rsidR="00986737" w:rsidRPr="00986737" w:rsidRDefault="00D472C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E88C17D" wp14:editId="238FBFA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8F298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A819BF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5EC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A6470C" w14:textId="77777777" w:rsidR="009F189D" w:rsidRDefault="009F189D">
    <w:pPr>
      <w:pStyle w:val="Stopka"/>
      <w:tabs>
        <w:tab w:val="clear" w:pos="4536"/>
      </w:tabs>
      <w:jc w:val="center"/>
    </w:pPr>
  </w:p>
  <w:p w14:paraId="3100568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CC2CA" w14:textId="77777777" w:rsidR="00D22092" w:rsidRDefault="00D22092">
      <w:r>
        <w:separator/>
      </w:r>
    </w:p>
  </w:footnote>
  <w:footnote w:type="continuationSeparator" w:id="0">
    <w:p w14:paraId="6DC55E20" w14:textId="77777777" w:rsidR="00D22092" w:rsidRDefault="00D22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B7C6E" w14:textId="77777777" w:rsidR="00E45332" w:rsidRDefault="00E453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96E00" w14:textId="77777777" w:rsidR="00E45332" w:rsidRDefault="00E453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6B1DC" w14:textId="77777777" w:rsidR="00E45332" w:rsidRDefault="00E453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0F9"/>
    <w:rsid w:val="00007727"/>
    <w:rsid w:val="00017720"/>
    <w:rsid w:val="00035488"/>
    <w:rsid w:val="000D7F25"/>
    <w:rsid w:val="000E00E5"/>
    <w:rsid w:val="000E728B"/>
    <w:rsid w:val="00173B20"/>
    <w:rsid w:val="001C69FF"/>
    <w:rsid w:val="0023318D"/>
    <w:rsid w:val="002A0DB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D60F9"/>
    <w:rsid w:val="00843263"/>
    <w:rsid w:val="00861E75"/>
    <w:rsid w:val="008928C3"/>
    <w:rsid w:val="00986737"/>
    <w:rsid w:val="009C7890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E7AD6"/>
    <w:rsid w:val="00D22092"/>
    <w:rsid w:val="00D472C3"/>
    <w:rsid w:val="00D665F5"/>
    <w:rsid w:val="00D7128F"/>
    <w:rsid w:val="00E4533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A1946B"/>
  <w15:chartTrackingRefBased/>
  <w15:docId w15:val="{78601360-A116-4ED1-9B7C-22FC21224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2026-01-29T10:43:00Z</cp:lastPrinted>
  <dcterms:created xsi:type="dcterms:W3CDTF">2026-01-30T07:13:00Z</dcterms:created>
  <dcterms:modified xsi:type="dcterms:W3CDTF">2026-01-30T07:13:00Z</dcterms:modified>
</cp:coreProperties>
</file>