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CF0AD0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CF0AD0">
        <w:rPr>
          <w:rFonts w:ascii="Arial Narrow" w:eastAsia="Times New Roman" w:hAnsi="Arial Narrow" w:cs="Arial"/>
          <w:bCs/>
          <w:lang w:eastAsia="pl-PL"/>
        </w:rPr>
        <w:t xml:space="preserve">Załącznik nr </w:t>
      </w:r>
      <w:r w:rsidR="0018407C" w:rsidRPr="00CF0AD0">
        <w:rPr>
          <w:rFonts w:ascii="Arial Narrow" w:eastAsia="Times New Roman" w:hAnsi="Arial Narrow" w:cs="Arial"/>
          <w:bCs/>
          <w:lang w:eastAsia="pl-PL"/>
        </w:rPr>
        <w:t>6</w:t>
      </w:r>
      <w:r w:rsidRPr="00CF0AD0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CF0AD0" w:rsidTr="00D62E6E">
        <w:tc>
          <w:tcPr>
            <w:tcW w:w="2800" w:type="dxa"/>
          </w:tcPr>
          <w:p w:rsidR="00D62E6E" w:rsidRPr="00CF0AD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F0AD0">
              <w:rPr>
                <w:rFonts w:ascii="Arial Narrow" w:hAnsi="Arial Narrow" w:cs="Arial"/>
                <w:b/>
              </w:rPr>
              <w:t>Wykonawca</w:t>
            </w:r>
            <w:r w:rsidRPr="00CF0AD0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:rsidR="00D62E6E" w:rsidRPr="00CF0AD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CF0AD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F0AD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CF0AD0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CF0AD0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CF0AD0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CF0AD0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CF0AD0" w:rsidTr="00D62E6E">
        <w:tc>
          <w:tcPr>
            <w:tcW w:w="2800" w:type="dxa"/>
          </w:tcPr>
          <w:p w:rsidR="00D62E6E" w:rsidRPr="00CF0AD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F0AD0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:rsidR="00D62E6E" w:rsidRPr="00CF0AD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CF0AD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F0AD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CF0AD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CF0AD0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CF0AD0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CF0AD0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:rsidR="00BC121E" w:rsidRPr="00CF0AD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8407C" w:rsidRPr="00CF0AD0" w:rsidTr="0087262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8407C" w:rsidRPr="00CF0AD0" w:rsidRDefault="0018407C" w:rsidP="0087262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F0AD0">
              <w:rPr>
                <w:rFonts w:ascii="Arial Narrow" w:eastAsia="Times New Roman" w:hAnsi="Arial Narrow" w:cs="Arial"/>
                <w:b/>
                <w:lang w:eastAsia="pl-PL"/>
              </w:rPr>
              <w:t xml:space="preserve">OŚWIADCZENIE WYKONAWCY </w:t>
            </w:r>
          </w:p>
          <w:p w:rsidR="0018407C" w:rsidRPr="00CF0AD0" w:rsidRDefault="0018407C" w:rsidP="0087262A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F0AD0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F0AD0">
              <w:rPr>
                <w:rFonts w:ascii="Arial Narrow" w:eastAsia="Times New Roman" w:hAnsi="Arial Narrow" w:cs="Arial"/>
                <w:lang w:eastAsia="pl-PL"/>
              </w:rPr>
              <w:t>(t.j. Dz. U. z 2024 r. poz. 1320 z późn. zm.)</w:t>
            </w:r>
            <w:r w:rsidRPr="00CF0AD0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18407C" w:rsidRPr="00CF0AD0" w:rsidRDefault="0018407C" w:rsidP="0087262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CF0AD0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:rsidR="0018407C" w:rsidRPr="00CF0AD0" w:rsidRDefault="0018407C" w:rsidP="0087262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CF0AD0" w:rsidRDefault="0018407C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F0AD0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CF0AD0">
        <w:rPr>
          <w:rFonts w:ascii="Arial Narrow" w:eastAsia="Times New Roman" w:hAnsi="Arial Narrow" w:cs="Arial"/>
          <w:lang w:eastAsia="pl-PL"/>
        </w:rPr>
        <w:t>N</w:t>
      </w:r>
      <w:r w:rsidR="00BC121E" w:rsidRPr="00CF0AD0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CF0AD0" w:rsidTr="00D62E6E">
        <w:tc>
          <w:tcPr>
            <w:tcW w:w="2269" w:type="dxa"/>
          </w:tcPr>
          <w:p w:rsidR="00D62E6E" w:rsidRPr="00CF0AD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F0AD0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CF0AD0" w:rsidRDefault="0018407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F0AD0">
              <w:rPr>
                <w:rFonts w:ascii="Arial Narrow" w:eastAsia="Times New Roman" w:hAnsi="Arial Narrow" w:cs="Arial"/>
                <w:bCs/>
                <w:lang w:eastAsia="pl-PL"/>
              </w:rPr>
              <w:t>Przeglądy i naprawy aparatów i urządzeń medycznych dla 10 Wojskowego Szpitala Klinicznego z Polikliniką SPZOZ w Bydgoszczy</w:t>
            </w:r>
            <w:r w:rsidR="00D62E6E" w:rsidRPr="00CF0AD0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18407C" w:rsidRPr="00CF0AD0" w:rsidTr="0087262A">
        <w:tc>
          <w:tcPr>
            <w:tcW w:w="2269" w:type="dxa"/>
          </w:tcPr>
          <w:p w:rsidR="0018407C" w:rsidRPr="00CF0AD0" w:rsidRDefault="0018407C" w:rsidP="0087262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F0AD0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18407C" w:rsidRPr="00CF0AD0" w:rsidRDefault="0018407C" w:rsidP="0087262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F0AD0">
              <w:rPr>
                <w:rFonts w:ascii="Arial Narrow" w:eastAsia="Times New Roman" w:hAnsi="Arial Narrow" w:cs="Arial"/>
                <w:bCs/>
                <w:lang w:eastAsia="pl-PL"/>
              </w:rPr>
              <w:t>9/2026</w:t>
            </w:r>
          </w:p>
        </w:tc>
      </w:tr>
    </w:tbl>
    <w:p w:rsidR="00BC121E" w:rsidRPr="00CF0AD0" w:rsidRDefault="0018407C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CF0AD0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CF0AD0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CF0AD0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 w Bydgoszczy</w:t>
      </w:r>
      <w:r w:rsidR="00BC121E" w:rsidRPr="00CF0AD0">
        <w:rPr>
          <w:rFonts w:ascii="Arial Narrow" w:eastAsia="Times New Roman" w:hAnsi="Arial Narrow" w:cs="Arial"/>
          <w:b/>
          <w:lang w:eastAsia="pl-PL"/>
        </w:rPr>
        <w:t>,</w:t>
      </w:r>
      <w:r w:rsidR="00BC121E" w:rsidRPr="00CF0AD0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CF0AD0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CF0AD0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CF0AD0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CF0AD0">
        <w:rPr>
          <w:rFonts w:ascii="Arial Narrow" w:eastAsia="Times New Roman" w:hAnsi="Arial Narrow" w:cs="Arial"/>
          <w:b/>
          <w:bCs/>
          <w:color w:val="0070C0"/>
        </w:rPr>
        <w:t xml:space="preserve">* </w:t>
      </w:r>
      <w:r w:rsidR="00BC121E" w:rsidRPr="00CF0AD0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CF0AD0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CF0AD0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CF0AD0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CF0AD0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CF0AD0">
        <w:rPr>
          <w:rFonts w:ascii="Arial Narrow" w:eastAsia="Times New Roman" w:hAnsi="Arial Narrow" w:cs="Arial"/>
          <w:lang w:eastAsia="pl-PL"/>
        </w:rPr>
        <w:t>.</w:t>
      </w:r>
    </w:p>
    <w:p w:rsidR="00BF69A4" w:rsidRPr="00CF0AD0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F0AD0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CF0AD0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CF0AD0">
        <w:rPr>
          <w:rFonts w:ascii="Arial Narrow" w:eastAsia="Times New Roman" w:hAnsi="Arial Narrow" w:cs="Arial"/>
          <w:b/>
          <w:bCs/>
          <w:color w:val="0070C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CF0AD0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F0AD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CF0AD0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F0AD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CF0AD0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F0AD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CF0AD0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CF0AD0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F0AD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CF0AD0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F0AD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F0AD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CF0AD0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F0AD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CF0AD0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F0AD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F0AD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CF0AD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CF0AD0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CF0AD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CF0AD0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CF0AD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lang w:eastAsia="pl-PL"/>
        </w:rPr>
      </w:pPr>
      <w:r w:rsidRPr="00CF0AD0">
        <w:rPr>
          <w:rFonts w:ascii="Arial Narrow" w:eastAsia="Times New Roman" w:hAnsi="Arial Narrow" w:cs="Arial"/>
          <w:color w:val="0070C0"/>
          <w:lang w:eastAsia="pl-PL"/>
        </w:rPr>
        <w:t>*</w:t>
      </w:r>
      <w:r w:rsidRPr="00CF0AD0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CF0AD0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CF0AD0">
        <w:rPr>
          <w:rFonts w:ascii="Arial Narrow" w:eastAsia="Times New Roman" w:hAnsi="Arial Narrow" w:cs="Arial"/>
          <w:color w:val="0070C0"/>
          <w:lang w:eastAsia="pl-PL"/>
        </w:rPr>
        <w:t>Niepotrzebne skreślić lub usunąć</w:t>
      </w:r>
    </w:p>
    <w:p w:rsidR="00CF03EF" w:rsidRPr="00CF0AD0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vertAlign w:val="superscript"/>
          <w:lang w:eastAsia="pl-PL"/>
        </w:rPr>
      </w:pPr>
      <w:r w:rsidRPr="00CF0AD0">
        <w:rPr>
          <w:rFonts w:ascii="Arial Narrow" w:eastAsia="Times New Roman" w:hAnsi="Arial Narrow" w:cs="Arial"/>
          <w:color w:val="0070C0"/>
          <w:lang w:eastAsia="pl-PL"/>
        </w:rPr>
        <w:t>** Wypełnić jeżeli dotyczy</w:t>
      </w:r>
    </w:p>
    <w:p w:rsidR="00067B62" w:rsidRPr="00CF0AD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F0AD0" w:rsidTr="00620E37">
        <w:tc>
          <w:tcPr>
            <w:tcW w:w="2660" w:type="dxa"/>
          </w:tcPr>
          <w:p w:rsidR="00BC121E" w:rsidRPr="00CF0AD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CF0AD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CF0AD0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C121E" w:rsidRPr="00CF0AD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CF0AD0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BC121E" w:rsidRPr="00CF0AD0">
              <w:rPr>
                <w:rFonts w:ascii="Arial Narrow" w:eastAsia="Times New Roman" w:hAnsi="Arial Narrow" w:cs="Arial"/>
                <w:iCs/>
                <w:lang w:eastAsia="pl-PL"/>
              </w:rPr>
              <w:t>data</w:t>
            </w:r>
            <w:r w:rsidRPr="00CF0AD0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CF0AD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CF0AD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CF0AD0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CF0AD0" w:rsidRDefault="00844A96" w:rsidP="0018407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CF0AD0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18407C" w:rsidRPr="00CF0AD0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</w:t>
            </w:r>
            <w:r w:rsidR="00BC121E" w:rsidRPr="00CF0AD0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</w:t>
            </w:r>
            <w:r w:rsidRPr="00CF0AD0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</w:tr>
    </w:tbl>
    <w:p w:rsidR="00106AC7" w:rsidRPr="00CF0AD0" w:rsidRDefault="00106AC7" w:rsidP="001E4022">
      <w:pPr>
        <w:rPr>
          <w:rFonts w:ascii="Arial Narrow" w:hAnsi="Arial Narrow"/>
        </w:rPr>
      </w:pPr>
    </w:p>
    <w:sectPr w:rsidR="00106AC7" w:rsidRPr="00CF0AD0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3B5C" w:rsidRDefault="00A63B5C">
      <w:r>
        <w:separator/>
      </w:r>
    </w:p>
  </w:endnote>
  <w:endnote w:type="continuationSeparator" w:id="1">
    <w:p w:rsidR="00A63B5C" w:rsidRDefault="00A63B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0A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0AD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07C" w:rsidRDefault="0018407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3B5C" w:rsidRDefault="00A63B5C">
      <w:r>
        <w:separator/>
      </w:r>
    </w:p>
  </w:footnote>
  <w:footnote w:type="continuationSeparator" w:id="1">
    <w:p w:rsidR="00A63B5C" w:rsidRDefault="00A63B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07C" w:rsidRDefault="0018407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07C" w:rsidRDefault="0018407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07C" w:rsidRDefault="0018407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407C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8407C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3B5C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CF0AD0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210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2026-01-29T08:54:00Z</dcterms:created>
  <dcterms:modified xsi:type="dcterms:W3CDTF">2026-01-29T08:55:00Z</dcterms:modified>
</cp:coreProperties>
</file>