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DD9A8" w14:textId="48C57F25" w:rsidR="00025386" w:rsidRPr="009E4590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9E459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9E4590" w:rsidRPr="009E4590">
        <w:rPr>
          <w:rFonts w:ascii="Arial Black" w:hAnsi="Arial Black" w:cs="Arial"/>
          <w:bCs/>
          <w:i w:val="0"/>
          <w:sz w:val="20"/>
        </w:rPr>
        <w:t>5</w:t>
      </w:r>
      <w:r w:rsidR="007666D6" w:rsidRPr="009E4590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E4590" w14:paraId="1756D635" w14:textId="77777777" w:rsidTr="00467CA2">
        <w:tc>
          <w:tcPr>
            <w:tcW w:w="2800" w:type="dxa"/>
          </w:tcPr>
          <w:p w14:paraId="23E3F4E6" w14:textId="77777777" w:rsidR="00D520D3" w:rsidRPr="009E459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4590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9E4590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B36E08F" w14:textId="77777777" w:rsidR="00D520D3" w:rsidRPr="009E45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351D952" w14:textId="77777777" w:rsidR="00D520D3" w:rsidRPr="009E45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0ACC91" w14:textId="77777777" w:rsidR="00D520D3" w:rsidRPr="009E459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E459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E4590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E459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9E4590" w14:paraId="5A66E2CC" w14:textId="77777777" w:rsidTr="00467CA2">
        <w:tc>
          <w:tcPr>
            <w:tcW w:w="2800" w:type="dxa"/>
          </w:tcPr>
          <w:p w14:paraId="79647FA6" w14:textId="77777777" w:rsidR="00D520D3" w:rsidRPr="009E459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4590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F81FFB0" w14:textId="77777777" w:rsidR="00D520D3" w:rsidRPr="009E45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93ACA7E" w14:textId="77777777" w:rsidR="00D520D3" w:rsidRPr="009E45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772F85" w14:textId="77777777" w:rsidR="00D520D3" w:rsidRPr="009E459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E459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E4590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9E459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38179203" w14:textId="77777777" w:rsidR="00B62AD0" w:rsidRPr="009E4590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E4590" w14:paraId="2D90222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495820" w14:textId="77777777" w:rsidR="00053927" w:rsidRPr="009E459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9E4590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47C6B810" w14:textId="77777777" w:rsidR="00053927" w:rsidRPr="009E459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9E4590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9E4590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9E4590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D7AA13D" w14:textId="3F64FDE0" w:rsidR="0071340C" w:rsidRPr="009E459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9E4590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9E4590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5E265E" w:rsidRPr="009E4590">
        <w:rPr>
          <w:rFonts w:ascii="Arial Narrow" w:hAnsi="Arial Narrow" w:cs="Arial"/>
          <w:sz w:val="20"/>
          <w:szCs w:val="20"/>
        </w:rPr>
        <w:t>(</w:t>
      </w:r>
      <w:proofErr w:type="spellStart"/>
      <w:r w:rsidR="005E265E" w:rsidRPr="009E4590">
        <w:rPr>
          <w:rFonts w:ascii="Arial Narrow" w:hAnsi="Arial Narrow" w:cs="Arial"/>
          <w:sz w:val="20"/>
          <w:szCs w:val="20"/>
        </w:rPr>
        <w:t>t.j</w:t>
      </w:r>
      <w:proofErr w:type="spellEnd"/>
      <w:r w:rsidR="005E265E" w:rsidRPr="009E4590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E265E" w:rsidRPr="009E4590">
        <w:rPr>
          <w:rFonts w:ascii="Arial Narrow" w:hAnsi="Arial Narrow" w:cs="Arial"/>
          <w:sz w:val="20"/>
          <w:szCs w:val="20"/>
        </w:rPr>
        <w:t>późn</w:t>
      </w:r>
      <w:proofErr w:type="spellEnd"/>
      <w:r w:rsidR="005E265E" w:rsidRPr="009E4590">
        <w:rPr>
          <w:rFonts w:ascii="Arial Narrow" w:hAnsi="Arial Narrow" w:cs="Arial"/>
          <w:sz w:val="20"/>
          <w:szCs w:val="20"/>
        </w:rPr>
        <w:t>. zm.)</w:t>
      </w:r>
      <w:r w:rsidR="00E27ABB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9E4590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E4590" w14:paraId="5CD196B2" w14:textId="77777777" w:rsidTr="00467CA2">
        <w:tc>
          <w:tcPr>
            <w:tcW w:w="2269" w:type="dxa"/>
          </w:tcPr>
          <w:p w14:paraId="348852B0" w14:textId="77777777" w:rsidR="00D520D3" w:rsidRPr="009E459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D9063F" w14:textId="760FFD59" w:rsidR="00D520D3" w:rsidRPr="009E4590" w:rsidRDefault="005E265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preparatów do mycia i dezynfekcji rąk, skóry, błon śluzowych, powierzchni, sprzętu oraz dezynfekcji i mycia maszynowego</w:t>
            </w:r>
            <w:r w:rsidR="00D520D3" w:rsidRPr="009E459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5E265E" w:rsidRPr="009E4590" w14:paraId="6A4E7489" w14:textId="77777777" w:rsidTr="0020772C">
        <w:tc>
          <w:tcPr>
            <w:tcW w:w="2269" w:type="dxa"/>
          </w:tcPr>
          <w:p w14:paraId="41D7093F" w14:textId="77777777" w:rsidR="005E265E" w:rsidRPr="009E4590" w:rsidRDefault="005E265E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8A8648" w14:textId="135D7B0F" w:rsidR="005E265E" w:rsidRPr="009E4590" w:rsidRDefault="005E265E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2/2026</w:t>
            </w:r>
          </w:p>
        </w:tc>
      </w:tr>
    </w:tbl>
    <w:p w14:paraId="71CD4817" w14:textId="5ED999B0" w:rsidR="00DC652A" w:rsidRPr="009E4590" w:rsidRDefault="005E265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9E4590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6B5386ED" w14:textId="77777777" w:rsidR="00DC652A" w:rsidRPr="009E459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E6C1393" w14:textId="77777777" w:rsidR="0071340C" w:rsidRPr="009E459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9E459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9E4590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9E459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337FABF" w14:textId="77777777" w:rsidR="0071340C" w:rsidRPr="009E459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659B2D1A" w14:textId="77777777" w:rsidR="0071340C" w:rsidRPr="009E459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0D1E35BC" w14:textId="77777777" w:rsidR="0071340C" w:rsidRPr="009E45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B00275D" w14:textId="77777777" w:rsidR="0071340C" w:rsidRPr="009E459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9E4590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9E4590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9E4590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2FF31239" w14:textId="77777777" w:rsidR="0071340C" w:rsidRPr="009E45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1B0EDCB7" w14:textId="77777777" w:rsidR="0071340C" w:rsidRPr="009E45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24362150" w14:textId="77777777" w:rsidR="00DC652A" w:rsidRPr="009E45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9E4590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9E4590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9E4590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4BA8C2D1" w14:textId="77777777" w:rsidR="00DC652A" w:rsidRPr="009E45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9E4590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9E4590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2446B414" w14:textId="77777777" w:rsidR="0093388F" w:rsidRPr="009E45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777292C" w14:textId="77777777" w:rsidR="0093388F" w:rsidRPr="009E45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17368E2" w14:textId="77777777" w:rsidR="0093388F" w:rsidRPr="009E45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038B6F29" w14:textId="77777777" w:rsidR="00CB29AC" w:rsidRPr="009E459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17342F32" w14:textId="77777777" w:rsidR="00CB29AC" w:rsidRPr="009E45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8034696" w14:textId="77777777" w:rsidR="00830970" w:rsidRPr="009E45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9E4590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9E4590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40B7D5E3" w14:textId="77777777" w:rsidR="00E27ABB" w:rsidRPr="009E459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E4590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E4590" w14:paraId="2C76A64F" w14:textId="77777777" w:rsidTr="00467CA2">
        <w:tc>
          <w:tcPr>
            <w:tcW w:w="2660" w:type="dxa"/>
          </w:tcPr>
          <w:p w14:paraId="679546CB" w14:textId="77777777" w:rsidR="00D520D3" w:rsidRPr="009E45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4C9D813" w14:textId="77777777" w:rsidR="00D520D3" w:rsidRPr="009E45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2E73342F" w14:textId="77777777" w:rsidR="00D520D3" w:rsidRPr="009E459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14A5BC67" w14:textId="77777777" w:rsidR="00D520D3" w:rsidRPr="009E45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5398047" w14:textId="77777777" w:rsidR="00D520D3" w:rsidRPr="009E45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FAFADB" w14:textId="6016534E" w:rsidR="00D520D3" w:rsidRPr="009E459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5E265E"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9E459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5ED6FD30" w14:textId="77777777" w:rsidR="00E27ABB" w:rsidRPr="009E459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9E459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AD125" w14:textId="77777777" w:rsidR="00D60391" w:rsidRDefault="00D60391" w:rsidP="00025386">
      <w:pPr>
        <w:spacing w:after="0" w:line="240" w:lineRule="auto"/>
      </w:pPr>
      <w:r>
        <w:separator/>
      </w:r>
    </w:p>
  </w:endnote>
  <w:endnote w:type="continuationSeparator" w:id="0">
    <w:p w14:paraId="3FDD63C2" w14:textId="77777777" w:rsidR="00D60391" w:rsidRDefault="00D603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146C" w14:textId="77777777" w:rsidR="005E265E" w:rsidRDefault="005E2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1A4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CE7A07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245E96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17302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B0E2" w14:textId="77777777" w:rsidR="005E265E" w:rsidRDefault="005E2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0D731" w14:textId="77777777" w:rsidR="00D60391" w:rsidRDefault="00D60391" w:rsidP="00025386">
      <w:pPr>
        <w:spacing w:after="0" w:line="240" w:lineRule="auto"/>
      </w:pPr>
      <w:r>
        <w:separator/>
      </w:r>
    </w:p>
  </w:footnote>
  <w:footnote w:type="continuationSeparator" w:id="0">
    <w:p w14:paraId="1D375E98" w14:textId="77777777" w:rsidR="00D60391" w:rsidRDefault="00D603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F599E" w14:textId="77777777" w:rsidR="005E265E" w:rsidRDefault="005E2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789B8" w14:textId="77777777" w:rsidR="005E265E" w:rsidRDefault="005E2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5B455" w14:textId="77777777" w:rsidR="005E265E" w:rsidRDefault="005E2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032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39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E265E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4590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0391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AF278"/>
  <w15:chartTrackingRefBased/>
  <w15:docId w15:val="{083D1BE7-5FCB-403A-8392-E84ECD2B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2026-01-29T08:09:00Z</cp:lastPrinted>
  <dcterms:created xsi:type="dcterms:W3CDTF">2026-01-29T08:09:00Z</dcterms:created>
  <dcterms:modified xsi:type="dcterms:W3CDTF">2026-01-29T08:09:00Z</dcterms:modified>
</cp:coreProperties>
</file>