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317EA" w14:textId="263226FA" w:rsidR="00D62E6E" w:rsidRPr="00D06392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D06392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463D58" w:rsidRPr="00D06392">
        <w:rPr>
          <w:rFonts w:ascii="Arial Black" w:eastAsia="Times New Roman" w:hAnsi="Arial Black" w:cs="Arial"/>
          <w:bCs/>
          <w:sz w:val="20"/>
          <w:szCs w:val="16"/>
          <w:lang w:eastAsia="pl-PL"/>
        </w:rPr>
        <w:t>7</w:t>
      </w:r>
      <w:r w:rsidRPr="00D06392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06392" w14:paraId="25D771D3" w14:textId="77777777" w:rsidTr="00D62E6E">
        <w:tc>
          <w:tcPr>
            <w:tcW w:w="2800" w:type="dxa"/>
          </w:tcPr>
          <w:p w14:paraId="5C4947DE" w14:textId="77777777" w:rsidR="00D62E6E" w:rsidRPr="00D0639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06392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D06392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2570404" w14:textId="77777777" w:rsidR="00D62E6E" w:rsidRPr="00D0639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F41C44D" w14:textId="77777777" w:rsidR="00D62E6E" w:rsidRPr="00D0639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149650" w14:textId="77777777" w:rsidR="00D62E6E" w:rsidRPr="00D0639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D0639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D06392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D0639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D06392" w14:paraId="14E2EC1E" w14:textId="77777777" w:rsidTr="00D62E6E">
        <w:tc>
          <w:tcPr>
            <w:tcW w:w="2800" w:type="dxa"/>
          </w:tcPr>
          <w:p w14:paraId="553681BE" w14:textId="77777777" w:rsidR="00D62E6E" w:rsidRPr="00D0639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06392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71C4AEA" w14:textId="77777777" w:rsidR="00D62E6E" w:rsidRPr="00D0639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372B446" w14:textId="77777777" w:rsidR="00D62E6E" w:rsidRPr="00D0639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7A9CEC" w14:textId="77777777" w:rsidR="00D62E6E" w:rsidRPr="00D0639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D0639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D06392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D0639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60890154" w14:textId="77777777" w:rsidR="00BC121E" w:rsidRPr="00D0639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3D58" w:rsidRPr="00D06392" w14:paraId="34EB4D05" w14:textId="77777777" w:rsidTr="0020772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57F3C6" w14:textId="77777777" w:rsidR="00463D58" w:rsidRPr="00D06392" w:rsidRDefault="00463D58" w:rsidP="0020772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112FEDD1" w14:textId="1B8EBC02" w:rsidR="00463D58" w:rsidRPr="00D06392" w:rsidRDefault="00463D58" w:rsidP="0020772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D06392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D06392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D06392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D06392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późn</w:t>
            </w:r>
            <w:proofErr w:type="spellEnd"/>
            <w:r w:rsidRPr="00D06392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D06392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D06392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D06392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76C31A34" w14:textId="77777777" w:rsidR="00463D58" w:rsidRPr="00D06392" w:rsidRDefault="00463D58" w:rsidP="0020772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35D12E55" w14:textId="77777777" w:rsidR="00463D58" w:rsidRPr="00D06392" w:rsidRDefault="00463D58" w:rsidP="0020772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14B61301" w14:textId="41F68000" w:rsidR="00BC121E" w:rsidRPr="00D06392" w:rsidRDefault="00463D58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063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D06392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D06392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06392" w14:paraId="4E1FE17A" w14:textId="77777777" w:rsidTr="00D62E6E">
        <w:tc>
          <w:tcPr>
            <w:tcW w:w="2269" w:type="dxa"/>
          </w:tcPr>
          <w:p w14:paraId="2803D8F8" w14:textId="77777777" w:rsidR="00D62E6E" w:rsidRPr="00D0639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A76023" w14:textId="4E28F431" w:rsidR="00D62E6E" w:rsidRPr="00D06392" w:rsidRDefault="00463D5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preparatów do mycia i dezynfekcji rąk, skóry, błon śluzowych, powierzchni, sprzętu oraz dezynfekcji i mycia maszynowego</w:t>
            </w:r>
            <w:r w:rsidR="00D62E6E" w:rsidRPr="00D063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463D58" w:rsidRPr="00D06392" w14:paraId="44551727" w14:textId="77777777" w:rsidTr="0020772C">
        <w:tc>
          <w:tcPr>
            <w:tcW w:w="2269" w:type="dxa"/>
          </w:tcPr>
          <w:p w14:paraId="4E0C671C" w14:textId="77777777" w:rsidR="00463D58" w:rsidRPr="00D06392" w:rsidRDefault="00463D58" w:rsidP="002077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CDC8E8A" w14:textId="5F5BD703" w:rsidR="00463D58" w:rsidRPr="00D06392" w:rsidRDefault="00463D58" w:rsidP="002077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2/2026</w:t>
            </w:r>
          </w:p>
        </w:tc>
      </w:tr>
    </w:tbl>
    <w:p w14:paraId="74AC3EF9" w14:textId="17E73C6D" w:rsidR="00BC121E" w:rsidRPr="00D06392" w:rsidRDefault="00463D58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D063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D063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D06392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 w Bydgoszczy</w:t>
      </w:r>
      <w:r w:rsidR="00BC121E" w:rsidRPr="00D06392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D063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D06392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0EF8D949" w14:textId="77777777" w:rsidR="00BC121E" w:rsidRPr="00D06392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D06392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D06392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D06392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D063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D06392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D06392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D06392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D06392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7BB47EB0" w14:textId="77777777" w:rsidR="00BF69A4" w:rsidRPr="00D0639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06392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D063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D06392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D06392" w14:paraId="170673B6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D167B" w14:textId="77777777" w:rsidR="00BC121E" w:rsidRPr="00D0639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43FEE" w14:textId="77777777" w:rsidR="00BC121E" w:rsidRPr="00D0639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55FBB" w14:textId="77777777" w:rsidR="00BC121E" w:rsidRPr="00D0639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D06392" w14:paraId="24099D9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1BA5F" w14:textId="77777777" w:rsidR="00BC121E" w:rsidRPr="00D0639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C3A1" w14:textId="77777777" w:rsidR="00BC121E" w:rsidRPr="00D0639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A75E" w14:textId="77777777" w:rsidR="00BC121E" w:rsidRPr="00D0639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D06392" w14:paraId="67A5142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0490F" w14:textId="77777777" w:rsidR="00BC121E" w:rsidRPr="00D0639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80B1" w14:textId="77777777" w:rsidR="00BC121E" w:rsidRPr="00D0639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E1A4" w14:textId="77777777" w:rsidR="00BC121E" w:rsidRPr="00D0639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30362F4" w14:textId="77777777" w:rsidR="00BC121E" w:rsidRPr="00D0639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D06392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73F8005B" w14:textId="77777777" w:rsidR="00BC121E" w:rsidRPr="00D0639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06392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C329B79" w14:textId="77777777" w:rsidR="00067B62" w:rsidRPr="00D0639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D0639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D06392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D06392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D06392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0C83208A" w14:textId="77777777" w:rsidR="00CF03EF" w:rsidRPr="00D0639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D0639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D06392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D06392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D06392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1D840EB9" w14:textId="77777777" w:rsidR="00067B62" w:rsidRPr="00D0639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06392" w14:paraId="788A5C65" w14:textId="77777777" w:rsidTr="00620E37">
        <w:tc>
          <w:tcPr>
            <w:tcW w:w="2660" w:type="dxa"/>
          </w:tcPr>
          <w:p w14:paraId="6E3598B6" w14:textId="77777777" w:rsidR="00BC121E" w:rsidRPr="00D0639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9305F3A" w14:textId="77777777" w:rsidR="00BC121E" w:rsidRPr="00D0639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6FC1F721" w14:textId="77777777" w:rsidR="00BC121E" w:rsidRPr="00D0639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D063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D063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7F329CA1" w14:textId="77777777" w:rsidR="00BC121E" w:rsidRPr="00D0639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3AFBF34" w14:textId="77777777" w:rsidR="00BC121E" w:rsidRPr="00D0639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18470B54" w14:textId="4AFF6E09" w:rsidR="00BC121E" w:rsidRPr="00D0639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D063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463D58" w:rsidRPr="00D063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D063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D063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6F078873" w14:textId="77777777" w:rsidR="00106AC7" w:rsidRPr="00D06392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D0639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1999A" w14:textId="77777777" w:rsidR="0047174A" w:rsidRDefault="0047174A">
      <w:r>
        <w:separator/>
      </w:r>
    </w:p>
  </w:endnote>
  <w:endnote w:type="continuationSeparator" w:id="0">
    <w:p w14:paraId="21E914E9" w14:textId="77777777" w:rsidR="0047174A" w:rsidRDefault="00471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3F16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5FE78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7A90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E1CD4F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B17B4F7">
        <v:line id="_x0000_s1025" style="position:absolute;left:0;text-align:left;z-index:251657728" from="-3.85pt,8.7pt" to="455.15pt,8.7pt"/>
      </w:pict>
    </w:r>
  </w:p>
  <w:p w14:paraId="632252D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5A5FF" w14:textId="77777777" w:rsidR="00463D58" w:rsidRDefault="00463D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91D06" w14:textId="77777777" w:rsidR="0047174A" w:rsidRDefault="0047174A">
      <w:r>
        <w:separator/>
      </w:r>
    </w:p>
  </w:footnote>
  <w:footnote w:type="continuationSeparator" w:id="0">
    <w:p w14:paraId="4EA87B04" w14:textId="77777777" w:rsidR="0047174A" w:rsidRDefault="00471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95738" w14:textId="77777777" w:rsidR="00463D58" w:rsidRDefault="00463D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60AB9" w14:textId="77777777" w:rsidR="00463D58" w:rsidRDefault="00463D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4E4D8" w14:textId="77777777" w:rsidR="00463D58" w:rsidRDefault="00463D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90452528">
    <w:abstractNumId w:val="13"/>
  </w:num>
  <w:num w:numId="2" w16cid:durableId="633560338">
    <w:abstractNumId w:val="0"/>
  </w:num>
  <w:num w:numId="3" w16cid:durableId="1195466156">
    <w:abstractNumId w:val="11"/>
  </w:num>
  <w:num w:numId="4" w16cid:durableId="1471901135">
    <w:abstractNumId w:val="8"/>
  </w:num>
  <w:num w:numId="5" w16cid:durableId="1591353359">
    <w:abstractNumId w:val="7"/>
  </w:num>
  <w:num w:numId="6" w16cid:durableId="536116016">
    <w:abstractNumId w:val="1"/>
  </w:num>
  <w:num w:numId="7" w16cid:durableId="1103570632">
    <w:abstractNumId w:val="6"/>
  </w:num>
  <w:num w:numId="8" w16cid:durableId="230970672">
    <w:abstractNumId w:val="3"/>
  </w:num>
  <w:num w:numId="9" w16cid:durableId="1220049163">
    <w:abstractNumId w:val="2"/>
  </w:num>
  <w:num w:numId="10" w16cid:durableId="1545829172">
    <w:abstractNumId w:val="5"/>
  </w:num>
  <w:num w:numId="11" w16cid:durableId="1415594225">
    <w:abstractNumId w:val="10"/>
  </w:num>
  <w:num w:numId="12" w16cid:durableId="818814161">
    <w:abstractNumId w:val="4"/>
  </w:num>
  <w:num w:numId="13" w16cid:durableId="628711132">
    <w:abstractNumId w:val="9"/>
  </w:num>
  <w:num w:numId="14" w16cid:durableId="18122877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74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63D58"/>
    <w:rsid w:val="004704CB"/>
    <w:rsid w:val="0047174A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06392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D6AF01"/>
  <w15:chartTrackingRefBased/>
  <w15:docId w15:val="{AE6EFC3F-C0A9-4F3A-B93E-C1ABA4E7B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2026-01-29T09:58:00Z</cp:lastPrinted>
  <dcterms:created xsi:type="dcterms:W3CDTF">2026-01-29T09:58:00Z</dcterms:created>
  <dcterms:modified xsi:type="dcterms:W3CDTF">2026-01-29T09:58:00Z</dcterms:modified>
</cp:coreProperties>
</file>