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87325" w14:textId="77777777" w:rsidR="00843A88" w:rsidRPr="0037378A" w:rsidRDefault="00541F01" w:rsidP="0037378A">
      <w:pPr>
        <w:spacing w:after="480" w:line="276" w:lineRule="auto"/>
        <w:jc w:val="right"/>
        <w:rPr>
          <w:sz w:val="24"/>
          <w:szCs w:val="24"/>
        </w:rPr>
      </w:pPr>
      <w:r w:rsidRPr="0037378A">
        <w:rPr>
          <w:sz w:val="24"/>
          <w:szCs w:val="24"/>
        </w:rPr>
        <w:t>Poznań</w:t>
      </w:r>
      <w:r w:rsidR="00843A88" w:rsidRPr="0037378A">
        <w:rPr>
          <w:sz w:val="24"/>
          <w:szCs w:val="24"/>
        </w:rPr>
        <w:t xml:space="preserve"> dnia: </w:t>
      </w:r>
      <w:r w:rsidRPr="0037378A">
        <w:rPr>
          <w:sz w:val="24"/>
          <w:szCs w:val="24"/>
        </w:rPr>
        <w:t>2026-01-30</w:t>
      </w:r>
    </w:p>
    <w:p w14:paraId="0A061B0D" w14:textId="77777777" w:rsidR="00541F01" w:rsidRPr="0037378A" w:rsidRDefault="00541F01" w:rsidP="0037378A">
      <w:pPr>
        <w:spacing w:line="276" w:lineRule="auto"/>
        <w:rPr>
          <w:b/>
          <w:bCs/>
          <w:sz w:val="24"/>
          <w:szCs w:val="24"/>
        </w:rPr>
      </w:pPr>
      <w:r w:rsidRPr="0037378A">
        <w:rPr>
          <w:b/>
          <w:bCs/>
          <w:sz w:val="24"/>
          <w:szCs w:val="24"/>
        </w:rPr>
        <w:t>Szpital Wojewódzki w Poznaniu</w:t>
      </w:r>
    </w:p>
    <w:p w14:paraId="27487593" w14:textId="77777777" w:rsidR="00843A88" w:rsidRPr="0037378A" w:rsidRDefault="00541F01" w:rsidP="0037378A">
      <w:pPr>
        <w:spacing w:line="276" w:lineRule="auto"/>
        <w:rPr>
          <w:b/>
          <w:bCs/>
          <w:sz w:val="24"/>
          <w:szCs w:val="24"/>
        </w:rPr>
      </w:pPr>
      <w:r w:rsidRPr="0037378A">
        <w:rPr>
          <w:b/>
          <w:bCs/>
          <w:sz w:val="24"/>
          <w:szCs w:val="24"/>
        </w:rPr>
        <w:t>Dział Zamówień Publicznych</w:t>
      </w:r>
    </w:p>
    <w:p w14:paraId="21D3568E" w14:textId="77777777" w:rsidR="00843A88" w:rsidRPr="0037378A" w:rsidRDefault="00541F01" w:rsidP="0037378A">
      <w:pPr>
        <w:spacing w:line="276" w:lineRule="auto"/>
        <w:rPr>
          <w:sz w:val="24"/>
          <w:szCs w:val="24"/>
        </w:rPr>
      </w:pPr>
      <w:r w:rsidRPr="0037378A">
        <w:rPr>
          <w:sz w:val="24"/>
          <w:szCs w:val="24"/>
        </w:rPr>
        <w:t>Juraszów</w:t>
      </w:r>
      <w:r w:rsidR="00843A88" w:rsidRPr="0037378A">
        <w:rPr>
          <w:sz w:val="24"/>
          <w:szCs w:val="24"/>
        </w:rPr>
        <w:t xml:space="preserve"> </w:t>
      </w:r>
      <w:r w:rsidRPr="0037378A">
        <w:rPr>
          <w:sz w:val="24"/>
          <w:szCs w:val="24"/>
        </w:rPr>
        <w:t>7/19</w:t>
      </w:r>
    </w:p>
    <w:p w14:paraId="43AC4A5F" w14:textId="77777777" w:rsidR="00843A88" w:rsidRPr="0037378A" w:rsidRDefault="00541F01" w:rsidP="0037378A">
      <w:pPr>
        <w:spacing w:line="276" w:lineRule="auto"/>
        <w:rPr>
          <w:sz w:val="24"/>
          <w:szCs w:val="24"/>
        </w:rPr>
      </w:pPr>
      <w:r w:rsidRPr="0037378A">
        <w:rPr>
          <w:sz w:val="24"/>
          <w:szCs w:val="24"/>
        </w:rPr>
        <w:t>60-479</w:t>
      </w:r>
      <w:r w:rsidR="00843A88" w:rsidRPr="0037378A">
        <w:rPr>
          <w:sz w:val="24"/>
          <w:szCs w:val="24"/>
        </w:rPr>
        <w:t xml:space="preserve"> </w:t>
      </w:r>
      <w:r w:rsidRPr="0037378A">
        <w:rPr>
          <w:sz w:val="24"/>
          <w:szCs w:val="24"/>
        </w:rPr>
        <w:t>Poznań</w:t>
      </w:r>
    </w:p>
    <w:p w14:paraId="772B37C0" w14:textId="77777777" w:rsidR="00843A88" w:rsidRPr="0037378A" w:rsidRDefault="00843A88" w:rsidP="0037378A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37378A">
        <w:rPr>
          <w:b/>
          <w:sz w:val="24"/>
          <w:szCs w:val="24"/>
        </w:rPr>
        <w:t>WYKONAWCY</w:t>
      </w:r>
    </w:p>
    <w:p w14:paraId="5006AB00" w14:textId="77777777" w:rsidR="00843A88" w:rsidRPr="0037378A" w:rsidRDefault="00843A88" w:rsidP="0037378A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37378A">
        <w:rPr>
          <w:sz w:val="24"/>
          <w:szCs w:val="24"/>
        </w:rPr>
        <w:t>ubiegający się o zamówienie</w:t>
      </w:r>
    </w:p>
    <w:p w14:paraId="2ADAFF49" w14:textId="77777777" w:rsidR="004E4B64" w:rsidRPr="0037378A" w:rsidRDefault="004E4B64" w:rsidP="0037378A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37378A">
        <w:rPr>
          <w:rFonts w:eastAsia="Calibri"/>
          <w:sz w:val="24"/>
          <w:szCs w:val="24"/>
          <w:lang w:eastAsia="en-US"/>
        </w:rPr>
        <w:t xml:space="preserve">Dotyczy: </w:t>
      </w:r>
      <w:r w:rsidRPr="0037378A">
        <w:rPr>
          <w:sz w:val="24"/>
          <w:szCs w:val="24"/>
        </w:rPr>
        <w:t>postępowania o udzielenie zamówienia publicznego</w:t>
      </w:r>
      <w:r w:rsidRPr="0037378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7378A" w14:paraId="07B4013E" w14:textId="77777777" w:rsidTr="00FD4AEC">
        <w:tc>
          <w:tcPr>
            <w:tcW w:w="2269" w:type="dxa"/>
          </w:tcPr>
          <w:p w14:paraId="2E8056A8" w14:textId="77777777" w:rsidR="004E4B64" w:rsidRPr="0037378A" w:rsidRDefault="004E4B64" w:rsidP="0037378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37378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C893B48" w14:textId="77777777" w:rsidR="004E4B64" w:rsidRPr="0037378A" w:rsidRDefault="00541F01" w:rsidP="0037378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37378A">
              <w:rPr>
                <w:bCs/>
                <w:sz w:val="24"/>
                <w:szCs w:val="24"/>
              </w:rPr>
              <w:t>Usługi listowne i kurierskie</w:t>
            </w:r>
            <w:r w:rsidR="004E4B64" w:rsidRPr="0037378A">
              <w:rPr>
                <w:bCs/>
                <w:sz w:val="24"/>
                <w:szCs w:val="24"/>
              </w:rPr>
              <w:t>.</w:t>
            </w:r>
          </w:p>
        </w:tc>
      </w:tr>
      <w:tr w:rsidR="00541F01" w:rsidRPr="0037378A" w14:paraId="3A0F9287" w14:textId="77777777" w:rsidTr="000C3354">
        <w:tc>
          <w:tcPr>
            <w:tcW w:w="2269" w:type="dxa"/>
          </w:tcPr>
          <w:p w14:paraId="1FA050F6" w14:textId="77777777" w:rsidR="00541F01" w:rsidRPr="0037378A" w:rsidRDefault="00541F01" w:rsidP="0037378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37378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44EB200" w14:textId="77777777" w:rsidR="00541F01" w:rsidRPr="0037378A" w:rsidRDefault="00541F01" w:rsidP="0037378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37378A">
              <w:rPr>
                <w:bCs/>
                <w:sz w:val="24"/>
                <w:szCs w:val="24"/>
              </w:rPr>
              <w:t>SZW/DZP/3/2026</w:t>
            </w:r>
          </w:p>
        </w:tc>
      </w:tr>
    </w:tbl>
    <w:p w14:paraId="0275076F" w14:textId="77777777" w:rsidR="004E4B64" w:rsidRPr="0037378A" w:rsidRDefault="004E4B64" w:rsidP="0037378A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7378A" w14:paraId="5C1D2E8B" w14:textId="77777777" w:rsidTr="00C46732">
        <w:tc>
          <w:tcPr>
            <w:tcW w:w="9330" w:type="dxa"/>
            <w:shd w:val="clear" w:color="auto" w:fill="F2F2F2"/>
            <w:hideMark/>
          </w:tcPr>
          <w:p w14:paraId="5EAADE40" w14:textId="2355E823" w:rsidR="00843A88" w:rsidRPr="0037378A" w:rsidRDefault="00843A88" w:rsidP="0037378A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7378A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37378A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668F6D8D" w14:textId="77777777" w:rsidR="00541F01" w:rsidRPr="0037378A" w:rsidRDefault="00520165" w:rsidP="0037378A">
      <w:pPr>
        <w:spacing w:before="240" w:after="240" w:line="276" w:lineRule="auto"/>
        <w:jc w:val="both"/>
        <w:rPr>
          <w:b/>
          <w:sz w:val="24"/>
          <w:szCs w:val="24"/>
        </w:rPr>
      </w:pPr>
      <w:r w:rsidRPr="0037378A">
        <w:rPr>
          <w:sz w:val="24"/>
          <w:szCs w:val="24"/>
        </w:rPr>
        <w:t xml:space="preserve">Zamawiający, </w:t>
      </w:r>
      <w:r w:rsidR="00541F01" w:rsidRPr="0037378A">
        <w:rPr>
          <w:b/>
          <w:sz w:val="24"/>
          <w:szCs w:val="24"/>
        </w:rPr>
        <w:t>Szpital Wojewódzki w Poznaniu</w:t>
      </w:r>
    </w:p>
    <w:p w14:paraId="276A9902" w14:textId="77777777" w:rsidR="0012774F" w:rsidRDefault="00541F01" w:rsidP="0037378A">
      <w:pPr>
        <w:spacing w:before="240" w:after="240" w:line="276" w:lineRule="auto"/>
        <w:jc w:val="both"/>
        <w:rPr>
          <w:bCs/>
          <w:sz w:val="24"/>
          <w:szCs w:val="24"/>
          <w:lang w:eastAsia="ar-SA"/>
        </w:rPr>
      </w:pPr>
      <w:r w:rsidRPr="0037378A">
        <w:rPr>
          <w:b/>
          <w:sz w:val="24"/>
          <w:szCs w:val="24"/>
        </w:rPr>
        <w:t>Dział Zamówień Publicznych</w:t>
      </w:r>
      <w:r w:rsidR="00520165" w:rsidRPr="0037378A">
        <w:rPr>
          <w:sz w:val="24"/>
          <w:szCs w:val="24"/>
        </w:rPr>
        <w:t xml:space="preserve">, działając na podstawie art. </w:t>
      </w:r>
      <w:r w:rsidR="00E74BC3" w:rsidRPr="0037378A">
        <w:rPr>
          <w:sz w:val="24"/>
          <w:szCs w:val="24"/>
        </w:rPr>
        <w:t>284</w:t>
      </w:r>
      <w:r w:rsidR="00520165" w:rsidRPr="0037378A">
        <w:rPr>
          <w:sz w:val="24"/>
          <w:szCs w:val="24"/>
        </w:rPr>
        <w:t xml:space="preserve"> ust. </w:t>
      </w:r>
      <w:r w:rsidR="0029606A" w:rsidRPr="0037378A">
        <w:rPr>
          <w:sz w:val="24"/>
          <w:szCs w:val="24"/>
        </w:rPr>
        <w:t>6</w:t>
      </w:r>
      <w:r w:rsidR="00520165" w:rsidRPr="0037378A">
        <w:rPr>
          <w:sz w:val="24"/>
          <w:szCs w:val="24"/>
        </w:rPr>
        <w:t xml:space="preserve"> ustawy z dnia </w:t>
      </w:r>
      <w:r w:rsidR="0029606A" w:rsidRPr="0037378A">
        <w:rPr>
          <w:sz w:val="24"/>
          <w:szCs w:val="24"/>
        </w:rPr>
        <w:t>11</w:t>
      </w:r>
      <w:r w:rsidR="00520165" w:rsidRPr="0037378A">
        <w:rPr>
          <w:sz w:val="24"/>
          <w:szCs w:val="24"/>
        </w:rPr>
        <w:t xml:space="preserve"> </w:t>
      </w:r>
      <w:r w:rsidR="0029606A" w:rsidRPr="0037378A">
        <w:rPr>
          <w:sz w:val="24"/>
          <w:szCs w:val="24"/>
        </w:rPr>
        <w:t xml:space="preserve">września </w:t>
      </w:r>
      <w:r w:rsidR="00520165" w:rsidRPr="0037378A">
        <w:rPr>
          <w:sz w:val="24"/>
          <w:szCs w:val="24"/>
        </w:rPr>
        <w:t>20</w:t>
      </w:r>
      <w:r w:rsidR="0029606A" w:rsidRPr="0037378A">
        <w:rPr>
          <w:sz w:val="24"/>
          <w:szCs w:val="24"/>
        </w:rPr>
        <w:t>19</w:t>
      </w:r>
      <w:r w:rsidR="00520165" w:rsidRPr="0037378A">
        <w:rPr>
          <w:sz w:val="24"/>
          <w:szCs w:val="24"/>
        </w:rPr>
        <w:t xml:space="preserve"> r</w:t>
      </w:r>
      <w:r w:rsidR="0029606A" w:rsidRPr="0037378A">
        <w:rPr>
          <w:sz w:val="24"/>
          <w:szCs w:val="24"/>
        </w:rPr>
        <w:t>.</w:t>
      </w:r>
      <w:r w:rsidR="00520165" w:rsidRPr="0037378A">
        <w:rPr>
          <w:sz w:val="24"/>
          <w:szCs w:val="24"/>
        </w:rPr>
        <w:t xml:space="preserve"> Prawo </w:t>
      </w:r>
      <w:r w:rsidR="0029606A" w:rsidRPr="0037378A">
        <w:rPr>
          <w:sz w:val="24"/>
          <w:szCs w:val="24"/>
        </w:rPr>
        <w:t>z</w:t>
      </w:r>
      <w:r w:rsidR="00520165" w:rsidRPr="0037378A">
        <w:rPr>
          <w:sz w:val="24"/>
          <w:szCs w:val="24"/>
        </w:rPr>
        <w:t xml:space="preserve">amówień </w:t>
      </w:r>
      <w:r w:rsidR="0029606A" w:rsidRPr="0037378A">
        <w:rPr>
          <w:sz w:val="24"/>
          <w:szCs w:val="24"/>
        </w:rPr>
        <w:t>p</w:t>
      </w:r>
      <w:r w:rsidR="00520165" w:rsidRPr="0037378A">
        <w:rPr>
          <w:sz w:val="24"/>
          <w:szCs w:val="24"/>
        </w:rPr>
        <w:t xml:space="preserve">ublicznych </w:t>
      </w:r>
      <w:r w:rsidRPr="0037378A">
        <w:rPr>
          <w:sz w:val="24"/>
          <w:szCs w:val="24"/>
        </w:rPr>
        <w:t xml:space="preserve">(t.j. Dz. U. z 2024 r. poz. 1320 z </w:t>
      </w:r>
      <w:proofErr w:type="spellStart"/>
      <w:r w:rsidRPr="0037378A">
        <w:rPr>
          <w:sz w:val="24"/>
          <w:szCs w:val="24"/>
        </w:rPr>
        <w:t>późn</w:t>
      </w:r>
      <w:proofErr w:type="spellEnd"/>
      <w:r w:rsidRPr="0037378A">
        <w:rPr>
          <w:sz w:val="24"/>
          <w:szCs w:val="24"/>
        </w:rPr>
        <w:t>. zm.)</w:t>
      </w:r>
      <w:r w:rsidR="00BE7BFD" w:rsidRPr="0037378A">
        <w:rPr>
          <w:sz w:val="24"/>
          <w:szCs w:val="24"/>
        </w:rPr>
        <w:t xml:space="preserve">, </w:t>
      </w:r>
      <w:r w:rsidR="00E74BC3" w:rsidRPr="0037378A">
        <w:rPr>
          <w:sz w:val="24"/>
          <w:szCs w:val="24"/>
        </w:rPr>
        <w:t>udostępnia</w:t>
      </w:r>
      <w:r w:rsidR="00BE7BFD" w:rsidRPr="0037378A">
        <w:rPr>
          <w:sz w:val="24"/>
          <w:szCs w:val="24"/>
        </w:rPr>
        <w:t xml:space="preserve"> poniżej treść zapytań do S</w:t>
      </w:r>
      <w:r w:rsidR="0012774F" w:rsidRPr="0037378A">
        <w:rPr>
          <w:sz w:val="24"/>
          <w:szCs w:val="24"/>
        </w:rPr>
        <w:t>pecyfikacji Warunków Zamówienia (</w:t>
      </w:r>
      <w:r w:rsidR="0012774F" w:rsidRPr="0037378A">
        <w:rPr>
          <w:sz w:val="24"/>
          <w:szCs w:val="24"/>
          <w:lang w:eastAsia="ar-SA"/>
        </w:rPr>
        <w:t>zwanej dalej</w:t>
      </w:r>
      <w:r w:rsidR="0012774F" w:rsidRPr="0037378A">
        <w:rPr>
          <w:b/>
          <w:sz w:val="24"/>
          <w:szCs w:val="24"/>
          <w:lang w:eastAsia="ar-SA"/>
        </w:rPr>
        <w:t xml:space="preserve"> </w:t>
      </w:r>
      <w:r w:rsidR="0012774F" w:rsidRPr="0037378A">
        <w:rPr>
          <w:bCs/>
          <w:sz w:val="24"/>
          <w:szCs w:val="24"/>
          <w:lang w:eastAsia="ar-SA"/>
        </w:rPr>
        <w:t>”SWZ”)</w:t>
      </w:r>
      <w:r w:rsidR="00E74BC3" w:rsidRPr="0037378A">
        <w:rPr>
          <w:bCs/>
          <w:sz w:val="24"/>
          <w:szCs w:val="24"/>
          <w:lang w:eastAsia="ar-SA"/>
        </w:rPr>
        <w:t xml:space="preserve"> </w:t>
      </w:r>
      <w:r w:rsidR="00E74BC3" w:rsidRPr="0037378A">
        <w:rPr>
          <w:sz w:val="24"/>
          <w:szCs w:val="24"/>
        </w:rPr>
        <w:t>wraz z wyjaśnieniami</w:t>
      </w:r>
      <w:r w:rsidR="0012774F" w:rsidRPr="0037378A">
        <w:rPr>
          <w:bCs/>
          <w:sz w:val="24"/>
          <w:szCs w:val="24"/>
          <w:lang w:eastAsia="ar-SA"/>
        </w:rPr>
        <w:t>:</w:t>
      </w:r>
    </w:p>
    <w:p w14:paraId="081548A6" w14:textId="34F345C2" w:rsidR="0037378A" w:rsidRDefault="0037378A" w:rsidP="00202428">
      <w:pPr>
        <w:spacing w:line="276" w:lineRule="auto"/>
        <w:jc w:val="both"/>
        <w:rPr>
          <w:b/>
          <w:bCs/>
          <w:sz w:val="24"/>
          <w:szCs w:val="24"/>
        </w:rPr>
      </w:pPr>
      <w:r w:rsidRPr="0037378A">
        <w:rPr>
          <w:b/>
          <w:bCs/>
          <w:sz w:val="24"/>
          <w:szCs w:val="24"/>
        </w:rPr>
        <w:t>Pytanie nr</w:t>
      </w:r>
      <w:r w:rsidR="00E53C77">
        <w:rPr>
          <w:b/>
          <w:bCs/>
          <w:sz w:val="24"/>
          <w:szCs w:val="24"/>
        </w:rPr>
        <w:t xml:space="preserve"> 1</w:t>
      </w:r>
    </w:p>
    <w:p w14:paraId="2754E7F0" w14:textId="19DD06F3" w:rsidR="00E53C77" w:rsidRPr="00202428" w:rsidRDefault="00E53C77" w:rsidP="00202428">
      <w:pPr>
        <w:suppressAutoHyphens/>
        <w:spacing w:line="276" w:lineRule="auto"/>
        <w:rPr>
          <w:bCs/>
          <w:lang w:eastAsia="zh-CN"/>
        </w:rPr>
      </w:pPr>
      <w:r w:rsidRPr="00202428">
        <w:rPr>
          <w:bCs/>
          <w:lang w:eastAsia="zh-CN"/>
        </w:rPr>
        <w:t>W związku z udzielonymi odpowiedziami na pytania i wnioski zwracam się z uprzejmą prośbą o wyjaśnienie zapisów w dokumentacji zamówienia na usługi listowne i kurierskie dla Szpitala Wojewódzkiego  w Poznaniu, nr ref. SZW/DZP/3/2026.</w:t>
      </w:r>
    </w:p>
    <w:p w14:paraId="7F52B488" w14:textId="77777777" w:rsidR="00E53C77" w:rsidRPr="00202428" w:rsidRDefault="00E53C77" w:rsidP="00202428">
      <w:pPr>
        <w:suppressAutoHyphens/>
        <w:spacing w:line="276" w:lineRule="auto"/>
        <w:rPr>
          <w:bCs/>
          <w:lang w:eastAsia="zh-CN"/>
        </w:rPr>
      </w:pPr>
      <w:r w:rsidRPr="00202428">
        <w:rPr>
          <w:bCs/>
          <w:lang w:eastAsia="zh-CN"/>
        </w:rPr>
        <w:t>Wątpliwości budzi odpowiedź udzielona na pytanie nr 4 w korespondencji z dnia 26-01-2026r, które przytaczam w całości:</w:t>
      </w:r>
    </w:p>
    <w:p w14:paraId="3B52FC74" w14:textId="77777777" w:rsidR="00E53C77" w:rsidRPr="00202428" w:rsidRDefault="00E53C77" w:rsidP="00202428">
      <w:pPr>
        <w:suppressAutoHyphens/>
        <w:spacing w:line="276" w:lineRule="auto"/>
        <w:rPr>
          <w:bCs/>
          <w:lang w:eastAsia="zh-CN"/>
        </w:rPr>
      </w:pPr>
      <w:r w:rsidRPr="00202428">
        <w:rPr>
          <w:b/>
          <w:bCs/>
          <w:lang w:eastAsia="zh-CN"/>
        </w:rPr>
        <w:t xml:space="preserve">„Pytanie nr 4 Formularz asortymentowo- cenowy – załącznik nr 2 do SWZ; </w:t>
      </w:r>
      <w:r w:rsidRPr="00202428">
        <w:rPr>
          <w:bCs/>
          <w:lang w:eastAsia="zh-CN"/>
        </w:rPr>
        <w:t xml:space="preserve">Pakiet nr 1, przesyłki listowne – ZWROTY </w:t>
      </w:r>
    </w:p>
    <w:p w14:paraId="79ABCB33" w14:textId="77777777" w:rsidR="00E53C77" w:rsidRPr="00202428" w:rsidRDefault="00E53C77" w:rsidP="00202428">
      <w:pPr>
        <w:suppressAutoHyphens/>
        <w:spacing w:line="276" w:lineRule="auto"/>
        <w:rPr>
          <w:bCs/>
          <w:lang w:eastAsia="zh-CN"/>
        </w:rPr>
      </w:pPr>
      <w:r w:rsidRPr="00202428">
        <w:rPr>
          <w:bCs/>
          <w:i/>
          <w:iCs/>
          <w:lang w:eastAsia="zh-CN"/>
        </w:rPr>
        <w:t xml:space="preserve">W tabeli asortymentowo-cenowej wśród przesyłek listowych wymieniona jest pozycja: ZWROTY. Prosimy o potwierdzenie, czy Zamawiający ma na myśli ZWROTY LISTÓW POLECONYCH ? </w:t>
      </w:r>
    </w:p>
    <w:p w14:paraId="4E9F544B" w14:textId="77777777" w:rsidR="00E53C77" w:rsidRPr="00202428" w:rsidRDefault="00E53C77" w:rsidP="00202428">
      <w:pPr>
        <w:suppressAutoHyphens/>
        <w:spacing w:line="276" w:lineRule="auto"/>
        <w:rPr>
          <w:bCs/>
          <w:lang w:eastAsia="zh-CN"/>
        </w:rPr>
      </w:pPr>
      <w:r w:rsidRPr="00202428">
        <w:rPr>
          <w:b/>
          <w:bCs/>
          <w:lang w:eastAsia="zh-CN"/>
        </w:rPr>
        <w:t xml:space="preserve">Stanowisko (wyjaśnienie) Zamawiającego: </w:t>
      </w:r>
      <w:r w:rsidRPr="00202428">
        <w:rPr>
          <w:bCs/>
          <w:lang w:eastAsia="zh-CN"/>
        </w:rPr>
        <w:t xml:space="preserve">Tak, zamawiający ma na myśli zwroty listów poleconych </w:t>
      </w:r>
      <w:r w:rsidRPr="00202428">
        <w:rPr>
          <w:b/>
          <w:u w:val="single"/>
          <w:lang w:eastAsia="zh-CN"/>
        </w:rPr>
        <w:t>oraz zwroty listów poleconych za potwierdzeniem odbioru.”</w:t>
      </w:r>
    </w:p>
    <w:p w14:paraId="5171A952" w14:textId="77777777" w:rsidR="00E53C77" w:rsidRPr="00202428" w:rsidRDefault="00E53C77" w:rsidP="00E53C77">
      <w:pPr>
        <w:suppressAutoHyphens/>
        <w:spacing w:line="276" w:lineRule="auto"/>
        <w:ind w:left="360"/>
        <w:rPr>
          <w:bCs/>
          <w:lang w:eastAsia="zh-CN"/>
        </w:rPr>
      </w:pPr>
    </w:p>
    <w:p w14:paraId="10799418" w14:textId="77777777" w:rsidR="00E53C77" w:rsidRPr="00202428" w:rsidRDefault="00E53C77" w:rsidP="00202428">
      <w:pPr>
        <w:suppressAutoHyphens/>
        <w:spacing w:line="276" w:lineRule="auto"/>
        <w:rPr>
          <w:bCs/>
          <w:i/>
          <w:iCs/>
          <w:lang w:eastAsia="zh-CN"/>
        </w:rPr>
      </w:pPr>
      <w:r w:rsidRPr="00202428">
        <w:rPr>
          <w:bCs/>
          <w:i/>
          <w:iCs/>
          <w:lang w:eastAsia="zh-CN"/>
        </w:rPr>
        <w:t>Określona przez Zamawiającego potrzeba wyceny zwrotu listu poleconego bez ZPO oraz z ZPO nie może być spełniona przy obecnej konstrukcji formularza asortymentowo-cenowego.</w:t>
      </w:r>
    </w:p>
    <w:p w14:paraId="23332660" w14:textId="77777777" w:rsidR="00E53C77" w:rsidRPr="00202428" w:rsidRDefault="00E53C77" w:rsidP="00202428">
      <w:pPr>
        <w:suppressAutoHyphens/>
        <w:spacing w:line="276" w:lineRule="auto"/>
        <w:rPr>
          <w:bCs/>
          <w:i/>
          <w:iCs/>
          <w:lang w:eastAsia="zh-CN"/>
        </w:rPr>
      </w:pPr>
      <w:r w:rsidRPr="00202428">
        <w:rPr>
          <w:bCs/>
          <w:i/>
          <w:iCs/>
          <w:lang w:eastAsia="zh-CN"/>
        </w:rPr>
        <w:t>Cena zwrotu listu poleconego jest bowiem inna niż takiego samego listu poleconego z usługą ZPO. W tym drugim przypadku opłata za drogę powrotną listu umniejszana jest o cenę usługi ZPO, która nie mogła zostać zrealizowana. Zwroty listów poleconych bez ZPO lub z ZPO kosztują więc wyraźnie inaczej – a formularz asortymentowo- cenowy w obecnej postaci nie umożliwia takiego rozróżnienia. Oto przykład modyfikacji wspomnianego formularza:</w:t>
      </w:r>
    </w:p>
    <w:p w14:paraId="7C53F98D" w14:textId="77777777" w:rsidR="00E53C77" w:rsidRPr="00202428" w:rsidRDefault="00E53C77" w:rsidP="00E53C77">
      <w:pPr>
        <w:suppressAutoHyphens/>
        <w:spacing w:line="276" w:lineRule="auto"/>
        <w:ind w:left="360"/>
        <w:rPr>
          <w:bCs/>
          <w:lang w:eastAsia="zh-CN"/>
        </w:rPr>
      </w:pPr>
    </w:p>
    <w:tbl>
      <w:tblPr>
        <w:tblW w:w="8260" w:type="dxa"/>
        <w:tblInd w:w="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2720"/>
        <w:gridCol w:w="1680"/>
        <w:gridCol w:w="960"/>
        <w:gridCol w:w="1120"/>
      </w:tblGrid>
      <w:tr w:rsidR="00E53C77" w:rsidRPr="00202428" w14:paraId="6AE0B81D" w14:textId="77777777" w:rsidTr="001E4395">
        <w:trPr>
          <w:trHeight w:val="315"/>
        </w:trPr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9DC5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b/>
                <w:bCs/>
                <w:color w:val="000000"/>
              </w:rPr>
              <w:lastRenderedPageBreak/>
              <w:t>Listy Polecone</w:t>
            </w:r>
            <w:r w:rsidRPr="00202428">
              <w:rPr>
                <w:color w:val="000000"/>
              </w:rPr>
              <w:t xml:space="preserve"> - Zwroty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658AB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48A9C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Ekonomiczny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6717E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CBB0D" w14:textId="77777777" w:rsidR="00E53C77" w:rsidRPr="00202428" w:rsidRDefault="00E53C77" w:rsidP="001E4395">
            <w:pPr>
              <w:jc w:val="center"/>
            </w:pPr>
            <w:r w:rsidRPr="00202428">
              <w:t>2961</w:t>
            </w:r>
          </w:p>
        </w:tc>
      </w:tr>
      <w:tr w:rsidR="00E53C77" w:rsidRPr="00202428" w14:paraId="483FD234" w14:textId="77777777" w:rsidTr="001E4395">
        <w:trPr>
          <w:trHeight w:val="330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1AEF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19F8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2FC16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Priorytet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DAC49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7539E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59</w:t>
            </w:r>
          </w:p>
        </w:tc>
      </w:tr>
      <w:tr w:rsidR="00E53C77" w:rsidRPr="00202428" w14:paraId="6035E657" w14:textId="77777777" w:rsidTr="001E4395">
        <w:trPr>
          <w:trHeight w:val="315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EDC1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0EF4A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8AC1F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Ekonomiczny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FEA9E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88292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114</w:t>
            </w:r>
          </w:p>
        </w:tc>
      </w:tr>
      <w:tr w:rsidR="00E53C77" w:rsidRPr="00202428" w14:paraId="273A2442" w14:textId="77777777" w:rsidTr="001E4395">
        <w:trPr>
          <w:trHeight w:val="375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8681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AFBF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904A9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Priorytet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48BCF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43175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42</w:t>
            </w:r>
          </w:p>
        </w:tc>
      </w:tr>
      <w:tr w:rsidR="00E53C77" w:rsidRPr="00202428" w14:paraId="2368AE13" w14:textId="77777777" w:rsidTr="001E4395">
        <w:trPr>
          <w:trHeight w:val="375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DB33E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2455C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BD3BB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Ekonomiczny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689B3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D468E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45</w:t>
            </w:r>
          </w:p>
        </w:tc>
      </w:tr>
      <w:tr w:rsidR="00E53C77" w:rsidRPr="00202428" w14:paraId="57CA957F" w14:textId="77777777" w:rsidTr="001E4395">
        <w:trPr>
          <w:trHeight w:val="375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AC561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2CFBD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853AA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Priorytet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E6E9D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625F2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36</w:t>
            </w:r>
          </w:p>
        </w:tc>
      </w:tr>
      <w:tr w:rsidR="00E53C77" w:rsidRPr="00202428" w14:paraId="0E2856FF" w14:textId="77777777" w:rsidTr="001E4395">
        <w:trPr>
          <w:trHeight w:val="315"/>
        </w:trPr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0826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b/>
                <w:bCs/>
              </w:rPr>
              <w:t>Listy Polecone z ZPO</w:t>
            </w:r>
            <w:r w:rsidRPr="00202428">
              <w:rPr>
                <w:color w:val="000000"/>
              </w:rPr>
              <w:t xml:space="preserve"> - Zwroty</w:t>
            </w: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35991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FFF9F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Ekonomiczny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E3879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95F42" w14:textId="77777777" w:rsidR="00E53C77" w:rsidRPr="00202428" w:rsidRDefault="00E53C77" w:rsidP="001E4395">
            <w:pPr>
              <w:jc w:val="center"/>
            </w:pPr>
            <w:r w:rsidRPr="00202428">
              <w:t>?</w:t>
            </w:r>
          </w:p>
        </w:tc>
      </w:tr>
      <w:tr w:rsidR="00E53C77" w:rsidRPr="00202428" w14:paraId="4AFE5A60" w14:textId="77777777" w:rsidTr="001E4395">
        <w:trPr>
          <w:trHeight w:val="330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3D51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2D9C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983B4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Priorytet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E558D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4CECC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?</w:t>
            </w:r>
          </w:p>
        </w:tc>
      </w:tr>
      <w:tr w:rsidR="00E53C77" w:rsidRPr="00202428" w14:paraId="37E89B54" w14:textId="77777777" w:rsidTr="001E4395">
        <w:trPr>
          <w:trHeight w:val="31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DEECB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E9406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17F72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Ekonomiczny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32D61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0AA78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?</w:t>
            </w:r>
          </w:p>
        </w:tc>
      </w:tr>
      <w:tr w:rsidR="00E53C77" w:rsidRPr="00202428" w14:paraId="42EA417D" w14:textId="77777777" w:rsidTr="001E4395">
        <w:trPr>
          <w:trHeight w:val="37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C845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EE858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43363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Priorytet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43861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3BA2E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?</w:t>
            </w:r>
          </w:p>
        </w:tc>
      </w:tr>
      <w:tr w:rsidR="00E53C77" w:rsidRPr="00202428" w14:paraId="281D96F9" w14:textId="77777777" w:rsidTr="001E4395">
        <w:trPr>
          <w:trHeight w:val="37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3CE4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FC08F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FD9A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Ekonomiczny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FB3A4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B8B59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?</w:t>
            </w:r>
          </w:p>
        </w:tc>
      </w:tr>
      <w:tr w:rsidR="00E53C77" w:rsidRPr="00202428" w14:paraId="7BBA71A6" w14:textId="77777777" w:rsidTr="001E4395">
        <w:trPr>
          <w:trHeight w:val="37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866E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F7BD" w14:textId="77777777" w:rsidR="00E53C77" w:rsidRPr="00202428" w:rsidRDefault="00E53C77" w:rsidP="001E4395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6D5F8" w14:textId="77777777" w:rsidR="00E53C77" w:rsidRPr="00202428" w:rsidRDefault="00E53C77" w:rsidP="001E4395">
            <w:pPr>
              <w:rPr>
                <w:color w:val="000000"/>
              </w:rPr>
            </w:pPr>
            <w:r w:rsidRPr="00202428">
              <w:rPr>
                <w:color w:val="000000"/>
              </w:rPr>
              <w:t>Priorytet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B4970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szt.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D05F6" w14:textId="77777777" w:rsidR="00E53C77" w:rsidRPr="00202428" w:rsidRDefault="00E53C77" w:rsidP="001E4395">
            <w:pPr>
              <w:jc w:val="center"/>
              <w:rPr>
                <w:color w:val="000000"/>
              </w:rPr>
            </w:pPr>
            <w:r w:rsidRPr="00202428">
              <w:rPr>
                <w:color w:val="000000"/>
              </w:rPr>
              <w:t>?</w:t>
            </w:r>
          </w:p>
        </w:tc>
      </w:tr>
    </w:tbl>
    <w:p w14:paraId="3AA6F1DA" w14:textId="77777777" w:rsidR="00E53C77" w:rsidRPr="00202428" w:rsidRDefault="00E53C77" w:rsidP="00E53C77">
      <w:pPr>
        <w:suppressAutoHyphens/>
        <w:spacing w:line="276" w:lineRule="auto"/>
        <w:ind w:left="360"/>
        <w:rPr>
          <w:bCs/>
          <w:lang w:eastAsia="zh-CN"/>
        </w:rPr>
      </w:pPr>
      <w:r w:rsidRPr="00202428">
        <w:rPr>
          <w:bCs/>
          <w:lang w:eastAsia="zh-CN"/>
        </w:rPr>
        <w:t xml:space="preserve"> </w:t>
      </w:r>
    </w:p>
    <w:p w14:paraId="31991E79" w14:textId="77777777" w:rsidR="00E53C77" w:rsidRPr="00202428" w:rsidRDefault="00E53C77" w:rsidP="00202428">
      <w:pPr>
        <w:suppressAutoHyphens/>
        <w:spacing w:line="276" w:lineRule="auto"/>
        <w:rPr>
          <w:bCs/>
          <w:lang w:eastAsia="zh-CN"/>
        </w:rPr>
      </w:pPr>
      <w:r w:rsidRPr="00202428">
        <w:rPr>
          <w:bCs/>
          <w:lang w:eastAsia="zh-CN"/>
        </w:rPr>
        <w:t>Oczywiście pierwotnie określone przez Zamawiającego wolumeny zwracanych listów poleconych powinny również zostać rozdzielone na te 2 kategorie: zwrot listu poleconego z ZPO i bez ZPO.</w:t>
      </w:r>
    </w:p>
    <w:p w14:paraId="6CB404CA" w14:textId="77777777" w:rsidR="00E53C77" w:rsidRPr="00202428" w:rsidRDefault="00E53C77" w:rsidP="00E53C77">
      <w:pPr>
        <w:autoSpaceDE w:val="0"/>
        <w:autoSpaceDN w:val="0"/>
        <w:adjustRightInd w:val="0"/>
        <w:spacing w:line="276" w:lineRule="auto"/>
        <w:rPr>
          <w:bCs/>
        </w:rPr>
      </w:pPr>
    </w:p>
    <w:p w14:paraId="51289F6F" w14:textId="77777777" w:rsidR="00E53C77" w:rsidRPr="00202428" w:rsidRDefault="00E53C77" w:rsidP="00202428">
      <w:pPr>
        <w:spacing w:line="276" w:lineRule="auto"/>
      </w:pPr>
      <w:r w:rsidRPr="00202428">
        <w:t>Licząc na odpowiedź zwracamy się z uprzejmą prośbą o modyfikację formularza asortymentowo-cenowego.</w:t>
      </w:r>
    </w:p>
    <w:p w14:paraId="2D0F7253" w14:textId="6642CC1C" w:rsidR="0037378A" w:rsidRPr="0037378A" w:rsidRDefault="0037378A" w:rsidP="0037378A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37378A">
        <w:rPr>
          <w:b/>
          <w:bCs/>
          <w:sz w:val="24"/>
          <w:szCs w:val="24"/>
        </w:rPr>
        <w:t>Stanowisko (wyjaśnienie) Zamawiającego:</w:t>
      </w:r>
      <w:r w:rsidR="00E53C77" w:rsidRPr="00E53C77">
        <w:t xml:space="preserve"> </w:t>
      </w:r>
      <w:r w:rsidR="00E53C77" w:rsidRPr="00E53C77">
        <w:rPr>
          <w:sz w:val="24"/>
          <w:szCs w:val="24"/>
        </w:rPr>
        <w:t>Zamawiający ma na myśli zwroty listów poleconych.</w:t>
      </w:r>
    </w:p>
    <w:p w14:paraId="5283C05B" w14:textId="77777777" w:rsidR="00BE7BFD" w:rsidRPr="0037378A" w:rsidRDefault="00BE7BFD" w:rsidP="0037378A">
      <w:pPr>
        <w:spacing w:line="276" w:lineRule="auto"/>
        <w:jc w:val="both"/>
        <w:rPr>
          <w:sz w:val="22"/>
          <w:szCs w:val="22"/>
        </w:rPr>
      </w:pPr>
    </w:p>
    <w:p w14:paraId="79CE5817" w14:textId="77777777" w:rsidR="008E5BF1" w:rsidRDefault="008E5BF1" w:rsidP="008E5BF1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7C166443" w14:textId="77777777" w:rsidR="008E5BF1" w:rsidRDefault="008E5BF1" w:rsidP="008E5BF1">
      <w:pPr>
        <w:ind w:left="4248"/>
        <w:jc w:val="center"/>
        <w:rPr>
          <w:i/>
          <w:sz w:val="32"/>
          <w:szCs w:val="32"/>
        </w:rPr>
      </w:pPr>
      <w:r>
        <w:rPr>
          <w:i/>
          <w:sz w:val="24"/>
          <w:szCs w:val="24"/>
        </w:rPr>
        <w:t>/-/ Dyrektor Szpitala Wojewódzkiego</w:t>
      </w:r>
    </w:p>
    <w:p w14:paraId="02114C90" w14:textId="77777777" w:rsidR="008E5BF1" w:rsidRDefault="008E5BF1" w:rsidP="008E5BF1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w Poznaniu</w:t>
      </w:r>
    </w:p>
    <w:p w14:paraId="6CB2EB47" w14:textId="77777777" w:rsidR="008E5BF1" w:rsidRDefault="008E5BF1" w:rsidP="008E5BF1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dr hab. n. med.- prof. UZ</w:t>
      </w:r>
    </w:p>
    <w:p w14:paraId="26F90120" w14:textId="77777777" w:rsidR="008E5BF1" w:rsidRDefault="008E5BF1" w:rsidP="008E5BF1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4"/>
          <w:szCs w:val="24"/>
        </w:rPr>
        <w:t>Dawid Murawa</w:t>
      </w:r>
    </w:p>
    <w:p w14:paraId="341421F1" w14:textId="31B75C49" w:rsidR="006D4AB3" w:rsidRPr="0037378A" w:rsidRDefault="006D4AB3" w:rsidP="0037378A">
      <w:pPr>
        <w:spacing w:before="120" w:after="120" w:line="276" w:lineRule="auto"/>
        <w:ind w:left="567"/>
        <w:jc w:val="right"/>
        <w:rPr>
          <w:sz w:val="24"/>
          <w:szCs w:val="24"/>
        </w:rPr>
      </w:pPr>
    </w:p>
    <w:sectPr w:rsidR="006D4AB3" w:rsidRPr="0037378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85FEE" w14:textId="77777777" w:rsidR="00D14B19" w:rsidRDefault="00D14B19">
      <w:r>
        <w:separator/>
      </w:r>
    </w:p>
  </w:endnote>
  <w:endnote w:type="continuationSeparator" w:id="0">
    <w:p w14:paraId="7BAB6A52" w14:textId="77777777" w:rsidR="00D14B19" w:rsidRDefault="00D14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631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C811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187D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C4863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9A3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DFA1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3B5C1D" w14:textId="77777777" w:rsidR="006D4AB3" w:rsidRDefault="006D4AB3">
    <w:pPr>
      <w:pStyle w:val="Stopka"/>
      <w:tabs>
        <w:tab w:val="clear" w:pos="4536"/>
        <w:tab w:val="left" w:pos="6237"/>
      </w:tabs>
    </w:pPr>
  </w:p>
  <w:p w14:paraId="6049A2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EA46C" w14:textId="77777777" w:rsidR="00D14B19" w:rsidRDefault="00D14B19">
      <w:r>
        <w:separator/>
      </w:r>
    </w:p>
  </w:footnote>
  <w:footnote w:type="continuationSeparator" w:id="0">
    <w:p w14:paraId="591C545A" w14:textId="77777777" w:rsidR="00D14B19" w:rsidRDefault="00D14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A2482" w14:textId="77777777" w:rsidR="00541F01" w:rsidRDefault="00541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45FBF" w14:textId="77777777" w:rsidR="00541F01" w:rsidRDefault="00541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CB4DE" w14:textId="77777777" w:rsidR="00541F01" w:rsidRDefault="00541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9991994">
    <w:abstractNumId w:val="3"/>
  </w:num>
  <w:num w:numId="2" w16cid:durableId="1683582175">
    <w:abstractNumId w:val="6"/>
  </w:num>
  <w:num w:numId="3" w16cid:durableId="35352576">
    <w:abstractNumId w:val="2"/>
  </w:num>
  <w:num w:numId="4" w16cid:durableId="149948533">
    <w:abstractNumId w:val="5"/>
  </w:num>
  <w:num w:numId="5" w16cid:durableId="351222801">
    <w:abstractNumId w:val="0"/>
  </w:num>
  <w:num w:numId="6" w16cid:durableId="638075430">
    <w:abstractNumId w:val="1"/>
  </w:num>
  <w:num w:numId="7" w16cid:durableId="1654916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B19"/>
    <w:rsid w:val="00031374"/>
    <w:rsid w:val="000A1097"/>
    <w:rsid w:val="000E2A8F"/>
    <w:rsid w:val="0012774F"/>
    <w:rsid w:val="00144B7A"/>
    <w:rsid w:val="00180C6E"/>
    <w:rsid w:val="00202428"/>
    <w:rsid w:val="0029606A"/>
    <w:rsid w:val="0037378A"/>
    <w:rsid w:val="004848F3"/>
    <w:rsid w:val="00496274"/>
    <w:rsid w:val="004A75F2"/>
    <w:rsid w:val="004E4B64"/>
    <w:rsid w:val="005144A9"/>
    <w:rsid w:val="00520165"/>
    <w:rsid w:val="00541F01"/>
    <w:rsid w:val="005B1B08"/>
    <w:rsid w:val="0063286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5BF1"/>
    <w:rsid w:val="009D6B2D"/>
    <w:rsid w:val="00A905AC"/>
    <w:rsid w:val="00BA6584"/>
    <w:rsid w:val="00BE7BFD"/>
    <w:rsid w:val="00C370F2"/>
    <w:rsid w:val="00C44EEC"/>
    <w:rsid w:val="00C46732"/>
    <w:rsid w:val="00D14B19"/>
    <w:rsid w:val="00D22FFA"/>
    <w:rsid w:val="00D8461B"/>
    <w:rsid w:val="00D915F2"/>
    <w:rsid w:val="00DF32E8"/>
    <w:rsid w:val="00DF53CA"/>
    <w:rsid w:val="00E21B49"/>
    <w:rsid w:val="00E2789F"/>
    <w:rsid w:val="00E53C77"/>
    <w:rsid w:val="00E72428"/>
    <w:rsid w:val="00E74BC3"/>
    <w:rsid w:val="00E935D6"/>
    <w:rsid w:val="00EA14B3"/>
    <w:rsid w:val="00EA416E"/>
    <w:rsid w:val="00EC6D0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B6786"/>
  <w15:chartTrackingRefBased/>
  <w15:docId w15:val="{FA88F9BA-BFC0-48AA-8520-A7D3BCBA7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378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396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2026-01-30T12:22:00Z</cp:lastPrinted>
  <dcterms:created xsi:type="dcterms:W3CDTF">2026-01-30T09:24:00Z</dcterms:created>
  <dcterms:modified xsi:type="dcterms:W3CDTF">2026-01-30T12:26:00Z</dcterms:modified>
</cp:coreProperties>
</file>