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15016" w14:textId="45D3BD3C" w:rsidR="00D31D83" w:rsidRPr="00D31D83" w:rsidRDefault="00D31D83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D31D83">
        <w:rPr>
          <w:rFonts w:ascii="Arial Narrow" w:hAnsi="Arial Narrow"/>
          <w:noProof/>
          <w:sz w:val="20"/>
          <w:szCs w:val="20"/>
        </w:rPr>
        <w:pict w14:anchorId="68B494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88.25pt;height:52.5pt;visibility:visible;mso-wrap-style:square">
            <v:imagedata r:id="rId6" o:title=""/>
          </v:shape>
        </w:pict>
      </w:r>
    </w:p>
    <w:p w14:paraId="5274B376" w14:textId="0E8E8D62" w:rsidR="00081D13" w:rsidRPr="00D31D83" w:rsidRDefault="00DD3BA8" w:rsidP="00D31D8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31D8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31D83" w:rsidRPr="00D31D83">
        <w:rPr>
          <w:rFonts w:ascii="Arial Narrow" w:hAnsi="Arial Narrow" w:cs="Arial"/>
          <w:sz w:val="22"/>
          <w:szCs w:val="22"/>
        </w:rPr>
        <w:t xml:space="preserve"> </w:t>
      </w:r>
      <w:r w:rsidR="00D31D83">
        <w:rPr>
          <w:rFonts w:ascii="Arial Narrow" w:hAnsi="Arial Narrow" w:cs="Arial"/>
          <w:sz w:val="22"/>
          <w:szCs w:val="22"/>
        </w:rPr>
        <w:tab/>
      </w:r>
      <w:r w:rsidR="00D31D83">
        <w:rPr>
          <w:rFonts w:ascii="Arial Narrow" w:hAnsi="Arial Narrow" w:cs="Arial"/>
          <w:sz w:val="22"/>
          <w:szCs w:val="22"/>
        </w:rPr>
        <w:tab/>
      </w:r>
      <w:r w:rsidR="00D31D83">
        <w:rPr>
          <w:rFonts w:ascii="Arial Narrow" w:hAnsi="Arial Narrow" w:cs="Arial"/>
          <w:sz w:val="22"/>
          <w:szCs w:val="22"/>
        </w:rPr>
        <w:tab/>
      </w:r>
      <w:r w:rsidR="00D31D83">
        <w:rPr>
          <w:rFonts w:ascii="Arial Narrow" w:hAnsi="Arial Narrow" w:cs="Arial"/>
          <w:sz w:val="22"/>
          <w:szCs w:val="22"/>
        </w:rPr>
        <w:tab/>
      </w:r>
      <w:r w:rsidR="00D31D83">
        <w:rPr>
          <w:rFonts w:ascii="Arial Narrow" w:hAnsi="Arial Narrow" w:cs="Arial"/>
          <w:sz w:val="22"/>
          <w:szCs w:val="22"/>
        </w:rPr>
        <w:tab/>
      </w:r>
      <w:r w:rsidR="00D31D83">
        <w:rPr>
          <w:rFonts w:ascii="Arial Narrow" w:hAnsi="Arial Narrow" w:cs="Arial"/>
          <w:sz w:val="22"/>
          <w:szCs w:val="22"/>
        </w:rPr>
        <w:tab/>
      </w:r>
      <w:r w:rsidR="00D31D83">
        <w:rPr>
          <w:rFonts w:ascii="Arial Narrow" w:hAnsi="Arial Narrow" w:cs="Arial"/>
          <w:sz w:val="22"/>
          <w:szCs w:val="22"/>
        </w:rPr>
        <w:tab/>
      </w:r>
      <w:r w:rsidR="00D31D83">
        <w:rPr>
          <w:rFonts w:ascii="Arial Narrow" w:hAnsi="Arial Narrow" w:cs="Arial"/>
          <w:sz w:val="22"/>
          <w:szCs w:val="22"/>
        </w:rPr>
        <w:tab/>
      </w:r>
      <w:r w:rsidR="00D31D83" w:rsidRPr="00D31D83">
        <w:rPr>
          <w:rFonts w:ascii="Arial Narrow" w:hAnsi="Arial Narrow" w:cs="Arial"/>
          <w:sz w:val="22"/>
          <w:szCs w:val="22"/>
        </w:rPr>
        <w:t>Bydgoszcz dnia: 2026-01-30</w:t>
      </w:r>
    </w:p>
    <w:p w14:paraId="621585D0" w14:textId="77777777" w:rsidR="00081D13" w:rsidRPr="00D31D83" w:rsidRDefault="00DD3BA8" w:rsidP="00D31D8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D31D83">
        <w:rPr>
          <w:rFonts w:ascii="Arial Narrow" w:hAnsi="Arial Narrow" w:cs="Arial"/>
          <w:sz w:val="22"/>
          <w:szCs w:val="22"/>
        </w:rPr>
        <w:t>Powstańców Warszawy</w:t>
      </w:r>
      <w:r w:rsidR="00081D13" w:rsidRPr="00D31D83">
        <w:rPr>
          <w:rFonts w:ascii="Arial Narrow" w:hAnsi="Arial Narrow" w:cs="Arial"/>
          <w:sz w:val="22"/>
          <w:szCs w:val="22"/>
        </w:rPr>
        <w:t xml:space="preserve"> </w:t>
      </w:r>
      <w:r w:rsidRPr="00D31D83">
        <w:rPr>
          <w:rFonts w:ascii="Arial Narrow" w:hAnsi="Arial Narrow" w:cs="Arial"/>
          <w:sz w:val="22"/>
          <w:szCs w:val="22"/>
        </w:rPr>
        <w:t>5</w:t>
      </w:r>
    </w:p>
    <w:p w14:paraId="6EBB757F" w14:textId="77777777" w:rsidR="00081D13" w:rsidRPr="00D31D83" w:rsidRDefault="00DD3BA8" w:rsidP="00D31D8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D31D83">
        <w:rPr>
          <w:rFonts w:ascii="Arial Narrow" w:hAnsi="Arial Narrow" w:cs="Arial"/>
          <w:sz w:val="22"/>
          <w:szCs w:val="22"/>
        </w:rPr>
        <w:t>85-681</w:t>
      </w:r>
      <w:r w:rsidR="00081D13" w:rsidRPr="00D31D83">
        <w:rPr>
          <w:rFonts w:ascii="Arial Narrow" w:hAnsi="Arial Narrow" w:cs="Arial"/>
          <w:sz w:val="22"/>
          <w:szCs w:val="22"/>
        </w:rPr>
        <w:t xml:space="preserve"> </w:t>
      </w:r>
      <w:r w:rsidRPr="00D31D83">
        <w:rPr>
          <w:rFonts w:ascii="Arial Narrow" w:hAnsi="Arial Narrow" w:cs="Arial"/>
          <w:sz w:val="22"/>
          <w:szCs w:val="22"/>
        </w:rPr>
        <w:t>Bydgoszcz</w:t>
      </w:r>
    </w:p>
    <w:p w14:paraId="3EF447A2" w14:textId="77777777" w:rsidR="00081D13" w:rsidRPr="00D31D8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31D83" w14:paraId="37197FC6" w14:textId="77777777" w:rsidTr="00C13EA9">
        <w:tc>
          <w:tcPr>
            <w:tcW w:w="10065" w:type="dxa"/>
            <w:shd w:val="clear" w:color="auto" w:fill="F2F2F2"/>
            <w:hideMark/>
          </w:tcPr>
          <w:p w14:paraId="3C6CD5D0" w14:textId="77777777" w:rsidR="00081D13" w:rsidRPr="00D31D8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31D8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6535CBD" w14:textId="77777777" w:rsidR="00081D13" w:rsidRPr="00D31D8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31D8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847A2D9" w14:textId="77777777" w:rsidR="00081D13" w:rsidRPr="00D31D83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F3F4975" w14:textId="77777777" w:rsidR="00081D13" w:rsidRPr="00D31D83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31D8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31D8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31D8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31D83" w14:paraId="7F39E460" w14:textId="77777777" w:rsidTr="00081D13">
        <w:tc>
          <w:tcPr>
            <w:tcW w:w="2269" w:type="dxa"/>
          </w:tcPr>
          <w:p w14:paraId="59F1D330" w14:textId="77777777" w:rsidR="00081D13" w:rsidRPr="00D31D83" w:rsidRDefault="00081D13" w:rsidP="00D31D83">
            <w:pPr>
              <w:tabs>
                <w:tab w:val="center" w:pos="4536"/>
                <w:tab w:val="right" w:pos="9072"/>
              </w:tabs>
              <w:spacing w:line="48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2D3FAF6E" w14:textId="77777777" w:rsidR="00081D13" w:rsidRPr="00D31D83" w:rsidRDefault="00DD3BA8" w:rsidP="00D31D83">
            <w:pPr>
              <w:tabs>
                <w:tab w:val="center" w:pos="4536"/>
                <w:tab w:val="right" w:pos="9072"/>
              </w:tabs>
              <w:spacing w:line="48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Integracja i rozbudowa posiadanych systemów informatycznych świadczeniodawcy</w:t>
            </w:r>
          </w:p>
        </w:tc>
      </w:tr>
      <w:tr w:rsidR="00DD3BA8" w:rsidRPr="00D31D83" w14:paraId="4A925396" w14:textId="77777777" w:rsidTr="00936122">
        <w:tc>
          <w:tcPr>
            <w:tcW w:w="2269" w:type="dxa"/>
          </w:tcPr>
          <w:p w14:paraId="6AFB39C6" w14:textId="77777777" w:rsidR="00DD3BA8" w:rsidRPr="00D31D83" w:rsidRDefault="00DD3BA8" w:rsidP="00D31D83">
            <w:pPr>
              <w:tabs>
                <w:tab w:val="center" w:pos="4536"/>
                <w:tab w:val="right" w:pos="9072"/>
              </w:tabs>
              <w:spacing w:line="48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42E4475B" w14:textId="77777777" w:rsidR="00DD3BA8" w:rsidRPr="00D31D83" w:rsidRDefault="00DD3BA8" w:rsidP="00D31D83">
            <w:pPr>
              <w:tabs>
                <w:tab w:val="center" w:pos="4536"/>
                <w:tab w:val="right" w:pos="9072"/>
              </w:tabs>
              <w:spacing w:line="48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135/2025</w:t>
            </w:r>
          </w:p>
        </w:tc>
      </w:tr>
    </w:tbl>
    <w:p w14:paraId="6A9D800D" w14:textId="77777777" w:rsidR="00081D13" w:rsidRPr="00D31D8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37465567" w14:textId="77777777" w:rsidR="00081D13" w:rsidRPr="00D31D83" w:rsidRDefault="00C65E53" w:rsidP="00D31D83">
      <w:pPr>
        <w:pStyle w:val="Nagwek"/>
        <w:tabs>
          <w:tab w:val="clear" w:pos="4536"/>
          <w:tab w:val="clear" w:pos="9072"/>
        </w:tabs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D31D83">
        <w:rPr>
          <w:rFonts w:ascii="Arial Narrow" w:hAnsi="Arial Narrow" w:cs="Arial"/>
          <w:sz w:val="22"/>
          <w:szCs w:val="22"/>
        </w:rPr>
        <w:t xml:space="preserve">Zamawiający, </w:t>
      </w:r>
      <w:r w:rsidR="00DD3BA8" w:rsidRPr="00D31D83">
        <w:rPr>
          <w:rFonts w:ascii="Arial Narrow" w:hAnsi="Arial Narrow" w:cs="Arial"/>
          <w:b/>
          <w:sz w:val="22"/>
          <w:szCs w:val="22"/>
        </w:rPr>
        <w:t>10WSzKzP SPZOZ</w:t>
      </w:r>
      <w:r w:rsidRPr="00D31D83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D31D83">
        <w:rPr>
          <w:rFonts w:ascii="Arial Narrow" w:hAnsi="Arial Narrow" w:cs="Arial"/>
          <w:sz w:val="22"/>
          <w:szCs w:val="22"/>
        </w:rPr>
        <w:t xml:space="preserve">ust. 1 pkt. 1 i </w:t>
      </w:r>
      <w:r w:rsidRPr="00D31D83">
        <w:rPr>
          <w:rFonts w:ascii="Arial Narrow" w:hAnsi="Arial Narrow" w:cs="Arial"/>
          <w:sz w:val="22"/>
          <w:szCs w:val="22"/>
        </w:rPr>
        <w:t xml:space="preserve">ust. </w:t>
      </w:r>
      <w:r w:rsidR="00A17CDB" w:rsidRPr="00D31D83">
        <w:rPr>
          <w:rFonts w:ascii="Arial Narrow" w:hAnsi="Arial Narrow" w:cs="Arial"/>
          <w:sz w:val="22"/>
          <w:szCs w:val="22"/>
        </w:rPr>
        <w:t>2</w:t>
      </w:r>
      <w:r w:rsidRPr="00D31D83">
        <w:rPr>
          <w:rFonts w:ascii="Arial Narrow" w:hAnsi="Arial Narrow" w:cs="Arial"/>
          <w:sz w:val="22"/>
          <w:szCs w:val="22"/>
        </w:rPr>
        <w:t xml:space="preserve"> </w:t>
      </w:r>
      <w:r w:rsidR="00081D13" w:rsidRPr="00D31D83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DD3BA8" w:rsidRPr="00D31D83">
        <w:rPr>
          <w:rFonts w:ascii="Arial Narrow" w:hAnsi="Arial Narrow" w:cs="Arial"/>
          <w:sz w:val="22"/>
          <w:szCs w:val="22"/>
        </w:rPr>
        <w:t>(t.j. Dz. U. z 2024 r. poz. 1320 z późn. zm.)</w:t>
      </w:r>
      <w:r w:rsidR="00081D13" w:rsidRPr="00D31D83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D31D83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D3BA8" w:rsidRPr="00D31D83" w14:paraId="058E9A26" w14:textId="77777777" w:rsidTr="009361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CA483C7" w14:textId="77777777" w:rsidR="007A5898" w:rsidRDefault="007A5898" w:rsidP="00936122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204732BA" w14:textId="04675E97" w:rsidR="00DD3BA8" w:rsidRPr="00D31D83" w:rsidRDefault="00DD3BA8" w:rsidP="00936122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b/>
                <w:sz w:val="22"/>
                <w:szCs w:val="22"/>
              </w:rPr>
              <w:t>KAMSOFT S.A.</w:t>
            </w:r>
          </w:p>
          <w:p w14:paraId="6671C908" w14:textId="77777777" w:rsidR="00DD3BA8" w:rsidRPr="00D31D83" w:rsidRDefault="00DD3BA8" w:rsidP="00936122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1 Maja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133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63A3257" w14:textId="77777777" w:rsidR="00DD3BA8" w:rsidRPr="00D31D83" w:rsidRDefault="00DD3BA8" w:rsidP="00936122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40-235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71AA05CD" w14:textId="77777777" w:rsidR="00DD3BA8" w:rsidRPr="00D31D83" w:rsidRDefault="00DD3BA8" w:rsidP="00936122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D31D8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D31D83">
              <w:rPr>
                <w:rFonts w:ascii="Arial Narrow" w:hAnsi="Arial Narrow" w:cs="Arial"/>
                <w:b/>
                <w:sz w:val="22"/>
                <w:szCs w:val="22"/>
              </w:rPr>
              <w:t>3 836 985.00 zł</w:t>
            </w:r>
            <w:r w:rsidRPr="00D31D83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AD6D47" w14:textId="77777777" w:rsidR="00DD3BA8" w:rsidRPr="00D31D83" w:rsidRDefault="00DD3BA8" w:rsidP="00936122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72461488" w14:textId="77777777" w:rsidR="00DD3BA8" w:rsidRPr="00D31D83" w:rsidRDefault="00DD3BA8" w:rsidP="0093612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6044C81C" w14:textId="77777777" w:rsidR="00D31D83" w:rsidRDefault="00D31D83" w:rsidP="00D31D83">
      <w:pPr>
        <w:spacing w:before="240" w:after="36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7C9AC8EB" w14:textId="77777777" w:rsidR="00D31D83" w:rsidRDefault="00D31D83" w:rsidP="00D31D83">
      <w:pPr>
        <w:spacing w:before="240" w:after="36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73AD026D" w14:textId="77777777" w:rsidR="00D31D83" w:rsidRDefault="00D31D83" w:rsidP="00D31D83">
      <w:pPr>
        <w:spacing w:before="240" w:after="36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5A911F7E" w14:textId="77777777" w:rsidR="00D31D83" w:rsidRDefault="00D31D83" w:rsidP="00D31D83">
      <w:pPr>
        <w:spacing w:before="240" w:after="36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4ABC5748" w14:textId="4F430E87" w:rsidR="00081D13" w:rsidRPr="00D31D83" w:rsidRDefault="00081D13" w:rsidP="00D31D83">
      <w:pPr>
        <w:spacing w:before="240" w:after="36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31D83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D31D83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1"/>
        <w:gridCol w:w="3317"/>
        <w:gridCol w:w="1182"/>
        <w:gridCol w:w="2134"/>
        <w:gridCol w:w="1561"/>
      </w:tblGrid>
      <w:tr w:rsidR="00D31D83" w:rsidRPr="00D31D83" w14:paraId="2C461CB9" w14:textId="77777777" w:rsidTr="00D31D83">
        <w:trPr>
          <w:trHeight w:val="544"/>
          <w:jc w:val="center"/>
        </w:trPr>
        <w:tc>
          <w:tcPr>
            <w:tcW w:w="1171" w:type="dxa"/>
            <w:shd w:val="clear" w:color="auto" w:fill="F2F2F2"/>
            <w:vAlign w:val="center"/>
          </w:tcPr>
          <w:p w14:paraId="366D36D4" w14:textId="77777777" w:rsidR="00D31D83" w:rsidRPr="00D31D83" w:rsidRDefault="00D31D8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D31D83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317" w:type="dxa"/>
            <w:shd w:val="clear" w:color="auto" w:fill="F2F2F2"/>
            <w:vAlign w:val="center"/>
          </w:tcPr>
          <w:p w14:paraId="16DD3C68" w14:textId="77777777" w:rsidR="00D31D83" w:rsidRPr="00D31D83" w:rsidRDefault="00D31D8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82" w:type="dxa"/>
            <w:shd w:val="clear" w:color="auto" w:fill="F2F2F2"/>
            <w:vAlign w:val="center"/>
          </w:tcPr>
          <w:p w14:paraId="40633002" w14:textId="77777777" w:rsidR="00D31D83" w:rsidRPr="00D31D83" w:rsidRDefault="00D31D8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2134" w:type="dxa"/>
            <w:shd w:val="clear" w:color="auto" w:fill="F2F2F2"/>
            <w:vAlign w:val="center"/>
          </w:tcPr>
          <w:p w14:paraId="3835887B" w14:textId="77777777" w:rsidR="00D31D83" w:rsidRPr="00D31D83" w:rsidRDefault="00D31D8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Termin zrealizowania przedmiotu zamówienia</w:t>
            </w:r>
          </w:p>
        </w:tc>
        <w:tc>
          <w:tcPr>
            <w:tcW w:w="1561" w:type="dxa"/>
            <w:shd w:val="clear" w:color="auto" w:fill="F2F2F2"/>
            <w:vAlign w:val="center"/>
          </w:tcPr>
          <w:p w14:paraId="682D4893" w14:textId="77777777" w:rsidR="00D31D83" w:rsidRPr="00D31D83" w:rsidRDefault="00D31D8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D31D83" w:rsidRPr="00D31D83" w14:paraId="29D979E1" w14:textId="77777777" w:rsidTr="00D31D83">
        <w:trPr>
          <w:trHeight w:val="929"/>
          <w:jc w:val="center"/>
        </w:trPr>
        <w:tc>
          <w:tcPr>
            <w:tcW w:w="1171" w:type="dxa"/>
            <w:vAlign w:val="center"/>
          </w:tcPr>
          <w:p w14:paraId="18C8BF93" w14:textId="77777777" w:rsidR="00D31D83" w:rsidRPr="00D31D83" w:rsidRDefault="00D31D83" w:rsidP="0093612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317" w:type="dxa"/>
            <w:vAlign w:val="center"/>
          </w:tcPr>
          <w:p w14:paraId="686A2020" w14:textId="77777777" w:rsidR="00D31D83" w:rsidRPr="00D31D83" w:rsidRDefault="00D31D83" w:rsidP="00936122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b/>
                <w:sz w:val="22"/>
                <w:szCs w:val="22"/>
              </w:rPr>
              <w:t>KAMSOFT S.A.</w:t>
            </w:r>
          </w:p>
          <w:p w14:paraId="4A5F4E88" w14:textId="77777777" w:rsidR="00D31D83" w:rsidRPr="00D31D83" w:rsidRDefault="00D31D83" w:rsidP="00936122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1 Maja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133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5548841" w14:textId="77777777" w:rsidR="00D31D83" w:rsidRPr="00D31D83" w:rsidRDefault="00D31D83" w:rsidP="00936122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40-235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31D83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182" w:type="dxa"/>
            <w:vAlign w:val="center"/>
          </w:tcPr>
          <w:p w14:paraId="56FBFF14" w14:textId="77777777" w:rsidR="00D31D83" w:rsidRPr="00D31D83" w:rsidRDefault="00D31D83" w:rsidP="0093612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2134" w:type="dxa"/>
            <w:vAlign w:val="center"/>
          </w:tcPr>
          <w:p w14:paraId="1C757776" w14:textId="77777777" w:rsidR="00D31D83" w:rsidRPr="00D31D83" w:rsidRDefault="00D31D83" w:rsidP="0093612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1561" w:type="dxa"/>
            <w:vAlign w:val="center"/>
          </w:tcPr>
          <w:p w14:paraId="1F1954DE" w14:textId="77777777" w:rsidR="00D31D83" w:rsidRPr="00D31D83" w:rsidRDefault="00D31D83" w:rsidP="0093612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1D8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17256D2E" w14:textId="77777777" w:rsidR="00E85D70" w:rsidRPr="00D31D8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1DA3948" w14:textId="77777777" w:rsidR="00F960D7" w:rsidRPr="00D31D83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BD44224" w14:textId="77777777" w:rsidR="00B464D3" w:rsidRPr="00D31D8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31D83">
        <w:rPr>
          <w:rFonts w:ascii="Arial Narrow" w:hAnsi="Arial Narrow" w:cs="Arial"/>
          <w:i/>
          <w:sz w:val="22"/>
          <w:szCs w:val="22"/>
        </w:rPr>
        <w:t>Zamawiający</w:t>
      </w:r>
    </w:p>
    <w:p w14:paraId="18FA47C1" w14:textId="0C72056F" w:rsidR="008642B3" w:rsidRDefault="00DD3BA8" w:rsidP="00005838">
      <w:pPr>
        <w:jc w:val="right"/>
        <w:rPr>
          <w:rFonts w:ascii="Arial Narrow" w:hAnsi="Arial Narrow" w:cs="Arial"/>
          <w:sz w:val="22"/>
          <w:szCs w:val="22"/>
        </w:rPr>
      </w:pPr>
      <w:r w:rsidRPr="00D31D83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665C78D5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501E6196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69A79E01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78F98668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5CF5F579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6E257ED6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56109625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6B060A9B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489B5B11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526E8690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60BD1D65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558C568E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79195EA1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67CC730D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62654862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4D8346CC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6A9C47D6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3937E175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03FCEC89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52187BF3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1A6CA82F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3007B351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193F29A6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1676C2B8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035FE6E7" w14:textId="77777777" w:rsidR="007A5898" w:rsidRDefault="007A5898" w:rsidP="007A5898">
      <w:pPr>
        <w:rPr>
          <w:rFonts w:ascii="Arial Narrow" w:hAnsi="Arial Narrow" w:cs="Arial"/>
          <w:sz w:val="22"/>
          <w:szCs w:val="22"/>
        </w:rPr>
      </w:pPr>
    </w:p>
    <w:p w14:paraId="0DE4DD72" w14:textId="77777777" w:rsidR="007A5898" w:rsidRPr="007A5898" w:rsidRDefault="007A5898" w:rsidP="007A5898">
      <w:pPr>
        <w:rPr>
          <w:rFonts w:ascii="Arial Narrow" w:hAnsi="Arial Narrow"/>
          <w:sz w:val="28"/>
          <w:szCs w:val="28"/>
        </w:rPr>
      </w:pPr>
    </w:p>
    <w:p w14:paraId="23C1C70B" w14:textId="77777777" w:rsidR="007A5898" w:rsidRDefault="007A5898" w:rsidP="007A5898">
      <w:pPr>
        <w:rPr>
          <w:rFonts w:ascii="Arial Narrow" w:hAnsi="Arial Narrow" w:cs="Arial"/>
          <w:sz w:val="22"/>
          <w:szCs w:val="22"/>
        </w:rPr>
      </w:pPr>
    </w:p>
    <w:p w14:paraId="6B968F6A" w14:textId="77777777" w:rsidR="007A5898" w:rsidRDefault="007A5898" w:rsidP="007A5898">
      <w:pPr>
        <w:rPr>
          <w:rFonts w:ascii="Arial Narrow" w:hAnsi="Arial Narrow"/>
          <w:sz w:val="20"/>
          <w:szCs w:val="20"/>
        </w:rPr>
      </w:pPr>
    </w:p>
    <w:p w14:paraId="0AD1345C" w14:textId="77777777" w:rsidR="007A5898" w:rsidRDefault="007A5898" w:rsidP="007A5898">
      <w:pPr>
        <w:rPr>
          <w:rFonts w:ascii="Arial Narrow" w:hAnsi="Arial Narrow"/>
          <w:sz w:val="20"/>
          <w:szCs w:val="20"/>
        </w:rPr>
      </w:pPr>
    </w:p>
    <w:p w14:paraId="1D77E4C6" w14:textId="77777777" w:rsidR="007A5898" w:rsidRDefault="007A5898" w:rsidP="007A5898">
      <w:pPr>
        <w:rPr>
          <w:rFonts w:ascii="Arial Narrow" w:hAnsi="Arial Narrow"/>
          <w:sz w:val="20"/>
          <w:szCs w:val="20"/>
        </w:rPr>
      </w:pPr>
    </w:p>
    <w:p w14:paraId="0B1014E8" w14:textId="77777777" w:rsidR="007A5898" w:rsidRDefault="007A5898" w:rsidP="007A5898">
      <w:pPr>
        <w:rPr>
          <w:rFonts w:ascii="Arial Narrow" w:hAnsi="Arial Narrow"/>
          <w:sz w:val="20"/>
          <w:szCs w:val="20"/>
        </w:rPr>
      </w:pPr>
    </w:p>
    <w:p w14:paraId="7DB57DFB" w14:textId="1B9054C0" w:rsidR="007A5898" w:rsidRDefault="007A5898" w:rsidP="007A589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14:paraId="60D3DF70" w14:textId="41186DEC" w:rsidR="007A5898" w:rsidRDefault="007A5898" w:rsidP="007A589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1BD644CF" w14:textId="09D9EA21" w:rsidR="007A5898" w:rsidRDefault="007A5898" w:rsidP="007A589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7" w:history="1">
        <w:r w:rsidRPr="00BE2771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</w:p>
    <w:p w14:paraId="28D02F9D" w14:textId="744AB019" w:rsidR="007A5898" w:rsidRPr="007A5898" w:rsidRDefault="007A5898" w:rsidP="007A589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2026-01-30</w:t>
      </w:r>
    </w:p>
    <w:sectPr w:rsidR="007A5898" w:rsidRPr="007A5898" w:rsidSect="007A58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1135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BCC6E" w14:textId="77777777" w:rsidR="00F66E3E" w:rsidRDefault="00F66E3E">
      <w:r>
        <w:separator/>
      </w:r>
    </w:p>
  </w:endnote>
  <w:endnote w:type="continuationSeparator" w:id="0">
    <w:p w14:paraId="3C45A498" w14:textId="77777777" w:rsidR="00F66E3E" w:rsidRDefault="00F66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87522" w14:textId="77777777" w:rsidR="00DD3BA8" w:rsidRDefault="00DD3B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53A0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4808F70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D8C9A" w14:textId="77777777" w:rsidR="00DD3BA8" w:rsidRDefault="00DD3B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14224" w14:textId="77777777" w:rsidR="00F66E3E" w:rsidRDefault="00F66E3E">
      <w:r>
        <w:separator/>
      </w:r>
    </w:p>
  </w:footnote>
  <w:footnote w:type="continuationSeparator" w:id="0">
    <w:p w14:paraId="461520AC" w14:textId="77777777" w:rsidR="00F66E3E" w:rsidRDefault="00F66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9B259" w14:textId="77777777" w:rsidR="00DD3BA8" w:rsidRDefault="00DD3B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619B" w14:textId="77777777" w:rsidR="00DD3BA8" w:rsidRDefault="00DD3B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ECF65" w14:textId="77777777" w:rsidR="00DD3BA8" w:rsidRDefault="00DD3B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AB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589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7ABB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31D83"/>
    <w:rsid w:val="00D42C90"/>
    <w:rsid w:val="00D8427E"/>
    <w:rsid w:val="00DD3BA8"/>
    <w:rsid w:val="00E30B2D"/>
    <w:rsid w:val="00E62859"/>
    <w:rsid w:val="00E85D70"/>
    <w:rsid w:val="00F33C66"/>
    <w:rsid w:val="00F66E3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E6D9E"/>
  <w15:chartTrackingRefBased/>
  <w15:docId w15:val="{509B63D6-455F-45D9-ABB2-96185A773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A58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5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1601-01-01T00:00:00Z</cp:lastPrinted>
  <dcterms:created xsi:type="dcterms:W3CDTF">2026-01-30T12:28:00Z</dcterms:created>
  <dcterms:modified xsi:type="dcterms:W3CDTF">2026-01-30T12:32:00Z</dcterms:modified>
</cp:coreProperties>
</file>