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9D975" w14:textId="056B51B1" w:rsidR="00081D13" w:rsidRPr="00837A89" w:rsidRDefault="009E1618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837A89">
        <w:rPr>
          <w:rFonts w:ascii="Arial Narrow" w:hAnsi="Arial Narrow" w:cs="Arial"/>
          <w:sz w:val="20"/>
          <w:szCs w:val="20"/>
        </w:rPr>
        <w:t>Bydgoszcz</w:t>
      </w:r>
      <w:r w:rsidR="00081D13" w:rsidRPr="00837A89">
        <w:rPr>
          <w:rFonts w:ascii="Arial Narrow" w:hAnsi="Arial Narrow" w:cs="Arial"/>
          <w:sz w:val="20"/>
          <w:szCs w:val="20"/>
        </w:rPr>
        <w:t xml:space="preserve"> dnia: </w:t>
      </w:r>
      <w:r w:rsidRPr="00837A89">
        <w:rPr>
          <w:rFonts w:ascii="Arial Narrow" w:hAnsi="Arial Narrow" w:cs="Arial"/>
          <w:sz w:val="20"/>
          <w:szCs w:val="20"/>
        </w:rPr>
        <w:t>2026-02-02</w:t>
      </w:r>
    </w:p>
    <w:p w14:paraId="32B82F1A" w14:textId="370C852A" w:rsidR="00081D13" w:rsidRPr="00837A89" w:rsidRDefault="009E1618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837A89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5EF3CADD" w14:textId="6B6E1FDD" w:rsidR="00081D13" w:rsidRPr="00837A89" w:rsidRDefault="009E1618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837A89">
        <w:rPr>
          <w:rFonts w:ascii="Arial Narrow" w:hAnsi="Arial Narrow" w:cs="Arial"/>
          <w:sz w:val="20"/>
          <w:szCs w:val="20"/>
        </w:rPr>
        <w:t>Powstańców Warszawy</w:t>
      </w:r>
      <w:r w:rsidR="00081D13" w:rsidRPr="00837A89">
        <w:rPr>
          <w:rFonts w:ascii="Arial Narrow" w:hAnsi="Arial Narrow" w:cs="Arial"/>
          <w:sz w:val="20"/>
          <w:szCs w:val="20"/>
        </w:rPr>
        <w:t xml:space="preserve"> </w:t>
      </w:r>
      <w:r w:rsidRPr="00837A89">
        <w:rPr>
          <w:rFonts w:ascii="Arial Narrow" w:hAnsi="Arial Narrow" w:cs="Arial"/>
          <w:sz w:val="20"/>
          <w:szCs w:val="20"/>
        </w:rPr>
        <w:t>5</w:t>
      </w:r>
    </w:p>
    <w:p w14:paraId="49BA78FF" w14:textId="6318E8F7" w:rsidR="00081D13" w:rsidRPr="00837A89" w:rsidRDefault="009E1618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837A89">
        <w:rPr>
          <w:rFonts w:ascii="Arial Narrow" w:hAnsi="Arial Narrow" w:cs="Arial"/>
          <w:sz w:val="20"/>
          <w:szCs w:val="20"/>
        </w:rPr>
        <w:t>85-681</w:t>
      </w:r>
      <w:r w:rsidR="00081D13" w:rsidRPr="00837A89">
        <w:rPr>
          <w:rFonts w:ascii="Arial Narrow" w:hAnsi="Arial Narrow" w:cs="Arial"/>
          <w:sz w:val="20"/>
          <w:szCs w:val="20"/>
        </w:rPr>
        <w:t xml:space="preserve"> </w:t>
      </w:r>
      <w:r w:rsidRPr="00837A89">
        <w:rPr>
          <w:rFonts w:ascii="Arial Narrow" w:hAnsi="Arial Narrow" w:cs="Arial"/>
          <w:sz w:val="20"/>
          <w:szCs w:val="20"/>
        </w:rPr>
        <w:t>Bydgoszcz</w:t>
      </w:r>
    </w:p>
    <w:p w14:paraId="11C09A05" w14:textId="77777777" w:rsidR="00081D13" w:rsidRPr="00837A89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37A8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4E15AF4" w14:textId="77777777" w:rsidR="00081D13" w:rsidRPr="00837A89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37A8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46B11C3" w14:textId="77777777" w:rsidR="00081D13" w:rsidRPr="00837A8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37A89" w14:paraId="3047F4E1" w14:textId="77777777" w:rsidTr="00C13EA9">
        <w:tc>
          <w:tcPr>
            <w:tcW w:w="10065" w:type="dxa"/>
            <w:shd w:val="clear" w:color="auto" w:fill="F2F2F2"/>
            <w:hideMark/>
          </w:tcPr>
          <w:p w14:paraId="4A955ED9" w14:textId="7784B312" w:rsidR="00081D13" w:rsidRPr="00837A89" w:rsidRDefault="00837A89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F649228" w14:textId="77777777" w:rsidR="00081D13" w:rsidRPr="00837A8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837A89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538A283D" w14:textId="77777777" w:rsidR="00081D13" w:rsidRPr="00837A89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76369774" w14:textId="77777777" w:rsidR="00081D13" w:rsidRPr="00837A89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837A8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837A8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837A8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37A89" w14:paraId="3065B8B7" w14:textId="77777777" w:rsidTr="00081D13">
        <w:tc>
          <w:tcPr>
            <w:tcW w:w="2269" w:type="dxa"/>
          </w:tcPr>
          <w:p w14:paraId="275D418A" w14:textId="77777777" w:rsidR="00081D13" w:rsidRPr="00837A8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FA82379" w14:textId="31E06A4B" w:rsidR="00081D13" w:rsidRPr="00837A89" w:rsidRDefault="009E161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>Odbiór, przetwarzanie / unieszkodliwiania odpadów medycznych i innych</w:t>
            </w:r>
          </w:p>
        </w:tc>
      </w:tr>
      <w:tr w:rsidR="009E1618" w:rsidRPr="00837A89" w14:paraId="29DDF1A3" w14:textId="77777777" w:rsidTr="00B627AB">
        <w:tc>
          <w:tcPr>
            <w:tcW w:w="2269" w:type="dxa"/>
          </w:tcPr>
          <w:p w14:paraId="370665F7" w14:textId="77777777" w:rsidR="009E1618" w:rsidRPr="00837A89" w:rsidRDefault="009E1618" w:rsidP="00B627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0B828967" w14:textId="05E07677" w:rsidR="009E1618" w:rsidRPr="00837A89" w:rsidRDefault="009E1618" w:rsidP="00B627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>148/2025</w:t>
            </w:r>
          </w:p>
        </w:tc>
      </w:tr>
    </w:tbl>
    <w:p w14:paraId="796DD164" w14:textId="77777777" w:rsidR="00081D13" w:rsidRPr="00837A8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14:paraId="0506F17A" w14:textId="57C3FFB4" w:rsidR="00081D13" w:rsidRPr="00837A8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837A89">
        <w:rPr>
          <w:rFonts w:ascii="Arial Narrow" w:hAnsi="Arial Narrow" w:cs="Arial"/>
          <w:sz w:val="20"/>
          <w:szCs w:val="20"/>
        </w:rPr>
        <w:t xml:space="preserve">Zamawiający, </w:t>
      </w:r>
      <w:r w:rsidR="009E1618" w:rsidRPr="00837A89">
        <w:rPr>
          <w:rFonts w:ascii="Arial Narrow" w:hAnsi="Arial Narrow" w:cs="Arial"/>
          <w:b/>
          <w:sz w:val="20"/>
          <w:szCs w:val="20"/>
        </w:rPr>
        <w:t>10WSzKzP SPZOZ</w:t>
      </w:r>
      <w:r w:rsidRPr="00837A89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837A89">
        <w:rPr>
          <w:rFonts w:ascii="Arial Narrow" w:hAnsi="Arial Narrow" w:cs="Arial"/>
          <w:sz w:val="20"/>
          <w:szCs w:val="20"/>
        </w:rPr>
        <w:t xml:space="preserve">ust. 1 pkt. 1 i </w:t>
      </w:r>
      <w:r w:rsidRPr="00837A89">
        <w:rPr>
          <w:rFonts w:ascii="Arial Narrow" w:hAnsi="Arial Narrow" w:cs="Arial"/>
          <w:sz w:val="20"/>
          <w:szCs w:val="20"/>
        </w:rPr>
        <w:t xml:space="preserve">ust. </w:t>
      </w:r>
      <w:r w:rsidR="00A17CDB" w:rsidRPr="00837A89">
        <w:rPr>
          <w:rFonts w:ascii="Arial Narrow" w:hAnsi="Arial Narrow" w:cs="Arial"/>
          <w:sz w:val="20"/>
          <w:szCs w:val="20"/>
        </w:rPr>
        <w:t>2</w:t>
      </w:r>
      <w:r w:rsidRPr="00837A89">
        <w:rPr>
          <w:rFonts w:ascii="Arial Narrow" w:hAnsi="Arial Narrow" w:cs="Arial"/>
          <w:sz w:val="20"/>
          <w:szCs w:val="20"/>
        </w:rPr>
        <w:t xml:space="preserve"> </w:t>
      </w:r>
      <w:r w:rsidR="00081D13" w:rsidRPr="00837A89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9E1618" w:rsidRPr="00837A89">
        <w:rPr>
          <w:rFonts w:ascii="Arial Narrow" w:hAnsi="Arial Narrow" w:cs="Arial"/>
          <w:sz w:val="20"/>
          <w:szCs w:val="20"/>
        </w:rPr>
        <w:t>(</w:t>
      </w:r>
      <w:proofErr w:type="spellStart"/>
      <w:r w:rsidR="009E1618" w:rsidRPr="00837A89">
        <w:rPr>
          <w:rFonts w:ascii="Arial Narrow" w:hAnsi="Arial Narrow" w:cs="Arial"/>
          <w:sz w:val="20"/>
          <w:szCs w:val="20"/>
        </w:rPr>
        <w:t>t.j</w:t>
      </w:r>
      <w:proofErr w:type="spellEnd"/>
      <w:r w:rsidR="009E1618" w:rsidRPr="00837A89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9E1618" w:rsidRPr="00837A89">
        <w:rPr>
          <w:rFonts w:ascii="Arial Narrow" w:hAnsi="Arial Narrow" w:cs="Arial"/>
          <w:sz w:val="20"/>
          <w:szCs w:val="20"/>
        </w:rPr>
        <w:t>późn</w:t>
      </w:r>
      <w:proofErr w:type="spellEnd"/>
      <w:r w:rsidR="009E1618" w:rsidRPr="00837A89">
        <w:rPr>
          <w:rFonts w:ascii="Arial Narrow" w:hAnsi="Arial Narrow" w:cs="Arial"/>
          <w:sz w:val="20"/>
          <w:szCs w:val="20"/>
        </w:rPr>
        <w:t>. zm.)</w:t>
      </w:r>
      <w:r w:rsidR="00081D13" w:rsidRPr="00837A89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37A89">
        <w:rPr>
          <w:rFonts w:ascii="Arial Narrow" w:hAnsi="Arial Narrow" w:cs="Arial"/>
          <w:sz w:val="18"/>
          <w:szCs w:val="18"/>
        </w:rPr>
        <w:t>:</w:t>
      </w:r>
    </w:p>
    <w:tbl>
      <w:tblPr>
        <w:tblW w:w="0" w:type="auto"/>
        <w:tblInd w:w="212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8"/>
      </w:tblGrid>
      <w:tr w:rsidR="009E1618" w:rsidRPr="00837A89" w14:paraId="6934FBA5" w14:textId="77777777" w:rsidTr="00837A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8" w:type="dxa"/>
          </w:tcPr>
          <w:p w14:paraId="3BFFA92A" w14:textId="0ADB69B1" w:rsidR="009E1618" w:rsidRPr="00837A89" w:rsidRDefault="009E1618" w:rsidP="00B627A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 xml:space="preserve">Centrum </w:t>
            </w:r>
            <w:proofErr w:type="spellStart"/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>Onklologii</w:t>
            </w:r>
            <w:proofErr w:type="spellEnd"/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 xml:space="preserve"> im. prof. F. Lukaszczyka w Bydgoszczy</w:t>
            </w:r>
          </w:p>
          <w:p w14:paraId="5A0988E6" w14:textId="06F92D99" w:rsidR="009E1618" w:rsidRPr="00837A89" w:rsidRDefault="009E1618" w:rsidP="00B627A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dr. I. Romanowskiej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2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3AD5B4D3" w14:textId="45FEA622" w:rsidR="009E1618" w:rsidRPr="00837A89" w:rsidRDefault="009E1618" w:rsidP="00B627AB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85-796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3386D141" w14:textId="6A3A0703" w:rsidR="009E1618" w:rsidRPr="00837A89" w:rsidRDefault="009E1618" w:rsidP="00B627A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837A8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>2 768 688.00 zł</w:t>
            </w:r>
            <w:r w:rsidRPr="00837A89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61672D8" w14:textId="77777777" w:rsidR="009E1618" w:rsidRPr="00837A89" w:rsidRDefault="009E1618" w:rsidP="00837A89">
            <w:pPr>
              <w:spacing w:before="240" w:after="24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837A8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Uzasadnienie wyboru:</w:t>
            </w:r>
          </w:p>
          <w:p w14:paraId="3640A634" w14:textId="20C83710" w:rsidR="009E1618" w:rsidRPr="00837A89" w:rsidRDefault="00837A89" w:rsidP="00B627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  <w:highlight w:val="darkGray"/>
              </w:rPr>
            </w:pPr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 xml:space="preserve">Wybrana oferta nie podlega </w:t>
            </w:r>
            <w:proofErr w:type="gramStart"/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>wykluczeniu,</w:t>
            </w:r>
            <w:proofErr w:type="gramEnd"/>
            <w:r w:rsidRPr="00837A89">
              <w:rPr>
                <w:rFonts w:ascii="Arial Narrow" w:hAnsi="Arial Narrow" w:cs="Arial"/>
                <w:bCs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6E70C7E9" w14:textId="77777777" w:rsidR="00081D13" w:rsidRPr="00837A89" w:rsidRDefault="00081D13" w:rsidP="00837A89">
      <w:pPr>
        <w:spacing w:before="240" w:after="24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37A89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37A89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134"/>
        <w:gridCol w:w="1276"/>
        <w:gridCol w:w="1134"/>
        <w:gridCol w:w="1275"/>
        <w:gridCol w:w="1134"/>
      </w:tblGrid>
      <w:tr w:rsidR="00837A89" w:rsidRPr="00837A89" w14:paraId="71E786AC" w14:textId="77777777" w:rsidTr="00837A8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7B216D3" w14:textId="77777777" w:rsidR="00837A89" w:rsidRPr="00837A89" w:rsidRDefault="00837A89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837A8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228D20" w14:textId="77777777" w:rsidR="00837A89" w:rsidRPr="00837A89" w:rsidRDefault="00837A89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37A8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68CAA76" w14:textId="3F47A422" w:rsidR="00837A89" w:rsidRPr="00837A89" w:rsidRDefault="00837A8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37A89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D7466A8" w14:textId="0712D76B" w:rsidR="00837A89" w:rsidRPr="00837A89" w:rsidRDefault="00837A8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37A89">
              <w:rPr>
                <w:rFonts w:ascii="Arial Narrow" w:hAnsi="Arial Narrow" w:cs="Arial"/>
                <w:bCs/>
              </w:rPr>
              <w:t>Możliwość odbioru odpadów w soboty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930330" w14:textId="1AF7C07A" w:rsidR="00837A89" w:rsidRPr="00837A89" w:rsidRDefault="00837A8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37A89">
              <w:rPr>
                <w:rFonts w:ascii="Arial Narrow" w:hAnsi="Arial Narrow" w:cs="Arial"/>
                <w:bCs/>
              </w:rPr>
              <w:t>Czas realizacji dodatkowego wywozu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3EE1F35" w14:textId="65BA7E59" w:rsidR="00837A89" w:rsidRPr="00837A89" w:rsidRDefault="00837A8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837A89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7CDEC1B" w14:textId="77777777" w:rsidR="00837A89" w:rsidRPr="00837A89" w:rsidRDefault="00837A89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37A89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837A89" w:rsidRPr="00837A89" w14:paraId="37C86D9D" w14:textId="77777777" w:rsidTr="00837A89">
        <w:tc>
          <w:tcPr>
            <w:tcW w:w="851" w:type="dxa"/>
            <w:vAlign w:val="center"/>
          </w:tcPr>
          <w:p w14:paraId="1B0E3FE2" w14:textId="7619F0EE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0CB58657" w14:textId="26135821" w:rsidR="00837A89" w:rsidRPr="00837A89" w:rsidRDefault="00837A89" w:rsidP="00B627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 xml:space="preserve">Centrum </w:t>
            </w:r>
            <w:proofErr w:type="spellStart"/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>Onklologii</w:t>
            </w:r>
            <w:proofErr w:type="spellEnd"/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 xml:space="preserve"> im. prof. F. Lukaszczyka w Bydgoszczy</w:t>
            </w:r>
          </w:p>
          <w:p w14:paraId="2AEF64CA" w14:textId="6813492E" w:rsidR="00837A89" w:rsidRPr="00837A89" w:rsidRDefault="00837A89" w:rsidP="00B627A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dr. I. Romanowskiej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2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3CFA612A" w14:textId="175199D1" w:rsidR="00837A89" w:rsidRPr="00837A89" w:rsidRDefault="00837A89" w:rsidP="00B627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85-796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14:paraId="6C6E628B" w14:textId="3A64CA7B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61C769FA" w14:textId="13EE1749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3982D9" w14:textId="09CC9AFC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7,00</w:t>
            </w:r>
          </w:p>
        </w:tc>
        <w:tc>
          <w:tcPr>
            <w:tcW w:w="1275" w:type="dxa"/>
            <w:vAlign w:val="center"/>
          </w:tcPr>
          <w:p w14:paraId="4B5D8F4E" w14:textId="225ABAB6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7FAB397" w14:textId="6B8B9002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97,00</w:t>
            </w:r>
          </w:p>
        </w:tc>
      </w:tr>
      <w:tr w:rsidR="00837A89" w:rsidRPr="00837A89" w14:paraId="12C201E9" w14:textId="77777777" w:rsidTr="00837A89">
        <w:tc>
          <w:tcPr>
            <w:tcW w:w="851" w:type="dxa"/>
            <w:vAlign w:val="center"/>
          </w:tcPr>
          <w:p w14:paraId="642096DC" w14:textId="4212583A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514852C2" w14:textId="359390B3" w:rsidR="00837A89" w:rsidRPr="00837A89" w:rsidRDefault="00837A89" w:rsidP="00B627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 xml:space="preserve">ENERIS </w:t>
            </w:r>
            <w:proofErr w:type="spellStart"/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>Proeco</w:t>
            </w:r>
            <w:proofErr w:type="spellEnd"/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5E9BB856" w14:textId="28F8017E" w:rsidR="00837A89" w:rsidRPr="00837A89" w:rsidRDefault="00837A89" w:rsidP="00B627A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Mariana </w:t>
            </w:r>
            <w:proofErr w:type="spellStart"/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Dziatkiewicza</w:t>
            </w:r>
            <w:proofErr w:type="spellEnd"/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7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16FBAF9C" w14:textId="2B703A27" w:rsidR="00837A89" w:rsidRPr="00837A89" w:rsidRDefault="00837A89" w:rsidP="00B627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85-862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14:paraId="508CAA85" w14:textId="6FCC5995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42,43</w:t>
            </w:r>
          </w:p>
        </w:tc>
        <w:tc>
          <w:tcPr>
            <w:tcW w:w="1276" w:type="dxa"/>
            <w:vAlign w:val="center"/>
          </w:tcPr>
          <w:p w14:paraId="3F7688A8" w14:textId="3EE4B25A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16574CA" w14:textId="625985FC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6C3E4877" w14:textId="0C9FE29C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6205DFA" w14:textId="71B596B7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82,43</w:t>
            </w:r>
          </w:p>
        </w:tc>
      </w:tr>
      <w:tr w:rsidR="00837A89" w:rsidRPr="00837A89" w14:paraId="1749D13D" w14:textId="77777777" w:rsidTr="00837A89">
        <w:tc>
          <w:tcPr>
            <w:tcW w:w="851" w:type="dxa"/>
            <w:vAlign w:val="center"/>
          </w:tcPr>
          <w:p w14:paraId="5E63D9F9" w14:textId="66158056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835" w:type="dxa"/>
            <w:vAlign w:val="center"/>
          </w:tcPr>
          <w:p w14:paraId="37AE0A16" w14:textId="4CC4D5B2" w:rsidR="00837A89" w:rsidRPr="00837A89" w:rsidRDefault="00837A89" w:rsidP="00B627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/>
                <w:sz w:val="18"/>
                <w:szCs w:val="18"/>
              </w:rPr>
              <w:t>PPHU ABBA EKOMED Sp. z o.o.</w:t>
            </w:r>
          </w:p>
          <w:p w14:paraId="2AC5C5A9" w14:textId="21C99BF7" w:rsidR="00837A89" w:rsidRPr="00837A89" w:rsidRDefault="00837A89" w:rsidP="00B627A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Filomatów Pomorskich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8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  <w:p w14:paraId="003CABCE" w14:textId="4032C9F4" w:rsidR="00837A89" w:rsidRPr="00837A89" w:rsidRDefault="00837A89" w:rsidP="00B627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87-100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837A89">
              <w:rPr>
                <w:rFonts w:ascii="Arial Narrow" w:hAnsi="Arial Narrow" w:cs="Arial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14:paraId="3297B549" w14:textId="2F83AE50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011274E3" w14:textId="79AD98C7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C1ACF47" w14:textId="6F0DFF81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6B8EB414" w14:textId="05F24C73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681A953" w14:textId="13E31DA3" w:rsidR="00837A89" w:rsidRPr="00837A89" w:rsidRDefault="00837A89" w:rsidP="00B627AB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37A89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</w:tbl>
    <w:p w14:paraId="3201434B" w14:textId="77777777" w:rsidR="00837A89" w:rsidRDefault="00837A8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59D9495F" w14:textId="69428979" w:rsidR="00B464D3" w:rsidRPr="00837A89" w:rsidRDefault="00837A89" w:rsidP="00837A89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  <w:sz w:val="20"/>
          <w:szCs w:val="20"/>
        </w:rPr>
      </w:pPr>
      <w:r w:rsidRPr="00837A89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595AEA2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711132C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DC7194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AE1DF0A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E0AC531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365193E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3A9300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4CD0EA3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C98FB5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1563333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79A827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E911C39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5AD4D5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DB8D027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DD844F2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E9B1F9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90D2EEE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A31B00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7B458A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E853DE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5E681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E1B6D25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EB52521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DEEBA6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3E4E45A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C0AD16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9E695C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6C996C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56023E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0C084A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8A7B2FE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0E400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ABB2A19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D57C0E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DF03765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2A5BC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310764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3AEB24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D77CC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4CC83B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C045A87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00D90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D09C3C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C9EEDD4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86D573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F3A73B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62D6DC0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1CB3ED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8B6C84B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70F448B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390C0F3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2EF2D2D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2E76085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A16BC28" w14:textId="77777777" w:rsidR="00837A89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1AF411B" w14:textId="716E9353" w:rsidR="00837A89" w:rsidRPr="00906D68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6B61971A" w14:textId="77777777" w:rsidR="00837A89" w:rsidRPr="00906D68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9EEA8AC" w14:textId="77777777" w:rsidR="00837A89" w:rsidRPr="00906D68" w:rsidRDefault="00837A89" w:rsidP="00837A89">
      <w:pPr>
        <w:ind w:left="426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73C99B6F" w14:textId="153D1EAE" w:rsidR="00837A89" w:rsidRPr="00906D68" w:rsidRDefault="00837A89" w:rsidP="00837A89">
      <w:pPr>
        <w:pStyle w:val="NormalnyWeb"/>
        <w:shd w:val="clear" w:color="auto" w:fill="FFFFFF"/>
        <w:spacing w:before="0" w:beforeAutospacing="0" w:after="0" w:afterAutospacing="0"/>
        <w:ind w:left="426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2.02.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p w14:paraId="7FE09E0B" w14:textId="4970A982" w:rsidR="008642B3" w:rsidRPr="00837A89" w:rsidRDefault="008642B3" w:rsidP="00837A89">
      <w:pPr>
        <w:rPr>
          <w:rFonts w:ascii="Arial Narrow" w:hAnsi="Arial Narrow"/>
        </w:rPr>
      </w:pPr>
    </w:p>
    <w:sectPr w:rsidR="008642B3" w:rsidRPr="00837A89" w:rsidSect="00837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84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A0855" w14:textId="77777777" w:rsidR="00FC26CF" w:rsidRDefault="00FC26CF">
      <w:r>
        <w:separator/>
      </w:r>
    </w:p>
  </w:endnote>
  <w:endnote w:type="continuationSeparator" w:id="0">
    <w:p w14:paraId="28E43935" w14:textId="77777777" w:rsidR="00FC26CF" w:rsidRDefault="00FC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627DA" w14:textId="77777777" w:rsidR="009E1618" w:rsidRDefault="009E16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8945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ACFFE2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41C1F" w14:textId="77777777" w:rsidR="009E1618" w:rsidRDefault="009E1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CDCC1" w14:textId="77777777" w:rsidR="00FC26CF" w:rsidRDefault="00FC26CF">
      <w:r>
        <w:separator/>
      </w:r>
    </w:p>
  </w:footnote>
  <w:footnote w:type="continuationSeparator" w:id="0">
    <w:p w14:paraId="389F763E" w14:textId="77777777" w:rsidR="00FC26CF" w:rsidRDefault="00FC2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D3C7" w14:textId="77777777" w:rsidR="009E1618" w:rsidRDefault="009E1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2B0C4" w14:textId="77777777" w:rsidR="009E1618" w:rsidRDefault="009E1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1176" w14:textId="77777777" w:rsidR="009E1618" w:rsidRDefault="009E16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6C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7A89"/>
    <w:rsid w:val="008567C7"/>
    <w:rsid w:val="008642B3"/>
    <w:rsid w:val="008A6C10"/>
    <w:rsid w:val="008E5102"/>
    <w:rsid w:val="00915B9E"/>
    <w:rsid w:val="00952256"/>
    <w:rsid w:val="0097748A"/>
    <w:rsid w:val="009E1618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DFE84"/>
  <w15:chartTrackingRefBased/>
  <w15:docId w15:val="{D413B897-2E98-418A-B27D-16F60D01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7A89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837A89"/>
    <w:rPr>
      <w:color w:val="0000FF"/>
      <w:u w:val="single"/>
    </w:rPr>
  </w:style>
  <w:style w:type="character" w:styleId="Pogrubienie">
    <w:name w:val="Strong"/>
    <w:uiPriority w:val="22"/>
    <w:qFormat/>
    <w:rsid w:val="00837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273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2026-02-02T06:01:00Z</cp:lastPrinted>
  <dcterms:created xsi:type="dcterms:W3CDTF">2026-02-02T05:56:00Z</dcterms:created>
  <dcterms:modified xsi:type="dcterms:W3CDTF">2026-02-02T06:01:00Z</dcterms:modified>
</cp:coreProperties>
</file>