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F6F8FB" w14:textId="77777777" w:rsidR="00986737" w:rsidRPr="001A270C" w:rsidRDefault="00071984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1A270C">
        <w:rPr>
          <w:rFonts w:ascii="Arial Narrow" w:hAnsi="Arial Narrow" w:cs="Arial"/>
          <w:sz w:val="22"/>
          <w:szCs w:val="22"/>
        </w:rPr>
        <w:t>Bydgoszcz</w:t>
      </w:r>
      <w:r w:rsidR="00986737" w:rsidRPr="001A270C">
        <w:rPr>
          <w:rFonts w:ascii="Arial Narrow" w:hAnsi="Arial Narrow" w:cs="Arial"/>
          <w:sz w:val="22"/>
          <w:szCs w:val="22"/>
        </w:rPr>
        <w:t xml:space="preserve"> dnia: </w:t>
      </w:r>
      <w:r w:rsidRPr="001A270C">
        <w:rPr>
          <w:rFonts w:ascii="Arial Narrow" w:hAnsi="Arial Narrow" w:cs="Arial"/>
          <w:sz w:val="22"/>
          <w:szCs w:val="22"/>
        </w:rPr>
        <w:t>2026-02-03</w:t>
      </w:r>
    </w:p>
    <w:p w14:paraId="63BAB5E9" w14:textId="77777777" w:rsidR="00986737" w:rsidRPr="001A270C" w:rsidRDefault="00071984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A270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0CE187E2" w14:textId="77777777" w:rsidR="00986737" w:rsidRPr="001A270C" w:rsidRDefault="00071984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A270C">
        <w:rPr>
          <w:rFonts w:ascii="Arial Narrow" w:hAnsi="Arial Narrow" w:cs="Arial"/>
          <w:sz w:val="22"/>
          <w:szCs w:val="22"/>
        </w:rPr>
        <w:t>Powstańców Warszawy</w:t>
      </w:r>
      <w:r w:rsidR="00986737" w:rsidRPr="001A270C">
        <w:rPr>
          <w:rFonts w:ascii="Arial Narrow" w:hAnsi="Arial Narrow" w:cs="Arial"/>
          <w:sz w:val="22"/>
          <w:szCs w:val="22"/>
        </w:rPr>
        <w:t xml:space="preserve"> </w:t>
      </w:r>
      <w:r w:rsidRPr="001A270C">
        <w:rPr>
          <w:rFonts w:ascii="Arial Narrow" w:hAnsi="Arial Narrow" w:cs="Arial"/>
          <w:sz w:val="22"/>
          <w:szCs w:val="22"/>
        </w:rPr>
        <w:t>5</w:t>
      </w:r>
    </w:p>
    <w:p w14:paraId="4326B395" w14:textId="77777777" w:rsidR="00986737" w:rsidRPr="001A270C" w:rsidRDefault="00071984" w:rsidP="00986737">
      <w:pPr>
        <w:rPr>
          <w:rFonts w:ascii="Arial Narrow" w:hAnsi="Arial Narrow" w:cs="Arial"/>
          <w:sz w:val="22"/>
          <w:szCs w:val="22"/>
        </w:rPr>
      </w:pPr>
      <w:r w:rsidRPr="001A270C">
        <w:rPr>
          <w:rFonts w:ascii="Arial Narrow" w:hAnsi="Arial Narrow" w:cs="Arial"/>
          <w:sz w:val="22"/>
          <w:szCs w:val="22"/>
        </w:rPr>
        <w:t>85-681</w:t>
      </w:r>
      <w:r w:rsidR="00986737" w:rsidRPr="001A270C">
        <w:rPr>
          <w:rFonts w:ascii="Arial Narrow" w:hAnsi="Arial Narrow" w:cs="Arial"/>
          <w:sz w:val="22"/>
          <w:szCs w:val="22"/>
        </w:rPr>
        <w:t xml:space="preserve"> </w:t>
      </w:r>
      <w:r w:rsidRPr="001A270C">
        <w:rPr>
          <w:rFonts w:ascii="Arial Narrow" w:hAnsi="Arial Narrow" w:cs="Arial"/>
          <w:sz w:val="22"/>
          <w:szCs w:val="22"/>
        </w:rPr>
        <w:t>Bydgoszcz</w:t>
      </w:r>
    </w:p>
    <w:p w14:paraId="3EC423BC" w14:textId="77777777" w:rsidR="00986737" w:rsidRPr="001A270C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A270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59BBD84" w14:textId="77777777" w:rsidR="00986737" w:rsidRPr="001A270C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A270C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A270C" w14:paraId="2B3BF5C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C218BD" w14:textId="77777777" w:rsidR="00986737" w:rsidRPr="001A270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A270C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3651D64C" w14:textId="77777777" w:rsidR="00986737" w:rsidRPr="001A270C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A270C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7C97021D" w14:textId="77777777" w:rsidR="00986737" w:rsidRPr="001A270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A270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A270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A270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A270C" w14:paraId="02E5BEC4" w14:textId="77777777" w:rsidTr="005A632E">
        <w:tc>
          <w:tcPr>
            <w:tcW w:w="2269" w:type="dxa"/>
          </w:tcPr>
          <w:p w14:paraId="483910F0" w14:textId="77777777" w:rsidR="00986737" w:rsidRPr="001A270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04BB183" w14:textId="77777777" w:rsidR="00986737" w:rsidRPr="001A270C" w:rsidRDefault="0007198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materiałów </w:t>
            </w:r>
            <w:proofErr w:type="spellStart"/>
            <w:r w:rsidRPr="001A270C">
              <w:rPr>
                <w:rFonts w:ascii="Arial Narrow" w:hAnsi="Arial Narrow" w:cs="Arial"/>
                <w:bCs/>
                <w:sz w:val="22"/>
                <w:szCs w:val="22"/>
              </w:rPr>
              <w:t>szewnych</w:t>
            </w:r>
            <w:proofErr w:type="spellEnd"/>
            <w:r w:rsidRPr="001A270C">
              <w:rPr>
                <w:rFonts w:ascii="Arial Narrow" w:hAnsi="Arial Narrow" w:cs="Arial"/>
                <w:bCs/>
                <w:sz w:val="22"/>
                <w:szCs w:val="22"/>
              </w:rPr>
              <w:t xml:space="preserve"> na okres 24 miesięcy</w:t>
            </w:r>
            <w:r w:rsidR="00986737" w:rsidRPr="001A270C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71984" w:rsidRPr="001A270C" w14:paraId="1A75C299" w14:textId="77777777" w:rsidTr="00270D1A">
        <w:tc>
          <w:tcPr>
            <w:tcW w:w="2269" w:type="dxa"/>
          </w:tcPr>
          <w:p w14:paraId="42D42651" w14:textId="77777777" w:rsidR="00071984" w:rsidRPr="001A270C" w:rsidRDefault="00071984" w:rsidP="00270D1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FCEC559" w14:textId="77777777" w:rsidR="00071984" w:rsidRPr="001A270C" w:rsidRDefault="00071984" w:rsidP="00270D1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bCs/>
                <w:sz w:val="22"/>
                <w:szCs w:val="22"/>
              </w:rPr>
              <w:t>152/2025</w:t>
            </w:r>
          </w:p>
        </w:tc>
      </w:tr>
    </w:tbl>
    <w:p w14:paraId="32B72433" w14:textId="77777777" w:rsidR="00A80738" w:rsidRPr="001A270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6F49058" w14:textId="77777777" w:rsidR="00D665F5" w:rsidRPr="001A270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A270C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A270C">
        <w:rPr>
          <w:rFonts w:ascii="Arial Narrow" w:hAnsi="Arial Narrow" w:cs="Arial"/>
          <w:sz w:val="22"/>
          <w:szCs w:val="22"/>
        </w:rPr>
        <w:t>2</w:t>
      </w:r>
      <w:r w:rsidRPr="001A270C">
        <w:rPr>
          <w:rFonts w:ascii="Arial Narrow" w:hAnsi="Arial Narrow" w:cs="Arial"/>
          <w:sz w:val="22"/>
          <w:szCs w:val="22"/>
        </w:rPr>
        <w:t xml:space="preserve"> ust. 5 </w:t>
      </w:r>
      <w:r w:rsidRPr="001A270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A270C">
        <w:rPr>
          <w:rFonts w:ascii="Arial Narrow" w:hAnsi="Arial Narrow" w:cs="Arial"/>
          <w:sz w:val="22"/>
          <w:szCs w:val="22"/>
        </w:rPr>
        <w:t xml:space="preserve"> </w:t>
      </w:r>
      <w:r w:rsidR="00071984" w:rsidRPr="001A270C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1A270C">
        <w:rPr>
          <w:rFonts w:ascii="Arial Narrow" w:hAnsi="Arial Narrow" w:cs="Arial"/>
          <w:sz w:val="22"/>
          <w:szCs w:val="22"/>
        </w:rPr>
        <w:t xml:space="preserve"> </w:t>
      </w:r>
      <w:r w:rsidRPr="001A270C">
        <w:rPr>
          <w:rFonts w:ascii="Arial Narrow" w:hAnsi="Arial Narrow" w:cs="Arial"/>
          <w:sz w:val="22"/>
          <w:szCs w:val="22"/>
        </w:rPr>
        <w:t>udostępnia</w:t>
      </w:r>
      <w:r w:rsidR="00F95C33" w:rsidRPr="001A270C">
        <w:rPr>
          <w:rFonts w:ascii="Arial Narrow" w:hAnsi="Arial Narrow" w:cs="Arial"/>
          <w:sz w:val="22"/>
          <w:szCs w:val="22"/>
        </w:rPr>
        <w:t xml:space="preserve"> </w:t>
      </w:r>
      <w:r w:rsidR="004C7E9B" w:rsidRPr="001A270C">
        <w:rPr>
          <w:rFonts w:ascii="Arial Narrow" w:hAnsi="Arial Narrow" w:cs="Arial"/>
          <w:sz w:val="22"/>
          <w:szCs w:val="22"/>
        </w:rPr>
        <w:t>informacj</w:t>
      </w:r>
      <w:r w:rsidR="00577BC6" w:rsidRPr="001A270C">
        <w:rPr>
          <w:rFonts w:ascii="Arial Narrow" w:hAnsi="Arial Narrow" w:cs="Arial"/>
          <w:sz w:val="22"/>
          <w:szCs w:val="22"/>
        </w:rPr>
        <w:t>ę</w:t>
      </w:r>
      <w:r w:rsidR="00035488" w:rsidRPr="001A270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A270C">
        <w:rPr>
          <w:rFonts w:ascii="Arial Narrow" w:hAnsi="Arial Narrow" w:cs="Arial"/>
          <w:sz w:val="22"/>
          <w:szCs w:val="22"/>
        </w:rPr>
        <w:t>.</w:t>
      </w:r>
    </w:p>
    <w:p w14:paraId="5F52554F" w14:textId="77777777" w:rsidR="00A80738" w:rsidRPr="001A270C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A270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A270C">
        <w:rPr>
          <w:rFonts w:ascii="Arial Narrow" w:hAnsi="Arial Narrow" w:cs="Arial"/>
          <w:sz w:val="22"/>
          <w:szCs w:val="22"/>
        </w:rPr>
        <w:t xml:space="preserve"> w dniu </w:t>
      </w:r>
      <w:r w:rsidR="00071984" w:rsidRPr="001A270C">
        <w:rPr>
          <w:rFonts w:ascii="Arial Narrow" w:hAnsi="Arial Narrow" w:cs="Arial"/>
          <w:sz w:val="22"/>
          <w:szCs w:val="22"/>
        </w:rPr>
        <w:t>03/02/2026</w:t>
      </w:r>
      <w:r w:rsidR="00FF4AB1" w:rsidRPr="001A270C">
        <w:rPr>
          <w:rFonts w:ascii="Arial Narrow" w:hAnsi="Arial Narrow" w:cs="Arial"/>
          <w:sz w:val="22"/>
          <w:szCs w:val="22"/>
        </w:rPr>
        <w:t xml:space="preserve"> o godz. </w:t>
      </w:r>
      <w:r w:rsidR="00071984" w:rsidRPr="001A270C">
        <w:rPr>
          <w:rFonts w:ascii="Arial Narrow" w:hAnsi="Arial Narrow" w:cs="Arial"/>
          <w:sz w:val="22"/>
          <w:szCs w:val="22"/>
        </w:rPr>
        <w:t>08:30</w:t>
      </w:r>
      <w:r w:rsidRPr="001A270C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A270C" w14:paraId="268DD926" w14:textId="77777777" w:rsidTr="005A632E">
        <w:tc>
          <w:tcPr>
            <w:tcW w:w="1276" w:type="dxa"/>
            <w:shd w:val="clear" w:color="auto" w:fill="F2F2F2"/>
            <w:vAlign w:val="center"/>
          </w:tcPr>
          <w:p w14:paraId="749FB3A1" w14:textId="77777777" w:rsidR="006B27ED" w:rsidRPr="001A270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1A270C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DBB11F6" w14:textId="77777777" w:rsidR="006B27ED" w:rsidRPr="001A270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CACE88C" w14:textId="77777777" w:rsidR="006B27ED" w:rsidRPr="001A270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0624F6E" w14:textId="77777777" w:rsidR="006B27ED" w:rsidRPr="001A270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071984" w:rsidRPr="001A270C" w14:paraId="18DC9C82" w14:textId="77777777" w:rsidTr="00270D1A">
        <w:tc>
          <w:tcPr>
            <w:tcW w:w="1276" w:type="dxa"/>
            <w:vAlign w:val="center"/>
          </w:tcPr>
          <w:p w14:paraId="2AD04466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vAlign w:val="center"/>
          </w:tcPr>
          <w:p w14:paraId="12DCBC5F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</w:tcPr>
          <w:p w14:paraId="39334EA5" w14:textId="2DF70DF0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Medicus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 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SKA</w:t>
            </w:r>
          </w:p>
          <w:p w14:paraId="005CEA62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Browarowa 21 </w:t>
            </w:r>
          </w:p>
          <w:p w14:paraId="07986E4C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43-100 Tychy</w:t>
            </w:r>
          </w:p>
        </w:tc>
        <w:tc>
          <w:tcPr>
            <w:tcW w:w="2551" w:type="dxa"/>
            <w:vAlign w:val="center"/>
          </w:tcPr>
          <w:p w14:paraId="7DCC1207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18 837.36 zł</w:t>
            </w:r>
          </w:p>
        </w:tc>
      </w:tr>
      <w:tr w:rsidR="00071984" w:rsidRPr="001A270C" w14:paraId="0F6721AA" w14:textId="77777777" w:rsidTr="00270D1A">
        <w:tc>
          <w:tcPr>
            <w:tcW w:w="1276" w:type="dxa"/>
            <w:vAlign w:val="center"/>
          </w:tcPr>
          <w:p w14:paraId="626CE93D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073CA3FA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3C6B66FE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7F5AE873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5D947D3C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vAlign w:val="center"/>
          </w:tcPr>
          <w:p w14:paraId="24955192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187 070.34 zł</w:t>
            </w:r>
          </w:p>
        </w:tc>
      </w:tr>
      <w:tr w:rsidR="00071984" w:rsidRPr="001A270C" w14:paraId="0AA3FF80" w14:textId="77777777" w:rsidTr="00270D1A">
        <w:tc>
          <w:tcPr>
            <w:tcW w:w="1276" w:type="dxa"/>
            <w:vAlign w:val="center"/>
          </w:tcPr>
          <w:p w14:paraId="02831F26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7B4EA49B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</w:tcPr>
          <w:p w14:paraId="130DCA2C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1311A7C5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275DE35F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vAlign w:val="center"/>
          </w:tcPr>
          <w:p w14:paraId="57E86CD5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23 637.10 zł</w:t>
            </w:r>
          </w:p>
        </w:tc>
      </w:tr>
      <w:tr w:rsidR="00071984" w:rsidRPr="001A270C" w14:paraId="2D13D1FC" w14:textId="77777777" w:rsidTr="00270D1A">
        <w:tc>
          <w:tcPr>
            <w:tcW w:w="1276" w:type="dxa"/>
            <w:vAlign w:val="center"/>
          </w:tcPr>
          <w:p w14:paraId="508D75FD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5DF4565B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</w:tcPr>
          <w:p w14:paraId="01A1CD09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37437BEE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32F63301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vAlign w:val="center"/>
          </w:tcPr>
          <w:p w14:paraId="2A0F6EA1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214 193.03 zł</w:t>
            </w:r>
          </w:p>
        </w:tc>
      </w:tr>
      <w:tr w:rsidR="00071984" w:rsidRPr="001A270C" w14:paraId="153C8EA5" w14:textId="77777777" w:rsidTr="00270D1A">
        <w:tc>
          <w:tcPr>
            <w:tcW w:w="1276" w:type="dxa"/>
            <w:vAlign w:val="center"/>
          </w:tcPr>
          <w:p w14:paraId="6C6B6C90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7030BD1B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</w:tcPr>
          <w:p w14:paraId="18D3AB20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0B5896E9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60A22988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vAlign w:val="center"/>
          </w:tcPr>
          <w:p w14:paraId="48202BC9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183 217.94 zł</w:t>
            </w:r>
          </w:p>
        </w:tc>
      </w:tr>
      <w:tr w:rsidR="00071984" w:rsidRPr="001A270C" w14:paraId="643D70E9" w14:textId="77777777" w:rsidTr="00270D1A">
        <w:tc>
          <w:tcPr>
            <w:tcW w:w="1276" w:type="dxa"/>
            <w:vAlign w:val="center"/>
          </w:tcPr>
          <w:p w14:paraId="4F391480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5BD4540E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3969" w:type="dxa"/>
          </w:tcPr>
          <w:p w14:paraId="7BA989F4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321E52EC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Przasnyska 6B </w:t>
            </w:r>
          </w:p>
          <w:p w14:paraId="505FF62F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vAlign w:val="center"/>
          </w:tcPr>
          <w:p w14:paraId="0C7449BC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lastRenderedPageBreak/>
              <w:t>94 291.78 zł</w:t>
            </w:r>
          </w:p>
        </w:tc>
      </w:tr>
      <w:tr w:rsidR="00071984" w:rsidRPr="001A270C" w14:paraId="1DFDF931" w14:textId="77777777" w:rsidTr="00270D1A">
        <w:tc>
          <w:tcPr>
            <w:tcW w:w="1276" w:type="dxa"/>
            <w:vAlign w:val="center"/>
          </w:tcPr>
          <w:p w14:paraId="24217CA7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33B7DCA0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</w:tcPr>
          <w:p w14:paraId="2F97A451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6787881F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557DFF27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vAlign w:val="center"/>
          </w:tcPr>
          <w:p w14:paraId="5DB2589A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67 342.49 zł</w:t>
            </w:r>
          </w:p>
        </w:tc>
      </w:tr>
      <w:tr w:rsidR="00071984" w:rsidRPr="001A270C" w14:paraId="0C98B4A2" w14:textId="77777777" w:rsidTr="00270D1A">
        <w:tc>
          <w:tcPr>
            <w:tcW w:w="1276" w:type="dxa"/>
            <w:vAlign w:val="center"/>
          </w:tcPr>
          <w:p w14:paraId="334DA032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vAlign w:val="center"/>
          </w:tcPr>
          <w:p w14:paraId="44077E5F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3969" w:type="dxa"/>
          </w:tcPr>
          <w:p w14:paraId="6E87E50A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Peters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Surgical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14:paraId="6E6AAB5D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Przasnyska 6B </w:t>
            </w:r>
          </w:p>
          <w:p w14:paraId="0D3CFD02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01-756 Warszawa</w:t>
            </w:r>
          </w:p>
        </w:tc>
        <w:tc>
          <w:tcPr>
            <w:tcW w:w="2551" w:type="dxa"/>
            <w:vAlign w:val="center"/>
          </w:tcPr>
          <w:p w14:paraId="77C2F0B1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100 350.45 zł</w:t>
            </w:r>
          </w:p>
        </w:tc>
      </w:tr>
      <w:tr w:rsidR="00071984" w:rsidRPr="001A270C" w14:paraId="0DEA925F" w14:textId="77777777" w:rsidTr="00270D1A">
        <w:tc>
          <w:tcPr>
            <w:tcW w:w="1276" w:type="dxa"/>
            <w:vAlign w:val="center"/>
          </w:tcPr>
          <w:p w14:paraId="595667EB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62DD7DA2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</w:tcPr>
          <w:p w14:paraId="662992D4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Zarys International Spółka z ograniczoną odpowiedzialnością</w:t>
            </w:r>
          </w:p>
          <w:p w14:paraId="63F2CD31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Ziemska 44 </w:t>
            </w:r>
          </w:p>
          <w:p w14:paraId="74B6CC81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41-803 Zabrze</w:t>
            </w:r>
          </w:p>
        </w:tc>
        <w:tc>
          <w:tcPr>
            <w:tcW w:w="2551" w:type="dxa"/>
            <w:vAlign w:val="center"/>
          </w:tcPr>
          <w:p w14:paraId="23D06CCC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14 478.91 zł</w:t>
            </w:r>
          </w:p>
        </w:tc>
      </w:tr>
      <w:tr w:rsidR="00071984" w:rsidRPr="001A270C" w14:paraId="64CE8F0E" w14:textId="77777777" w:rsidTr="00270D1A">
        <w:tc>
          <w:tcPr>
            <w:tcW w:w="1276" w:type="dxa"/>
            <w:vAlign w:val="center"/>
          </w:tcPr>
          <w:p w14:paraId="7AFE0C31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vAlign w:val="center"/>
          </w:tcPr>
          <w:p w14:paraId="7F26B127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</w:tcPr>
          <w:p w14:paraId="0A672107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Zarys International Spółka z ograniczoną odpowiedzialnością</w:t>
            </w:r>
          </w:p>
          <w:p w14:paraId="316AC6C3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Ziemska 44 </w:t>
            </w:r>
          </w:p>
          <w:p w14:paraId="6857E9AC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41-803 Zabrze</w:t>
            </w:r>
          </w:p>
        </w:tc>
        <w:tc>
          <w:tcPr>
            <w:tcW w:w="2551" w:type="dxa"/>
            <w:vAlign w:val="center"/>
          </w:tcPr>
          <w:p w14:paraId="0FAC6C97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10 112.95 zł</w:t>
            </w:r>
          </w:p>
        </w:tc>
      </w:tr>
      <w:tr w:rsidR="00071984" w:rsidRPr="001A270C" w14:paraId="6752C01E" w14:textId="77777777" w:rsidTr="00270D1A">
        <w:tc>
          <w:tcPr>
            <w:tcW w:w="1276" w:type="dxa"/>
            <w:vAlign w:val="center"/>
          </w:tcPr>
          <w:p w14:paraId="635300BF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0250987A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</w:tcPr>
          <w:p w14:paraId="68F621D0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457C09D2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4291A54A" w14:textId="79DE7318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>135 Warszawa</w:t>
            </w:r>
          </w:p>
        </w:tc>
        <w:tc>
          <w:tcPr>
            <w:tcW w:w="2551" w:type="dxa"/>
            <w:vAlign w:val="center"/>
          </w:tcPr>
          <w:p w14:paraId="687EE637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10 281.43 zł</w:t>
            </w:r>
          </w:p>
        </w:tc>
      </w:tr>
      <w:tr w:rsidR="00071984" w:rsidRPr="001A270C" w14:paraId="3BF467BD" w14:textId="77777777" w:rsidTr="00270D1A">
        <w:tc>
          <w:tcPr>
            <w:tcW w:w="1276" w:type="dxa"/>
            <w:vAlign w:val="center"/>
          </w:tcPr>
          <w:p w14:paraId="6CA12D91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7E5DF860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3969" w:type="dxa"/>
          </w:tcPr>
          <w:p w14:paraId="760E7FDF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254C77BD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019A4C87" w14:textId="65F267C9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>135 Warszawa</w:t>
            </w:r>
          </w:p>
        </w:tc>
        <w:tc>
          <w:tcPr>
            <w:tcW w:w="2551" w:type="dxa"/>
            <w:vAlign w:val="center"/>
          </w:tcPr>
          <w:p w14:paraId="177699BB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21 736.77 zł</w:t>
            </w:r>
          </w:p>
        </w:tc>
      </w:tr>
      <w:tr w:rsidR="00071984" w:rsidRPr="001A270C" w14:paraId="7569B97C" w14:textId="77777777" w:rsidTr="00270D1A">
        <w:tc>
          <w:tcPr>
            <w:tcW w:w="1276" w:type="dxa"/>
            <w:vAlign w:val="center"/>
          </w:tcPr>
          <w:p w14:paraId="2A3C839B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6E91AD78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</w:tcPr>
          <w:p w14:paraId="65B8BE77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7B6FCE64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0B4DD981" w14:textId="1F8484D4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>135 Warszawa</w:t>
            </w:r>
          </w:p>
        </w:tc>
        <w:tc>
          <w:tcPr>
            <w:tcW w:w="2551" w:type="dxa"/>
            <w:vAlign w:val="center"/>
          </w:tcPr>
          <w:p w14:paraId="449DD10D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49 900.54 zł</w:t>
            </w:r>
          </w:p>
        </w:tc>
      </w:tr>
      <w:tr w:rsidR="00071984" w:rsidRPr="001A270C" w14:paraId="77D74391" w14:textId="77777777" w:rsidTr="00270D1A">
        <w:tc>
          <w:tcPr>
            <w:tcW w:w="1276" w:type="dxa"/>
            <w:vAlign w:val="center"/>
          </w:tcPr>
          <w:p w14:paraId="73FDBB1C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6800251E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</w:tcPr>
          <w:p w14:paraId="689CEB27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66F62FA7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0D8EF682" w14:textId="39E887B1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>135 Warszawa</w:t>
            </w:r>
          </w:p>
        </w:tc>
        <w:tc>
          <w:tcPr>
            <w:tcW w:w="2551" w:type="dxa"/>
            <w:vAlign w:val="center"/>
          </w:tcPr>
          <w:p w14:paraId="40938EBA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51 103.87 zł</w:t>
            </w:r>
          </w:p>
        </w:tc>
      </w:tr>
      <w:tr w:rsidR="00071984" w:rsidRPr="001A270C" w14:paraId="51EE5E2B" w14:textId="77777777" w:rsidTr="00270D1A">
        <w:tc>
          <w:tcPr>
            <w:tcW w:w="1276" w:type="dxa"/>
            <w:vAlign w:val="center"/>
          </w:tcPr>
          <w:p w14:paraId="18481541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20641098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3969" w:type="dxa"/>
          </w:tcPr>
          <w:p w14:paraId="39DD509D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7A6A761E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614249FE" w14:textId="28AA6080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>135 Warszawa</w:t>
            </w:r>
          </w:p>
        </w:tc>
        <w:tc>
          <w:tcPr>
            <w:tcW w:w="2551" w:type="dxa"/>
            <w:vAlign w:val="center"/>
          </w:tcPr>
          <w:p w14:paraId="471D8118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299 946.50 zł</w:t>
            </w:r>
          </w:p>
        </w:tc>
      </w:tr>
      <w:tr w:rsidR="00071984" w:rsidRPr="001A270C" w14:paraId="787A8D23" w14:textId="77777777" w:rsidTr="00270D1A">
        <w:tc>
          <w:tcPr>
            <w:tcW w:w="1276" w:type="dxa"/>
            <w:vAlign w:val="center"/>
          </w:tcPr>
          <w:p w14:paraId="409F7967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41013FD5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3969" w:type="dxa"/>
          </w:tcPr>
          <w:p w14:paraId="67FA98EE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13C9D867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417F9726" w14:textId="2B44E81E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>135 Warszawa</w:t>
            </w:r>
          </w:p>
        </w:tc>
        <w:tc>
          <w:tcPr>
            <w:tcW w:w="2551" w:type="dxa"/>
            <w:vAlign w:val="center"/>
          </w:tcPr>
          <w:p w14:paraId="56D65B54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252 384.72 zł</w:t>
            </w:r>
          </w:p>
        </w:tc>
      </w:tr>
      <w:tr w:rsidR="00071984" w:rsidRPr="001A270C" w14:paraId="42B98ED5" w14:textId="77777777" w:rsidTr="00270D1A">
        <w:tc>
          <w:tcPr>
            <w:tcW w:w="1276" w:type="dxa"/>
            <w:vAlign w:val="center"/>
          </w:tcPr>
          <w:p w14:paraId="10857FF0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6C89D65A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</w:tcPr>
          <w:p w14:paraId="7EF1356D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069B84D2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17432743" w14:textId="0D8983AB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>135 Warszawa</w:t>
            </w:r>
          </w:p>
        </w:tc>
        <w:tc>
          <w:tcPr>
            <w:tcW w:w="2551" w:type="dxa"/>
            <w:vAlign w:val="center"/>
          </w:tcPr>
          <w:p w14:paraId="0645E6F2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1 198.02 zł</w:t>
            </w:r>
          </w:p>
        </w:tc>
      </w:tr>
      <w:tr w:rsidR="00071984" w:rsidRPr="001A270C" w14:paraId="41A1B753" w14:textId="77777777" w:rsidTr="00270D1A">
        <w:tc>
          <w:tcPr>
            <w:tcW w:w="1276" w:type="dxa"/>
            <w:vAlign w:val="center"/>
          </w:tcPr>
          <w:p w14:paraId="63A94EB4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713D3A9C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</w:tcPr>
          <w:p w14:paraId="54FE701A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401F71FB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1164908A" w14:textId="6F8CF682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>135 Warszawa</w:t>
            </w:r>
          </w:p>
        </w:tc>
        <w:tc>
          <w:tcPr>
            <w:tcW w:w="2551" w:type="dxa"/>
            <w:vAlign w:val="center"/>
          </w:tcPr>
          <w:p w14:paraId="5A09B641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4 437.76 zł</w:t>
            </w:r>
          </w:p>
        </w:tc>
      </w:tr>
      <w:tr w:rsidR="00071984" w:rsidRPr="001A270C" w14:paraId="52FC6DBC" w14:textId="77777777" w:rsidTr="00270D1A">
        <w:tc>
          <w:tcPr>
            <w:tcW w:w="1276" w:type="dxa"/>
            <w:vAlign w:val="center"/>
          </w:tcPr>
          <w:p w14:paraId="7402D194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vAlign w:val="center"/>
          </w:tcPr>
          <w:p w14:paraId="2B2F0038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32</w:t>
            </w:r>
          </w:p>
        </w:tc>
        <w:tc>
          <w:tcPr>
            <w:tcW w:w="3969" w:type="dxa"/>
          </w:tcPr>
          <w:p w14:paraId="45283C16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Johnson &amp; Johnson Poland Sp. z o.o.</w:t>
            </w:r>
          </w:p>
          <w:p w14:paraId="3395E65E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Iłżecka 24 </w:t>
            </w:r>
          </w:p>
          <w:p w14:paraId="18B37DD7" w14:textId="0DD9CCB2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>135 Warszawa</w:t>
            </w:r>
          </w:p>
        </w:tc>
        <w:tc>
          <w:tcPr>
            <w:tcW w:w="2551" w:type="dxa"/>
            <w:vAlign w:val="center"/>
          </w:tcPr>
          <w:p w14:paraId="38EF64D7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5 697.99 zł</w:t>
            </w:r>
          </w:p>
        </w:tc>
      </w:tr>
      <w:tr w:rsidR="00071984" w:rsidRPr="001A270C" w14:paraId="45787843" w14:textId="77777777" w:rsidTr="00270D1A">
        <w:tc>
          <w:tcPr>
            <w:tcW w:w="1276" w:type="dxa"/>
            <w:vAlign w:val="center"/>
          </w:tcPr>
          <w:p w14:paraId="390AB923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6B6D4682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5A36DE6A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5FF65A6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31EB3C51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vAlign w:val="center"/>
          </w:tcPr>
          <w:p w14:paraId="2875ACF2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198 889.08 zł</w:t>
            </w:r>
          </w:p>
        </w:tc>
      </w:tr>
      <w:tr w:rsidR="00071984" w:rsidRPr="001A270C" w14:paraId="7D6B487A" w14:textId="77777777" w:rsidTr="00270D1A">
        <w:tc>
          <w:tcPr>
            <w:tcW w:w="1276" w:type="dxa"/>
            <w:vAlign w:val="center"/>
          </w:tcPr>
          <w:p w14:paraId="39AA6C98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14:paraId="5A14DD48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</w:tcPr>
          <w:p w14:paraId="6D79F9BB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B6E6E52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568B3580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vAlign w:val="center"/>
          </w:tcPr>
          <w:p w14:paraId="35905720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12 219.98 zł</w:t>
            </w:r>
          </w:p>
        </w:tc>
      </w:tr>
      <w:tr w:rsidR="00071984" w:rsidRPr="001A270C" w14:paraId="4E4BC821" w14:textId="77777777" w:rsidTr="00270D1A">
        <w:tc>
          <w:tcPr>
            <w:tcW w:w="1276" w:type="dxa"/>
            <w:vAlign w:val="center"/>
          </w:tcPr>
          <w:p w14:paraId="17C87911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14:paraId="00D947B0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</w:tcPr>
          <w:p w14:paraId="2A9FDB7E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51B43F39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0AEA59DF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vAlign w:val="center"/>
          </w:tcPr>
          <w:p w14:paraId="5B8667DF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107 886.16 zł</w:t>
            </w:r>
          </w:p>
        </w:tc>
      </w:tr>
      <w:tr w:rsidR="00071984" w:rsidRPr="001A270C" w14:paraId="7840BB72" w14:textId="77777777" w:rsidTr="00270D1A">
        <w:tc>
          <w:tcPr>
            <w:tcW w:w="1276" w:type="dxa"/>
            <w:vAlign w:val="center"/>
          </w:tcPr>
          <w:p w14:paraId="4C4965F7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vAlign w:val="center"/>
          </w:tcPr>
          <w:p w14:paraId="36D9959D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</w:tcPr>
          <w:p w14:paraId="544D7C8E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Bialmed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BB0293B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Kazimierzowska 46/48/35 </w:t>
            </w:r>
          </w:p>
          <w:p w14:paraId="702A8782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551" w:type="dxa"/>
            <w:vAlign w:val="center"/>
          </w:tcPr>
          <w:p w14:paraId="2A9D8695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10 573.80 zł</w:t>
            </w:r>
          </w:p>
        </w:tc>
      </w:tr>
      <w:tr w:rsidR="00071984" w:rsidRPr="001A270C" w14:paraId="2E909820" w14:textId="77777777" w:rsidTr="00270D1A">
        <w:tc>
          <w:tcPr>
            <w:tcW w:w="1276" w:type="dxa"/>
            <w:vAlign w:val="center"/>
          </w:tcPr>
          <w:p w14:paraId="666402E4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25CFD60C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31534F72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YAVO Sp. z o. o.</w:t>
            </w:r>
          </w:p>
          <w:p w14:paraId="641B8E05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10244C35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vAlign w:val="center"/>
          </w:tcPr>
          <w:p w14:paraId="5B8C406E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181 366.91 zł</w:t>
            </w:r>
          </w:p>
        </w:tc>
      </w:tr>
      <w:tr w:rsidR="00071984" w:rsidRPr="001A270C" w14:paraId="1C6F8AB6" w14:textId="77777777" w:rsidTr="00270D1A">
        <w:tc>
          <w:tcPr>
            <w:tcW w:w="1276" w:type="dxa"/>
            <w:vAlign w:val="center"/>
          </w:tcPr>
          <w:p w14:paraId="7C28C722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436C5671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</w:tcPr>
          <w:p w14:paraId="2E3D06E4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YAVO Sp. z o. o.</w:t>
            </w:r>
          </w:p>
          <w:p w14:paraId="763E2A7F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49F149E4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vAlign w:val="center"/>
          </w:tcPr>
          <w:p w14:paraId="48AC7E21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13 839.34 zł</w:t>
            </w:r>
          </w:p>
        </w:tc>
      </w:tr>
      <w:tr w:rsidR="00071984" w:rsidRPr="001A270C" w14:paraId="0A14E6A0" w14:textId="77777777" w:rsidTr="00270D1A">
        <w:tc>
          <w:tcPr>
            <w:tcW w:w="1276" w:type="dxa"/>
            <w:vAlign w:val="center"/>
          </w:tcPr>
          <w:p w14:paraId="7E292FF8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0D2244B8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3969" w:type="dxa"/>
          </w:tcPr>
          <w:p w14:paraId="76B2F1A0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YAVO Sp. z o. o.</w:t>
            </w:r>
          </w:p>
          <w:p w14:paraId="49EC7C76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106FA618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vAlign w:val="center"/>
          </w:tcPr>
          <w:p w14:paraId="2643976D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111 219.13 zł</w:t>
            </w:r>
          </w:p>
        </w:tc>
      </w:tr>
      <w:tr w:rsidR="00071984" w:rsidRPr="001A270C" w14:paraId="2C9DB76D" w14:textId="77777777" w:rsidTr="00270D1A">
        <w:tc>
          <w:tcPr>
            <w:tcW w:w="1276" w:type="dxa"/>
            <w:vAlign w:val="center"/>
          </w:tcPr>
          <w:p w14:paraId="5EE03A2D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5B24B713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3969" w:type="dxa"/>
          </w:tcPr>
          <w:p w14:paraId="2A902EDE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YAVO Sp. z o. o.</w:t>
            </w:r>
          </w:p>
          <w:p w14:paraId="7862C1C1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7FAFF169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vAlign w:val="center"/>
          </w:tcPr>
          <w:p w14:paraId="1BCD435B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16 803.68 zł</w:t>
            </w:r>
          </w:p>
        </w:tc>
      </w:tr>
      <w:tr w:rsidR="00071984" w:rsidRPr="001A270C" w14:paraId="1501DA7F" w14:textId="77777777" w:rsidTr="00270D1A">
        <w:tc>
          <w:tcPr>
            <w:tcW w:w="1276" w:type="dxa"/>
            <w:vAlign w:val="center"/>
          </w:tcPr>
          <w:p w14:paraId="3992A15F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49458C02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28</w:t>
            </w:r>
          </w:p>
        </w:tc>
        <w:tc>
          <w:tcPr>
            <w:tcW w:w="3969" w:type="dxa"/>
          </w:tcPr>
          <w:p w14:paraId="0C19020B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YAVO Sp. z o. o.</w:t>
            </w:r>
          </w:p>
          <w:p w14:paraId="36702741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079EB87E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vAlign w:val="center"/>
          </w:tcPr>
          <w:p w14:paraId="6F185F03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818.81 zł</w:t>
            </w:r>
          </w:p>
        </w:tc>
      </w:tr>
      <w:tr w:rsidR="00071984" w:rsidRPr="001A270C" w14:paraId="036CDA15" w14:textId="77777777" w:rsidTr="00270D1A">
        <w:tc>
          <w:tcPr>
            <w:tcW w:w="1276" w:type="dxa"/>
            <w:vAlign w:val="center"/>
          </w:tcPr>
          <w:p w14:paraId="0327FCE7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301DD753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29</w:t>
            </w:r>
          </w:p>
        </w:tc>
        <w:tc>
          <w:tcPr>
            <w:tcW w:w="3969" w:type="dxa"/>
          </w:tcPr>
          <w:p w14:paraId="03DA67D8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YAVO Sp. z o. o.</w:t>
            </w:r>
          </w:p>
          <w:p w14:paraId="6CCE8808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4A458E72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vAlign w:val="center"/>
          </w:tcPr>
          <w:p w14:paraId="697688D9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18 398.02 zł</w:t>
            </w:r>
          </w:p>
        </w:tc>
      </w:tr>
      <w:tr w:rsidR="00071984" w:rsidRPr="001A270C" w14:paraId="7A8BAED8" w14:textId="77777777" w:rsidTr="00270D1A">
        <w:tc>
          <w:tcPr>
            <w:tcW w:w="1276" w:type="dxa"/>
            <w:vAlign w:val="center"/>
          </w:tcPr>
          <w:p w14:paraId="01F704AA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7C7AA799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3969" w:type="dxa"/>
          </w:tcPr>
          <w:p w14:paraId="087CA17B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YAVO Sp. z o. o.</w:t>
            </w:r>
          </w:p>
          <w:p w14:paraId="304BB0B2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62C65B4D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vAlign w:val="center"/>
          </w:tcPr>
          <w:p w14:paraId="6EA9937A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7 840.67 zł</w:t>
            </w:r>
          </w:p>
        </w:tc>
      </w:tr>
      <w:tr w:rsidR="00071984" w:rsidRPr="001A270C" w14:paraId="56929C4E" w14:textId="77777777" w:rsidTr="00270D1A">
        <w:tc>
          <w:tcPr>
            <w:tcW w:w="1276" w:type="dxa"/>
            <w:vAlign w:val="center"/>
          </w:tcPr>
          <w:p w14:paraId="5BBF9AAA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276" w:type="dxa"/>
            <w:vAlign w:val="center"/>
          </w:tcPr>
          <w:p w14:paraId="609D51E2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31</w:t>
            </w:r>
          </w:p>
        </w:tc>
        <w:tc>
          <w:tcPr>
            <w:tcW w:w="3969" w:type="dxa"/>
          </w:tcPr>
          <w:p w14:paraId="0E5B3B0C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YAVO Sp. z o. o.</w:t>
            </w:r>
          </w:p>
          <w:p w14:paraId="5CF4FD12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Bawełniana 17 </w:t>
            </w:r>
          </w:p>
          <w:p w14:paraId="3D9D80D8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97-400 Bełchatów</w:t>
            </w:r>
          </w:p>
        </w:tc>
        <w:tc>
          <w:tcPr>
            <w:tcW w:w="2551" w:type="dxa"/>
            <w:vAlign w:val="center"/>
          </w:tcPr>
          <w:p w14:paraId="5E64A81F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2 490.91 zł</w:t>
            </w:r>
          </w:p>
        </w:tc>
      </w:tr>
      <w:tr w:rsidR="00071984" w:rsidRPr="001A270C" w14:paraId="5CFD51A5" w14:textId="77777777" w:rsidTr="00270D1A">
        <w:tc>
          <w:tcPr>
            <w:tcW w:w="1276" w:type="dxa"/>
            <w:vAlign w:val="center"/>
          </w:tcPr>
          <w:p w14:paraId="51833D84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32DBE159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</w:tcPr>
          <w:p w14:paraId="3860D87E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65E2659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4F2169A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2659C593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242 817.26 zł</w:t>
            </w:r>
          </w:p>
        </w:tc>
      </w:tr>
      <w:tr w:rsidR="00071984" w:rsidRPr="001A270C" w14:paraId="3F9D678D" w14:textId="77777777" w:rsidTr="00270D1A">
        <w:tc>
          <w:tcPr>
            <w:tcW w:w="1276" w:type="dxa"/>
            <w:vAlign w:val="center"/>
          </w:tcPr>
          <w:p w14:paraId="7D321E73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06C7171E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</w:tcPr>
          <w:p w14:paraId="1ECE9EC3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7AD4F8A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ED163E2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51F1AD97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102 850.56 zł</w:t>
            </w:r>
          </w:p>
        </w:tc>
      </w:tr>
      <w:tr w:rsidR="00071984" w:rsidRPr="001A270C" w14:paraId="6B56F610" w14:textId="77777777" w:rsidTr="00270D1A">
        <w:tc>
          <w:tcPr>
            <w:tcW w:w="1276" w:type="dxa"/>
            <w:vAlign w:val="center"/>
          </w:tcPr>
          <w:p w14:paraId="149A6311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01D74AA9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</w:tcPr>
          <w:p w14:paraId="3B57F3CF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83131CE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Polna 11 </w:t>
            </w:r>
          </w:p>
          <w:p w14:paraId="52508201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759835DB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lastRenderedPageBreak/>
              <w:t>158 797.58 zł</w:t>
            </w:r>
          </w:p>
        </w:tc>
      </w:tr>
      <w:tr w:rsidR="00071984" w:rsidRPr="001A270C" w14:paraId="13D5A003" w14:textId="77777777" w:rsidTr="00270D1A">
        <w:tc>
          <w:tcPr>
            <w:tcW w:w="1276" w:type="dxa"/>
            <w:vAlign w:val="center"/>
          </w:tcPr>
          <w:p w14:paraId="022AA60C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3930D2EE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</w:tcPr>
          <w:p w14:paraId="2118D3A0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507B5F77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80A36DE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2AE7A5F0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11 422.94 zł</w:t>
            </w:r>
          </w:p>
        </w:tc>
      </w:tr>
      <w:tr w:rsidR="00071984" w:rsidRPr="001A270C" w14:paraId="760C95F7" w14:textId="77777777" w:rsidTr="00270D1A">
        <w:tc>
          <w:tcPr>
            <w:tcW w:w="1276" w:type="dxa"/>
            <w:vAlign w:val="center"/>
          </w:tcPr>
          <w:p w14:paraId="056852EF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0E424503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3969" w:type="dxa"/>
          </w:tcPr>
          <w:p w14:paraId="1F5E41AF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7E0A95E3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772511F5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642EE4CE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27 993.60 zł</w:t>
            </w:r>
          </w:p>
        </w:tc>
      </w:tr>
      <w:tr w:rsidR="00071984" w:rsidRPr="001A270C" w14:paraId="604562E0" w14:textId="77777777" w:rsidTr="00270D1A">
        <w:tc>
          <w:tcPr>
            <w:tcW w:w="1276" w:type="dxa"/>
            <w:vAlign w:val="center"/>
          </w:tcPr>
          <w:p w14:paraId="5BE20A7B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09B9044D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18</w:t>
            </w:r>
          </w:p>
        </w:tc>
        <w:tc>
          <w:tcPr>
            <w:tcW w:w="3969" w:type="dxa"/>
          </w:tcPr>
          <w:p w14:paraId="19E6BBDE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43C1E879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10045F9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02891709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43 674.68 zł</w:t>
            </w:r>
          </w:p>
        </w:tc>
      </w:tr>
      <w:tr w:rsidR="00071984" w:rsidRPr="001A270C" w14:paraId="30ACD5F5" w14:textId="77777777" w:rsidTr="00270D1A">
        <w:tc>
          <w:tcPr>
            <w:tcW w:w="1276" w:type="dxa"/>
            <w:vAlign w:val="center"/>
          </w:tcPr>
          <w:p w14:paraId="60EF0FF6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4E444721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19</w:t>
            </w:r>
          </w:p>
        </w:tc>
        <w:tc>
          <w:tcPr>
            <w:tcW w:w="3969" w:type="dxa"/>
          </w:tcPr>
          <w:p w14:paraId="2C699302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9397B48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5D3B64E7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4A9AD366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339 033.60 zł</w:t>
            </w:r>
          </w:p>
        </w:tc>
      </w:tr>
      <w:tr w:rsidR="00071984" w:rsidRPr="001A270C" w14:paraId="6894AB54" w14:textId="77777777" w:rsidTr="00270D1A">
        <w:tc>
          <w:tcPr>
            <w:tcW w:w="1276" w:type="dxa"/>
            <w:vAlign w:val="center"/>
          </w:tcPr>
          <w:p w14:paraId="7198F30A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vAlign w:val="center"/>
          </w:tcPr>
          <w:p w14:paraId="13B0BB13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3969" w:type="dxa"/>
          </w:tcPr>
          <w:p w14:paraId="7E0585DD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34ED77CE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519F1E1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551" w:type="dxa"/>
            <w:vAlign w:val="center"/>
          </w:tcPr>
          <w:p w14:paraId="1F6108A0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33 510.67 zł</w:t>
            </w:r>
          </w:p>
        </w:tc>
      </w:tr>
      <w:tr w:rsidR="00071984" w:rsidRPr="001A270C" w14:paraId="470CDCBD" w14:textId="77777777" w:rsidTr="00270D1A">
        <w:tc>
          <w:tcPr>
            <w:tcW w:w="1276" w:type="dxa"/>
            <w:vAlign w:val="center"/>
          </w:tcPr>
          <w:p w14:paraId="2A7DA11D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vAlign w:val="center"/>
          </w:tcPr>
          <w:p w14:paraId="309AA915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</w:tcPr>
          <w:p w14:paraId="38555269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Corza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GmbH</w:t>
            </w:r>
          </w:p>
          <w:p w14:paraId="3C47606F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Dreikönigstrasse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31a </w:t>
            </w:r>
          </w:p>
          <w:p w14:paraId="194B5772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CH-800 </w:t>
            </w: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Zürich</w:t>
            </w:r>
            <w:proofErr w:type="spellEnd"/>
          </w:p>
        </w:tc>
        <w:tc>
          <w:tcPr>
            <w:tcW w:w="2551" w:type="dxa"/>
            <w:vAlign w:val="center"/>
          </w:tcPr>
          <w:p w14:paraId="7A667113" w14:textId="2C9113DA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21 120.00 zł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 xml:space="preserve"> netto</w:t>
            </w:r>
          </w:p>
        </w:tc>
      </w:tr>
      <w:tr w:rsidR="00071984" w:rsidRPr="001A270C" w14:paraId="2F620693" w14:textId="77777777" w:rsidTr="00270D1A">
        <w:tc>
          <w:tcPr>
            <w:tcW w:w="1276" w:type="dxa"/>
            <w:vAlign w:val="center"/>
          </w:tcPr>
          <w:p w14:paraId="537D1BCC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01A0327C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</w:tcPr>
          <w:p w14:paraId="79BD7C8F" w14:textId="3D898DAF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Sp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14:paraId="75607F05" w14:textId="764C49B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Wolskie, ul.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Wolska 14 </w:t>
            </w:r>
          </w:p>
          <w:p w14:paraId="11F5DEFA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551" w:type="dxa"/>
            <w:vAlign w:val="center"/>
          </w:tcPr>
          <w:p w14:paraId="2077CF8D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179 411.76 zł</w:t>
            </w:r>
          </w:p>
        </w:tc>
      </w:tr>
      <w:tr w:rsidR="00071984" w:rsidRPr="001A270C" w14:paraId="1BF2CA1E" w14:textId="77777777" w:rsidTr="00270D1A">
        <w:tc>
          <w:tcPr>
            <w:tcW w:w="1276" w:type="dxa"/>
            <w:vAlign w:val="center"/>
          </w:tcPr>
          <w:p w14:paraId="5EA311A3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30E88B0F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</w:tcPr>
          <w:p w14:paraId="642B870E" w14:textId="610D5674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Sp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14:paraId="74E8FE4C" w14:textId="67B4E851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Wolskie, ul.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Wolska 14 </w:t>
            </w:r>
          </w:p>
          <w:p w14:paraId="29709E20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551" w:type="dxa"/>
            <w:vAlign w:val="center"/>
          </w:tcPr>
          <w:p w14:paraId="606EF67C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9 988.27 zł</w:t>
            </w:r>
          </w:p>
        </w:tc>
      </w:tr>
      <w:tr w:rsidR="00071984" w:rsidRPr="001A270C" w14:paraId="055121F4" w14:textId="77777777" w:rsidTr="00270D1A">
        <w:tc>
          <w:tcPr>
            <w:tcW w:w="1276" w:type="dxa"/>
            <w:vAlign w:val="center"/>
          </w:tcPr>
          <w:p w14:paraId="4C4096EC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vAlign w:val="center"/>
          </w:tcPr>
          <w:p w14:paraId="64EAB426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3969" w:type="dxa"/>
          </w:tcPr>
          <w:p w14:paraId="1B0DFC89" w14:textId="57BA7ED9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Tramco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Sp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z o. o.</w:t>
            </w:r>
          </w:p>
          <w:p w14:paraId="029DC860" w14:textId="22414890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Wolskie, ul.</w:t>
            </w:r>
            <w:r w:rsidR="001A270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Wolska 14 </w:t>
            </w:r>
          </w:p>
          <w:p w14:paraId="7A1CAB9E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05-860 Płochocin</w:t>
            </w:r>
          </w:p>
        </w:tc>
        <w:tc>
          <w:tcPr>
            <w:tcW w:w="2551" w:type="dxa"/>
            <w:vAlign w:val="center"/>
          </w:tcPr>
          <w:p w14:paraId="38F0B4B4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15 966.72 zł</w:t>
            </w:r>
          </w:p>
        </w:tc>
      </w:tr>
      <w:tr w:rsidR="00071984" w:rsidRPr="001A270C" w14:paraId="24C11416" w14:textId="77777777" w:rsidTr="00270D1A">
        <w:tc>
          <w:tcPr>
            <w:tcW w:w="1276" w:type="dxa"/>
            <w:vAlign w:val="center"/>
          </w:tcPr>
          <w:p w14:paraId="149048D6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vAlign w:val="center"/>
          </w:tcPr>
          <w:p w14:paraId="7E47003F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</w:tcPr>
          <w:p w14:paraId="04E16E2C" w14:textId="77777777" w:rsidR="00071984" w:rsidRPr="001A270C" w:rsidRDefault="00071984" w:rsidP="00270D1A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A270C">
              <w:rPr>
                <w:rFonts w:ascii="Arial Narrow" w:hAnsi="Arial Narrow" w:cs="Arial"/>
                <w:sz w:val="22"/>
                <w:szCs w:val="22"/>
              </w:rPr>
              <w:t>Promedica</w:t>
            </w:r>
            <w:proofErr w:type="spellEnd"/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 Toruń Spółka z ograniczoną odpowiedzialnością</w:t>
            </w:r>
          </w:p>
          <w:p w14:paraId="574C3612" w14:textId="77777777" w:rsidR="00071984" w:rsidRPr="001A270C" w:rsidRDefault="00071984" w:rsidP="00270D1A">
            <w:pPr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 xml:space="preserve">Grudziądzka 159a </w:t>
            </w:r>
          </w:p>
          <w:p w14:paraId="21C33133" w14:textId="77777777" w:rsidR="00071984" w:rsidRPr="001A270C" w:rsidRDefault="00071984" w:rsidP="00270D1A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551" w:type="dxa"/>
            <w:vAlign w:val="center"/>
          </w:tcPr>
          <w:p w14:paraId="58433124" w14:textId="77777777" w:rsidR="00071984" w:rsidRPr="001A270C" w:rsidRDefault="00071984" w:rsidP="00270D1A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A270C">
              <w:rPr>
                <w:rFonts w:ascii="Arial Narrow" w:hAnsi="Arial Narrow" w:cs="Arial"/>
                <w:sz w:val="22"/>
                <w:szCs w:val="22"/>
              </w:rPr>
              <w:t>14 035.68 zł</w:t>
            </w:r>
          </w:p>
        </w:tc>
      </w:tr>
    </w:tbl>
    <w:p w14:paraId="1E2C59F3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A270C">
        <w:rPr>
          <w:rFonts w:ascii="Arial Narrow" w:hAnsi="Arial Narrow" w:cs="Arial"/>
          <w:i/>
          <w:sz w:val="22"/>
          <w:szCs w:val="22"/>
        </w:rPr>
        <w:t>Zamawiający</w:t>
      </w:r>
      <w:bookmarkEnd w:id="0"/>
    </w:p>
    <w:p w14:paraId="755A695C" w14:textId="77777777" w:rsidR="005C0076" w:rsidRDefault="005C0076" w:rsidP="005C0076">
      <w:pPr>
        <w:rPr>
          <w:rFonts w:ascii="Arial Narrow" w:hAnsi="Arial Narrow" w:cs="Arial"/>
        </w:rPr>
      </w:pPr>
    </w:p>
    <w:p w14:paraId="27C16740" w14:textId="77777777" w:rsidR="005C0076" w:rsidRDefault="005C0076" w:rsidP="005C0076">
      <w:pPr>
        <w:rPr>
          <w:rFonts w:ascii="Arial Narrow" w:hAnsi="Arial Narrow" w:cs="Arial"/>
        </w:rPr>
      </w:pPr>
    </w:p>
    <w:p w14:paraId="1E7AE032" w14:textId="77777777" w:rsidR="005C0076" w:rsidRDefault="005C0076" w:rsidP="005C0076">
      <w:pPr>
        <w:rPr>
          <w:rFonts w:ascii="Arial Narrow" w:hAnsi="Arial Narrow" w:cs="Arial"/>
        </w:rPr>
      </w:pPr>
    </w:p>
    <w:p w14:paraId="199A62E3" w14:textId="41A2D2B9" w:rsidR="005C0076" w:rsidRDefault="005C0076" w:rsidP="005C007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52D0528A" w14:textId="77777777" w:rsidR="005C0076" w:rsidRDefault="005C0076" w:rsidP="005C007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</w:rPr>
        <w:t>SZPubl</w:t>
      </w:r>
      <w:proofErr w:type="spellEnd"/>
      <w:r>
        <w:rPr>
          <w:rFonts w:ascii="Arial Narrow" w:hAnsi="Arial Narrow" w:cs="Arial"/>
        </w:rPr>
        <w:t>. T 2612 B5</w:t>
      </w:r>
    </w:p>
    <w:p w14:paraId="1CFB5B31" w14:textId="77777777" w:rsidR="005C0076" w:rsidRDefault="005C0076" w:rsidP="005C0076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D37261">
          <w:rPr>
            <w:rStyle w:val="Hipercze"/>
            <w:rFonts w:ascii="Arial Narrow" w:hAnsi="Arial Narrow" w:cs="Arial"/>
          </w:rPr>
          <w:t>baranowska1486@10wsk.mil.pl</w:t>
        </w:r>
      </w:hyperlink>
      <w:r>
        <w:rPr>
          <w:rFonts w:ascii="Arial Narrow" w:hAnsi="Arial Narrow" w:cs="Arial"/>
        </w:rPr>
        <w:t xml:space="preserve"> </w:t>
      </w:r>
    </w:p>
    <w:p w14:paraId="6298C3BF" w14:textId="5503AFA8" w:rsidR="005C0076" w:rsidRPr="001A270C" w:rsidRDefault="005C0076" w:rsidP="005C0076">
      <w:pPr>
        <w:rPr>
          <w:rFonts w:ascii="Arial Narrow" w:hAnsi="Arial Narrow" w:cs="Arial"/>
          <w:i/>
          <w:sz w:val="22"/>
          <w:szCs w:val="22"/>
        </w:rPr>
      </w:pPr>
      <w:r>
        <w:rPr>
          <w:rFonts w:ascii="Arial Narrow" w:hAnsi="Arial Narrow" w:cs="Arial"/>
        </w:rPr>
        <w:t>Data: 2026-02-03</w:t>
      </w:r>
    </w:p>
    <w:sectPr w:rsidR="005C0076" w:rsidRPr="001A270C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EEF754" w14:textId="77777777" w:rsidR="00C36519" w:rsidRDefault="00C36519">
      <w:r>
        <w:separator/>
      </w:r>
    </w:p>
  </w:endnote>
  <w:endnote w:type="continuationSeparator" w:id="0">
    <w:p w14:paraId="46648AC4" w14:textId="77777777" w:rsidR="00C36519" w:rsidRDefault="00C36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8C530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59E65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AE7C9" w14:textId="77777777" w:rsidR="00986737" w:rsidRPr="00986737" w:rsidRDefault="00C36519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1A06780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DAD4E0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D978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FA3263" w14:textId="77777777" w:rsidR="009F189D" w:rsidRDefault="009F189D">
    <w:pPr>
      <w:pStyle w:val="Stopka"/>
      <w:tabs>
        <w:tab w:val="clear" w:pos="4536"/>
      </w:tabs>
      <w:jc w:val="center"/>
    </w:pPr>
  </w:p>
  <w:p w14:paraId="1D6BE9D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10E6E" w14:textId="77777777" w:rsidR="00C36519" w:rsidRDefault="00C36519">
      <w:r>
        <w:separator/>
      </w:r>
    </w:p>
  </w:footnote>
  <w:footnote w:type="continuationSeparator" w:id="0">
    <w:p w14:paraId="0EF70396" w14:textId="77777777" w:rsidR="00C36519" w:rsidRDefault="00C365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69602" w14:textId="77777777" w:rsidR="00071984" w:rsidRDefault="000719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A5D64" w14:textId="77777777" w:rsidR="00071984" w:rsidRDefault="000719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C267A" w14:textId="77777777" w:rsidR="00071984" w:rsidRDefault="000719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6E42"/>
    <w:rsid w:val="00007727"/>
    <w:rsid w:val="00017720"/>
    <w:rsid w:val="00035488"/>
    <w:rsid w:val="00071984"/>
    <w:rsid w:val="000D5F2F"/>
    <w:rsid w:val="000D7F25"/>
    <w:rsid w:val="000E00E5"/>
    <w:rsid w:val="00173B20"/>
    <w:rsid w:val="001A270C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C0076"/>
    <w:rsid w:val="0069085C"/>
    <w:rsid w:val="006B27ED"/>
    <w:rsid w:val="00843263"/>
    <w:rsid w:val="00861E75"/>
    <w:rsid w:val="00986737"/>
    <w:rsid w:val="009D19BD"/>
    <w:rsid w:val="009F189D"/>
    <w:rsid w:val="00A67F30"/>
    <w:rsid w:val="00A80738"/>
    <w:rsid w:val="00BB547B"/>
    <w:rsid w:val="00C236D3"/>
    <w:rsid w:val="00C36519"/>
    <w:rsid w:val="00C46E42"/>
    <w:rsid w:val="00C659E2"/>
    <w:rsid w:val="00C7208D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D7A9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1A2ADA"/>
  <w15:chartTrackingRefBased/>
  <w15:docId w15:val="{14F72055-E3BB-4B7A-9B3F-06C6D84D3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5C007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4</Pages>
  <Words>639</Words>
  <Characters>3838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2026-02-03T10:20:00Z</cp:lastPrinted>
  <dcterms:created xsi:type="dcterms:W3CDTF">2026-02-03T10:08:00Z</dcterms:created>
  <dcterms:modified xsi:type="dcterms:W3CDTF">2026-02-03T10:20:00Z</dcterms:modified>
</cp:coreProperties>
</file>