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BF4BF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F4BF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BF4BF1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BF4BF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BF4BF1" w:rsidTr="00D62E6E">
        <w:tc>
          <w:tcPr>
            <w:tcW w:w="2800" w:type="dxa"/>
          </w:tcPr>
          <w:p w:rsidR="00D62E6E" w:rsidRPr="00BF4BF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4BF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F4BF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BF4B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BF4B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F4BF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F4B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F4BF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F4B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BF4BF1" w:rsidTr="00D62E6E">
        <w:tc>
          <w:tcPr>
            <w:tcW w:w="2800" w:type="dxa"/>
          </w:tcPr>
          <w:p w:rsidR="00D62E6E" w:rsidRPr="00BF4BF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4BF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BF4B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BF4BF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F4BF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F4B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F4BF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F4BF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BF4BF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E6564" w:rsidRPr="00BF4BF1" w:rsidTr="008C2D2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E6564" w:rsidRPr="00BF4BF1" w:rsidRDefault="009E6564" w:rsidP="008C2D2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E6564" w:rsidRPr="00BF4BF1" w:rsidRDefault="009E6564" w:rsidP="008C2D2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F4BF1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BF4BF1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BF4BF1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BF4BF1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BF4BF1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BF4BF1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BF4BF1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BF4BF1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9E6564" w:rsidRPr="00BF4BF1" w:rsidRDefault="009E6564" w:rsidP="008C2D2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E6564" w:rsidRPr="00BF4BF1" w:rsidRDefault="009E6564" w:rsidP="008C2D2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BF4BF1" w:rsidRDefault="009E656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4B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BF4BF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BF4BF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BF4BF1" w:rsidTr="00D62E6E">
        <w:tc>
          <w:tcPr>
            <w:tcW w:w="2269" w:type="dxa"/>
          </w:tcPr>
          <w:p w:rsidR="00D62E6E" w:rsidRPr="00BF4BF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BF4BF1" w:rsidRDefault="009E656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materiałów barierowych na okres 24 miesięcy</w:t>
            </w:r>
            <w:r w:rsidR="00D62E6E" w:rsidRPr="00BF4B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E6564" w:rsidRPr="00BF4BF1" w:rsidTr="008C2D2C">
        <w:tc>
          <w:tcPr>
            <w:tcW w:w="2269" w:type="dxa"/>
          </w:tcPr>
          <w:p w:rsidR="009E6564" w:rsidRPr="00BF4BF1" w:rsidRDefault="009E6564" w:rsidP="008C2D2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9E6564" w:rsidRPr="00BF4BF1" w:rsidRDefault="009E6564" w:rsidP="008C2D2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8/2026</w:t>
            </w:r>
          </w:p>
        </w:tc>
      </w:tr>
    </w:tbl>
    <w:p w:rsidR="00BC121E" w:rsidRPr="00BF4BF1" w:rsidRDefault="009E6564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F4B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F4B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BF4BF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BF4BF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BF4B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BF4BF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BF4BF1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F4BF1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BF4BF1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BF4BF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BF4B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F4BF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BF4BF1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BF4BF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F4BF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BF4BF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4BF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BF4BF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BF4BF1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BF4BF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BF4B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BF4BF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BF4BF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F4BF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F4B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F4B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F4B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F4BF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F4B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F4B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F4B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BF4BF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F4BF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BF4BF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F4BF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F4BF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BF4BF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F4BF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BF4BF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BF4BF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BF4BF1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F4BF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BF4BF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BF4BF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BF4BF1" w:rsidTr="00620E37">
        <w:tc>
          <w:tcPr>
            <w:tcW w:w="2660" w:type="dxa"/>
          </w:tcPr>
          <w:p w:rsidR="00BC121E" w:rsidRPr="00BF4B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BF4BF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BF4BF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F4B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BF4B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BF4B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BF4B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F4BF1" w:rsidRDefault="00844A96" w:rsidP="009E656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F4B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E6564" w:rsidRPr="00BF4B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BF4B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BF4BF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F4BF1" w:rsidRDefault="00106AC7" w:rsidP="001E4022">
      <w:pPr>
        <w:rPr>
          <w:rFonts w:ascii="Arial Narrow" w:hAnsi="Arial Narrow"/>
        </w:rPr>
      </w:pPr>
    </w:p>
    <w:sectPr w:rsidR="00106AC7" w:rsidRPr="00BF4BF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02F0" w:rsidRDefault="001D02F0">
      <w:r>
        <w:separator/>
      </w:r>
    </w:p>
  </w:endnote>
  <w:endnote w:type="continuationSeparator" w:id="1">
    <w:p w:rsidR="001D02F0" w:rsidRDefault="001D0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4B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F4BF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564" w:rsidRDefault="009E65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02F0" w:rsidRDefault="001D02F0">
      <w:r>
        <w:separator/>
      </w:r>
    </w:p>
  </w:footnote>
  <w:footnote w:type="continuationSeparator" w:id="1">
    <w:p w:rsidR="001D02F0" w:rsidRDefault="001D0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564" w:rsidRDefault="009E65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564" w:rsidRDefault="009E65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564" w:rsidRDefault="009E65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656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D02F0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E6564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4BF1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208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2026-02-03T09:18:00Z</dcterms:created>
  <dcterms:modified xsi:type="dcterms:W3CDTF">2026-02-03T09:18:00Z</dcterms:modified>
</cp:coreProperties>
</file>