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B5A3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B5A3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B5A3D">
        <w:rPr>
          <w:rFonts w:ascii="Arial Narrow" w:hAnsi="Arial Narrow" w:cs="Arial"/>
          <w:bCs/>
          <w:i w:val="0"/>
          <w:szCs w:val="24"/>
        </w:rPr>
        <w:t>3</w:t>
      </w:r>
      <w:r w:rsidR="007666D6" w:rsidRPr="005B5A3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B5A3D" w:rsidTr="00467CA2">
        <w:tc>
          <w:tcPr>
            <w:tcW w:w="2800" w:type="dxa"/>
            <w:shd w:val="clear" w:color="auto" w:fill="auto"/>
          </w:tcPr>
          <w:p w:rsidR="00D520D3" w:rsidRPr="005B5A3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B5A3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B5A3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B5A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B5A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B5A3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B5A3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B5A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B5A3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B5A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B5A3D" w:rsidTr="00467CA2">
        <w:tc>
          <w:tcPr>
            <w:tcW w:w="2800" w:type="dxa"/>
            <w:shd w:val="clear" w:color="auto" w:fill="auto"/>
          </w:tcPr>
          <w:p w:rsidR="00D520D3" w:rsidRPr="005B5A3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B5A3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B5A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B5A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B5A3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B5A3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B5A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B5A3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B5A3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5B5A3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B5A3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B5A3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B5A3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B5A3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B5A3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B5A3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B5A3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B5A3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5A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B5A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B5A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B5A3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B5A3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42DD5" w:rsidRPr="005B5A3D">
        <w:rPr>
          <w:rFonts w:ascii="Arial Narrow" w:hAnsi="Arial Narrow" w:cs="Arial"/>
          <w:sz w:val="24"/>
          <w:szCs w:val="24"/>
        </w:rPr>
        <w:t>(</w:t>
      </w:r>
      <w:proofErr w:type="spellStart"/>
      <w:r w:rsidR="00342DD5" w:rsidRPr="005B5A3D">
        <w:rPr>
          <w:rFonts w:ascii="Arial Narrow" w:hAnsi="Arial Narrow" w:cs="Arial"/>
          <w:sz w:val="24"/>
          <w:szCs w:val="24"/>
        </w:rPr>
        <w:t>t.j</w:t>
      </w:r>
      <w:proofErr w:type="spellEnd"/>
      <w:r w:rsidR="00342DD5" w:rsidRPr="005B5A3D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342DD5" w:rsidRPr="005B5A3D">
        <w:rPr>
          <w:rFonts w:ascii="Arial Narrow" w:hAnsi="Arial Narrow" w:cs="Arial"/>
          <w:sz w:val="24"/>
          <w:szCs w:val="24"/>
        </w:rPr>
        <w:t>późn</w:t>
      </w:r>
      <w:proofErr w:type="spellEnd"/>
      <w:r w:rsidR="00342DD5" w:rsidRPr="005B5A3D">
        <w:rPr>
          <w:rFonts w:ascii="Arial Narrow" w:hAnsi="Arial Narrow" w:cs="Arial"/>
          <w:sz w:val="24"/>
          <w:szCs w:val="24"/>
        </w:rPr>
        <w:t>. zm.)</w:t>
      </w:r>
      <w:r w:rsidR="00E27ABB" w:rsidRPr="005B5A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B5A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B5A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B5A3D" w:rsidTr="00467CA2">
        <w:tc>
          <w:tcPr>
            <w:tcW w:w="2269" w:type="dxa"/>
            <w:shd w:val="clear" w:color="auto" w:fill="auto"/>
          </w:tcPr>
          <w:p w:rsidR="00D520D3" w:rsidRPr="005B5A3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5A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B5A3D" w:rsidRDefault="00342DD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B5A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5B5A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mroźniczej</w:t>
            </w:r>
            <w:proofErr w:type="spellEnd"/>
            <w:r w:rsidRPr="005B5A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potrzeby kuchni</w:t>
            </w:r>
            <w:r w:rsidR="00D520D3" w:rsidRPr="005B5A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42DD5" w:rsidRPr="005B5A3D" w:rsidTr="00BD790B">
        <w:tc>
          <w:tcPr>
            <w:tcW w:w="2269" w:type="dxa"/>
            <w:shd w:val="clear" w:color="auto" w:fill="auto"/>
          </w:tcPr>
          <w:p w:rsidR="00342DD5" w:rsidRPr="005B5A3D" w:rsidRDefault="00342DD5" w:rsidP="00BD790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5A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2DD5" w:rsidRPr="005B5A3D" w:rsidRDefault="00342DD5" w:rsidP="00BD790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B5A3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16/2026</w:t>
            </w:r>
          </w:p>
        </w:tc>
      </w:tr>
    </w:tbl>
    <w:p w:rsidR="00DC652A" w:rsidRPr="005B5A3D" w:rsidRDefault="00342DD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B5A3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5B5A3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B5A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B5A3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B5A3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B5A3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B5A3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5B5A3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B5A3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5B5A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B5A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B5A3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B5A3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B5A3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B5A3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B5A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B5A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5B5A3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B5A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B5A3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B5A3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B5A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B5A3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B5A3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B5A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B5A3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B5A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B5A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B5A3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B5A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B5A3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5B5A3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B5A3D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5B5A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B5A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B5A3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B5A3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B5A3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B5A3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B5A3D" w:rsidTr="00467CA2">
        <w:tc>
          <w:tcPr>
            <w:tcW w:w="2660" w:type="dxa"/>
            <w:shd w:val="clear" w:color="auto" w:fill="auto"/>
          </w:tcPr>
          <w:p w:rsidR="00D520D3" w:rsidRPr="005B5A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B5A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B5A3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B5A3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B5A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B5A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B5A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B5A3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B5A3D" w:rsidRDefault="00D520D3" w:rsidP="00342DD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B5A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42DD5" w:rsidRPr="005B5A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B5A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B5A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B5A3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B5A3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B5A3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C6B" w:rsidRDefault="00EB7C6B" w:rsidP="00025386">
      <w:pPr>
        <w:spacing w:after="0" w:line="240" w:lineRule="auto"/>
      </w:pPr>
      <w:r>
        <w:separator/>
      </w:r>
    </w:p>
  </w:endnote>
  <w:endnote w:type="continuationSeparator" w:id="1">
    <w:p w:rsidR="00EB7C6B" w:rsidRDefault="00EB7C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DD5" w:rsidRDefault="00342DD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A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A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DD5" w:rsidRDefault="00342D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C6B" w:rsidRDefault="00EB7C6B" w:rsidP="00025386">
      <w:pPr>
        <w:spacing w:after="0" w:line="240" w:lineRule="auto"/>
      </w:pPr>
      <w:r>
        <w:separator/>
      </w:r>
    </w:p>
  </w:footnote>
  <w:footnote w:type="continuationSeparator" w:id="1">
    <w:p w:rsidR="00EB7C6B" w:rsidRDefault="00EB7C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DD5" w:rsidRDefault="00342D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DD5" w:rsidRDefault="00342D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DD5" w:rsidRDefault="00342DD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DD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2DD5"/>
    <w:rsid w:val="004374F2"/>
    <w:rsid w:val="00460705"/>
    <w:rsid w:val="00467CA2"/>
    <w:rsid w:val="00485239"/>
    <w:rsid w:val="004E27D7"/>
    <w:rsid w:val="0055145C"/>
    <w:rsid w:val="005624D8"/>
    <w:rsid w:val="005B5A3D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B7C6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2026-02-04T10:33:00Z</dcterms:created>
  <dcterms:modified xsi:type="dcterms:W3CDTF">2026-02-04T10:33:00Z</dcterms:modified>
</cp:coreProperties>
</file>