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C222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C222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62FF5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C222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C2227" w:rsidTr="00D62E6E">
        <w:tc>
          <w:tcPr>
            <w:tcW w:w="2800" w:type="dxa"/>
          </w:tcPr>
          <w:p w:rsidR="00D62E6E" w:rsidRPr="006C222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222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C222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6C222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C222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C222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C22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C222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C22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C2227" w:rsidTr="00D62E6E">
        <w:tc>
          <w:tcPr>
            <w:tcW w:w="2800" w:type="dxa"/>
          </w:tcPr>
          <w:p w:rsidR="00D62E6E" w:rsidRPr="006C222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222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6C222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C222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C222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C22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C222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C22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6C222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87014" w:rsidRPr="006C2227" w:rsidTr="00BD790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87014" w:rsidRPr="006C2227" w:rsidRDefault="00E87014" w:rsidP="00BD790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87014" w:rsidRPr="006C2227" w:rsidRDefault="00E87014" w:rsidP="00BD790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C222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C222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C2227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6C2227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6C2227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6C222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C222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C222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E87014" w:rsidRPr="006C2227" w:rsidRDefault="00E87014" w:rsidP="00BD790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87014" w:rsidRPr="006C2227" w:rsidRDefault="00E87014" w:rsidP="00BD790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C2227" w:rsidRDefault="00E8701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C22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C222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C222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C2227" w:rsidTr="00D62E6E">
        <w:tc>
          <w:tcPr>
            <w:tcW w:w="2269" w:type="dxa"/>
          </w:tcPr>
          <w:p w:rsidR="00D62E6E" w:rsidRPr="006C222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6C2227" w:rsidRDefault="00E8701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6C22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mroźniczej</w:t>
            </w:r>
            <w:proofErr w:type="spellEnd"/>
            <w:r w:rsidRPr="006C22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potrzeby kuchni</w:t>
            </w:r>
            <w:r w:rsidR="00D62E6E" w:rsidRPr="006C22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7014" w:rsidRPr="006C2227" w:rsidTr="00BD790B">
        <w:tc>
          <w:tcPr>
            <w:tcW w:w="2269" w:type="dxa"/>
          </w:tcPr>
          <w:p w:rsidR="00E87014" w:rsidRPr="006C2227" w:rsidRDefault="00E87014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87014" w:rsidRPr="006C2227" w:rsidRDefault="00E87014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16/2026</w:t>
            </w:r>
          </w:p>
        </w:tc>
      </w:tr>
    </w:tbl>
    <w:p w:rsidR="00BC121E" w:rsidRPr="006C2227" w:rsidRDefault="00E8701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C22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C22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C222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6C222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C22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C222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C2227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C2227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6C2227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6C222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6C22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C222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C222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C222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C222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6C222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C222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6C22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6C2227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6C222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C222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C222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C222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C222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C222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C222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C222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C222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C222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6C222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C222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C222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6C2227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C222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6C222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6C222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C2227" w:rsidTr="00620E37">
        <w:tc>
          <w:tcPr>
            <w:tcW w:w="2660" w:type="dxa"/>
          </w:tcPr>
          <w:p w:rsidR="00BC121E" w:rsidRPr="006C222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C222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C222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6C222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C222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C2227" w:rsidRDefault="00844A96" w:rsidP="00E8701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87014"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C22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6C2227" w:rsidRDefault="00106AC7" w:rsidP="001E4022">
      <w:pPr>
        <w:rPr>
          <w:rFonts w:ascii="Arial Narrow" w:hAnsi="Arial Narrow"/>
        </w:rPr>
      </w:pPr>
    </w:p>
    <w:sectPr w:rsidR="00106AC7" w:rsidRPr="006C22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3BD" w:rsidRDefault="005733BD">
      <w:r>
        <w:separator/>
      </w:r>
    </w:p>
  </w:endnote>
  <w:endnote w:type="continuationSeparator" w:id="1">
    <w:p w:rsidR="005733BD" w:rsidRDefault="00573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F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FF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014" w:rsidRDefault="00E870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3BD" w:rsidRDefault="005733BD">
      <w:r>
        <w:separator/>
      </w:r>
    </w:p>
  </w:footnote>
  <w:footnote w:type="continuationSeparator" w:id="1">
    <w:p w:rsidR="005733BD" w:rsidRDefault="00573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014" w:rsidRDefault="00E870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014" w:rsidRDefault="00E870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014" w:rsidRDefault="00E870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01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2FF5"/>
    <w:rsid w:val="005733BD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222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87014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2026-02-04T10:36:00Z</dcterms:created>
  <dcterms:modified xsi:type="dcterms:W3CDTF">2026-02-04T10:36:00Z</dcterms:modified>
</cp:coreProperties>
</file>