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-10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E94C05" w:rsidTr="00E94C0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05" w:rsidRDefault="00CA4BC2" w:rsidP="00E94C05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CA4BC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9264;visibility:visible;mso-wrap-edited:f">
                  <v:imagedata r:id="rId8" o:title=""/>
                </v:shape>
                <o:OLEObject Type="Embed" ProgID="Word.Picture.8" ShapeID="_x0000_s2050" DrawAspect="Content" ObjectID="_1831788385" r:id="rId9"/>
              </w:pict>
            </w: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  <w:p w:rsidR="00E94C05" w:rsidRPr="0016373B" w:rsidRDefault="00E94C05" w:rsidP="00E94C05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:rsidR="00E94C05" w:rsidRPr="003922B4" w:rsidRDefault="00E94C05" w:rsidP="001A0401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</w:tr>
    </w:tbl>
    <w:p w:rsidR="00047719" w:rsidRPr="00C34D44" w:rsidRDefault="00C34D44" w:rsidP="007147CE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94C05" w:rsidRPr="00E94C05" w:rsidRDefault="00E94C0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Cs/>
          <w:i/>
          <w:iCs/>
          <w:sz w:val="22"/>
          <w:szCs w:val="22"/>
        </w:rPr>
        <w:t xml:space="preserve">Załącznik nr </w:t>
      </w:r>
      <w:r w:rsidR="009E4861">
        <w:rPr>
          <w:rFonts w:ascii="Arial Narrow" w:hAnsi="Arial Narrow"/>
          <w:bCs/>
          <w:i/>
          <w:iCs/>
          <w:sz w:val="22"/>
          <w:szCs w:val="22"/>
        </w:rPr>
        <w:t>8</w:t>
      </w:r>
      <w:r>
        <w:rPr>
          <w:rFonts w:ascii="Arial Narrow" w:hAnsi="Arial Narrow"/>
          <w:bCs/>
          <w:i/>
          <w:iCs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A360C7">
        <w:rPr>
          <w:rFonts w:ascii="Arial Narrow" w:hAnsi="Arial Narrow"/>
          <w:b/>
          <w:sz w:val="22"/>
          <w:szCs w:val="22"/>
        </w:rPr>
        <w:t>16</w:t>
      </w:r>
      <w:r w:rsidR="00BD657E">
        <w:rPr>
          <w:rFonts w:ascii="Arial Narrow" w:hAnsi="Arial Narrow"/>
          <w:b/>
          <w:sz w:val="22"/>
          <w:szCs w:val="22"/>
        </w:rPr>
        <w:t>-…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A360C7">
        <w:rPr>
          <w:rFonts w:ascii="Arial Narrow" w:hAnsi="Arial Narrow"/>
          <w:b/>
          <w:sz w:val="22"/>
          <w:szCs w:val="22"/>
        </w:rPr>
        <w:t>6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360C7">
        <w:rPr>
          <w:rFonts w:ascii="Arial Narrow" w:hAnsi="Arial Narrow"/>
          <w:sz w:val="22"/>
          <w:szCs w:val="22"/>
        </w:rPr>
        <w:t>6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 xml:space="preserve">innych organizacji społecznych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A36431" w:rsidRDefault="00B8679F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>płk dr n. med. Sławomira WAWRZYNIAKA - KOMENDANTA SZPITALA</w:t>
      </w:r>
      <w:r>
        <w:rPr>
          <w:rFonts w:ascii="Arial Narrow" w:hAnsi="Arial Narrow" w:cs="Arial"/>
          <w:b/>
          <w:sz w:val="22"/>
          <w:szCs w:val="22"/>
        </w:rPr>
        <w:t>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8812B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D</w:t>
      </w:r>
      <w:r w:rsidR="0015685F" w:rsidRPr="008812B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812B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Zamawiający </w:t>
      </w:r>
      <w:r w:rsidR="00CC19B9" w:rsidRPr="008812B2">
        <w:rPr>
          <w:rFonts w:ascii="Arial Narrow" w:hAnsi="Arial Narrow"/>
          <w:sz w:val="22"/>
          <w:szCs w:val="22"/>
        </w:rPr>
        <w:t xml:space="preserve">w trybie przetargu podstawowego bez negocjacji, o którym mowa w art. 275 </w:t>
      </w:r>
      <w:proofErr w:type="spellStart"/>
      <w:r w:rsidR="00CC19B9" w:rsidRPr="008812B2">
        <w:rPr>
          <w:rFonts w:ascii="Arial Narrow" w:hAnsi="Arial Narrow"/>
          <w:sz w:val="22"/>
          <w:szCs w:val="22"/>
        </w:rPr>
        <w:t>pkt</w:t>
      </w:r>
      <w:proofErr w:type="spellEnd"/>
      <w:r w:rsidR="00CC19B9" w:rsidRPr="008812B2">
        <w:rPr>
          <w:rFonts w:ascii="Arial Narrow" w:hAnsi="Arial Narrow"/>
          <w:sz w:val="22"/>
          <w:szCs w:val="22"/>
        </w:rPr>
        <w:t xml:space="preserve"> 1 ustawy ogłoszonym w BZP ……………… data zamieszczenia …............. </w:t>
      </w:r>
      <w:r w:rsidR="00C44506" w:rsidRPr="008812B2">
        <w:rPr>
          <w:rFonts w:ascii="Arial Narrow" w:hAnsi="Arial Narrow"/>
          <w:sz w:val="22"/>
          <w:szCs w:val="22"/>
        </w:rPr>
        <w:t xml:space="preserve">na </w:t>
      </w:r>
      <w:r w:rsidR="00E94C05" w:rsidRPr="008812B2">
        <w:rPr>
          <w:rFonts w:ascii="Arial Narrow" w:hAnsi="Arial Narrow"/>
          <w:sz w:val="22"/>
          <w:szCs w:val="22"/>
        </w:rPr>
        <w:t xml:space="preserve">„ </w:t>
      </w:r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Dostawę i montaż wraz z uruchomieniem i serwisem w okresie gwarancji trzech komór chłodniczych oraz jednej komory </w:t>
      </w:r>
      <w:proofErr w:type="spellStart"/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>mroźniczej</w:t>
      </w:r>
      <w:proofErr w:type="spellEnd"/>
      <w:r w:rsidR="00B8679F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 na potrzeby kuchni</w:t>
      </w:r>
      <w:r w:rsidR="00246E17" w:rsidRPr="008812B2">
        <w:rPr>
          <w:rFonts w:ascii="Arial Narrow" w:hAnsi="Arial Narrow"/>
          <w:b/>
          <w:bCs/>
          <w:sz w:val="22"/>
          <w:szCs w:val="22"/>
          <w:lang w:eastAsia="ar-SA"/>
        </w:rPr>
        <w:t>”</w:t>
      </w:r>
      <w:r w:rsidR="00A360C7">
        <w:rPr>
          <w:rFonts w:ascii="Arial Narrow" w:hAnsi="Arial Narrow"/>
          <w:b/>
          <w:bCs/>
          <w:sz w:val="22"/>
          <w:szCs w:val="22"/>
          <w:lang w:eastAsia="ar-SA"/>
        </w:rPr>
        <w:t>- sprawa nr 16/2026</w:t>
      </w:r>
      <w:r w:rsidR="00246E17" w:rsidRPr="008812B2">
        <w:rPr>
          <w:rFonts w:ascii="Arial Narrow" w:hAnsi="Arial Narrow"/>
          <w:b/>
          <w:bCs/>
          <w:sz w:val="22"/>
          <w:szCs w:val="22"/>
          <w:lang w:eastAsia="ar-SA"/>
        </w:rPr>
        <w:t xml:space="preserve"> </w:t>
      </w:r>
      <w:r w:rsidR="00C44506" w:rsidRPr="008812B2">
        <w:rPr>
          <w:rFonts w:ascii="Arial Narrow" w:hAnsi="Arial Narrow"/>
          <w:sz w:val="22"/>
          <w:szCs w:val="22"/>
        </w:rPr>
        <w:t xml:space="preserve">dokonał wyboru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812B2">
        <w:rPr>
          <w:rFonts w:ascii="Arial Narrow" w:hAnsi="Arial Narrow"/>
          <w:sz w:val="22"/>
          <w:szCs w:val="22"/>
        </w:rPr>
        <w:t>w celu realizacji ww. dosta</w:t>
      </w:r>
      <w:r w:rsidR="00143003" w:rsidRPr="008812B2">
        <w:rPr>
          <w:rFonts w:ascii="Arial Narrow" w:hAnsi="Arial Narrow"/>
          <w:sz w:val="22"/>
          <w:szCs w:val="22"/>
        </w:rPr>
        <w:t>wy</w:t>
      </w:r>
      <w:r w:rsidR="00C44506" w:rsidRPr="008812B2">
        <w:rPr>
          <w:rFonts w:ascii="Arial Narrow" w:hAnsi="Arial Narrow"/>
          <w:sz w:val="22"/>
          <w:szCs w:val="22"/>
        </w:rPr>
        <w:t xml:space="preserve"> na rzecz </w:t>
      </w:r>
      <w:r w:rsidR="00C44506" w:rsidRPr="008812B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812B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Szczegółowy </w:t>
      </w:r>
      <w:r w:rsidR="00235BD3" w:rsidRPr="008812B2">
        <w:rPr>
          <w:rFonts w:ascii="Arial Narrow" w:hAnsi="Arial Narrow"/>
          <w:sz w:val="22"/>
          <w:szCs w:val="22"/>
        </w:rPr>
        <w:t xml:space="preserve">opis urządzeń oraz ich lokalizację </w:t>
      </w:r>
      <w:r w:rsidRPr="008812B2">
        <w:rPr>
          <w:rFonts w:ascii="Arial Narrow" w:hAnsi="Arial Narrow"/>
          <w:sz w:val="22"/>
          <w:szCs w:val="22"/>
        </w:rPr>
        <w:t>określa</w:t>
      </w:r>
      <w:r w:rsidR="00836F31" w:rsidRPr="008812B2">
        <w:rPr>
          <w:rFonts w:ascii="Arial Narrow" w:hAnsi="Arial Narrow"/>
          <w:sz w:val="22"/>
          <w:szCs w:val="22"/>
        </w:rPr>
        <w:t>ją</w:t>
      </w:r>
      <w:r w:rsidRPr="008812B2">
        <w:rPr>
          <w:rFonts w:ascii="Arial Narrow" w:hAnsi="Arial Narrow"/>
          <w:sz w:val="22"/>
          <w:szCs w:val="22"/>
        </w:rPr>
        <w:t xml:space="preserve"> Załącznik nr 1(specyfikacja techniczna</w:t>
      </w:r>
      <w:r w:rsidR="00836F31" w:rsidRPr="008812B2">
        <w:rPr>
          <w:rFonts w:ascii="Arial Narrow" w:hAnsi="Arial Narrow"/>
          <w:sz w:val="22"/>
          <w:szCs w:val="22"/>
        </w:rPr>
        <w:t>)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836F31" w:rsidRPr="008812B2">
        <w:rPr>
          <w:rFonts w:ascii="Arial Narrow" w:hAnsi="Arial Narrow"/>
          <w:sz w:val="22"/>
          <w:szCs w:val="22"/>
        </w:rPr>
        <w:t>i Załącznik nr 2 (</w:t>
      </w:r>
      <w:r w:rsidR="00506819" w:rsidRPr="008812B2">
        <w:rPr>
          <w:rFonts w:ascii="Arial Narrow" w:hAnsi="Arial Narrow"/>
          <w:sz w:val="22"/>
          <w:szCs w:val="22"/>
        </w:rPr>
        <w:t xml:space="preserve">schemat rozmieszczenia urządzeń) </w:t>
      </w:r>
      <w:r w:rsidRPr="008812B2">
        <w:rPr>
          <w:rFonts w:ascii="Arial Narrow" w:hAnsi="Arial Narrow"/>
          <w:sz w:val="22"/>
          <w:szCs w:val="22"/>
        </w:rPr>
        <w:t xml:space="preserve">do umowy </w:t>
      </w:r>
      <w:r w:rsidR="00246E17" w:rsidRPr="008812B2">
        <w:rPr>
          <w:rFonts w:ascii="Arial Narrow" w:hAnsi="Arial Narrow"/>
          <w:sz w:val="22"/>
          <w:szCs w:val="22"/>
        </w:rPr>
        <w:t>sporządzone</w:t>
      </w:r>
      <w:r w:rsidRPr="008812B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812B2">
        <w:rPr>
          <w:rFonts w:ascii="Arial Narrow" w:hAnsi="Arial Narrow"/>
          <w:sz w:val="22"/>
          <w:szCs w:val="22"/>
        </w:rPr>
        <w:t>.</w:t>
      </w:r>
    </w:p>
    <w:p w:rsidR="00B8679F" w:rsidRPr="008812B2" w:rsidRDefault="00143003" w:rsidP="00143003">
      <w:pPr>
        <w:numPr>
          <w:ilvl w:val="0"/>
          <w:numId w:val="16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 w:cs="Arial"/>
          <w:b/>
          <w:sz w:val="22"/>
          <w:szCs w:val="22"/>
        </w:rPr>
        <w:t>Wykonawca</w:t>
      </w:r>
      <w:r w:rsidRPr="008812B2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Pr="008812B2">
        <w:rPr>
          <w:rFonts w:ascii="Arial Narrow" w:hAnsi="Arial Narrow" w:cs="Arial"/>
          <w:b/>
          <w:sz w:val="22"/>
          <w:szCs w:val="22"/>
        </w:rPr>
        <w:t>Wykonawca</w:t>
      </w:r>
      <w:r w:rsidRPr="008812B2">
        <w:rPr>
          <w:rFonts w:ascii="Arial Narrow" w:hAnsi="Arial Narrow" w:cs="Arial"/>
          <w:sz w:val="22"/>
          <w:szCs w:val="22"/>
        </w:rPr>
        <w:t xml:space="preserve"> oświadcza, że posiada wszelkie uprawnienia niezbędne </w:t>
      </w:r>
      <w:r w:rsidRPr="008812B2">
        <w:rPr>
          <w:rFonts w:ascii="Arial Narrow" w:hAnsi="Arial Narrow" w:cs="Arial"/>
          <w:sz w:val="22"/>
          <w:szCs w:val="22"/>
        </w:rPr>
        <w:br/>
        <w:t>do realizacji niniejszej umowy.</w:t>
      </w:r>
    </w:p>
    <w:p w:rsidR="00B8679F" w:rsidRPr="00B8679F" w:rsidRDefault="00B8679F" w:rsidP="00B8679F">
      <w:pPr>
        <w:suppressAutoHyphens/>
        <w:spacing w:line="276" w:lineRule="auto"/>
        <w:ind w:left="284"/>
        <w:jc w:val="both"/>
        <w:rPr>
          <w:rFonts w:ascii="Arial Narrow" w:hAnsi="Arial Narrow" w:cs="Arial Narrow"/>
          <w:b/>
          <w:sz w:val="22"/>
          <w:szCs w:val="22"/>
          <w:lang w:eastAsia="ar-SA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143003" w:rsidRPr="008812B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="00143003" w:rsidRPr="008812B2">
        <w:rPr>
          <w:rFonts w:ascii="Arial Narrow" w:hAnsi="Arial Narrow"/>
          <w:sz w:val="22"/>
          <w:szCs w:val="22"/>
        </w:rPr>
        <w:t>w ramach umowy zobowiązuje się do:</w:t>
      </w:r>
    </w:p>
    <w:p w:rsidR="0014300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d</w:t>
      </w:r>
      <w:r w:rsidR="00143003" w:rsidRPr="008812B2">
        <w:rPr>
          <w:rFonts w:ascii="Arial Narrow" w:hAnsi="Arial Narrow"/>
          <w:sz w:val="22"/>
          <w:szCs w:val="22"/>
        </w:rPr>
        <w:t xml:space="preserve">ostawy </w:t>
      </w:r>
      <w:r w:rsidR="00143003" w:rsidRPr="00385AD3">
        <w:rPr>
          <w:rFonts w:ascii="Arial Narrow" w:hAnsi="Arial Narrow"/>
          <w:sz w:val="22"/>
          <w:szCs w:val="22"/>
        </w:rPr>
        <w:t xml:space="preserve">fabrycznie nowych </w:t>
      </w:r>
      <w:r w:rsidR="003868BE" w:rsidRPr="00385AD3">
        <w:rPr>
          <w:rFonts w:ascii="Arial Narrow" w:hAnsi="Arial Narrow"/>
          <w:sz w:val="22"/>
          <w:szCs w:val="22"/>
        </w:rPr>
        <w:t xml:space="preserve">trzech </w:t>
      </w:r>
      <w:r w:rsidR="003868BE" w:rsidRPr="00385AD3">
        <w:rPr>
          <w:rFonts w:ascii="Arial Narrow" w:hAnsi="Arial Narrow"/>
          <w:bCs/>
          <w:sz w:val="22"/>
          <w:szCs w:val="22"/>
        </w:rPr>
        <w:t xml:space="preserve">komór chłodniczych oraz jednej komory </w:t>
      </w:r>
      <w:proofErr w:type="spellStart"/>
      <w:r w:rsidR="003868BE" w:rsidRPr="00385AD3">
        <w:rPr>
          <w:rFonts w:ascii="Arial Narrow" w:hAnsi="Arial Narrow"/>
          <w:bCs/>
          <w:sz w:val="22"/>
          <w:szCs w:val="22"/>
        </w:rPr>
        <w:t>mroźniczej</w:t>
      </w:r>
      <w:proofErr w:type="spellEnd"/>
      <w:r w:rsidR="003868BE" w:rsidRPr="00385AD3">
        <w:rPr>
          <w:rFonts w:ascii="Arial Narrow" w:hAnsi="Arial Narrow"/>
          <w:b/>
          <w:bCs/>
          <w:sz w:val="22"/>
          <w:szCs w:val="22"/>
        </w:rPr>
        <w:t xml:space="preserve"> </w:t>
      </w:r>
      <w:r w:rsidR="00143003" w:rsidRPr="00385AD3">
        <w:rPr>
          <w:rFonts w:ascii="Arial Narrow" w:hAnsi="Arial Narrow"/>
          <w:sz w:val="22"/>
          <w:szCs w:val="22"/>
        </w:rPr>
        <w:t>zgodnie</w:t>
      </w:r>
      <w:r w:rsidR="00143003" w:rsidRPr="008812B2">
        <w:rPr>
          <w:rFonts w:ascii="Arial Narrow" w:hAnsi="Arial Narrow"/>
          <w:sz w:val="22"/>
          <w:szCs w:val="22"/>
        </w:rPr>
        <w:t xml:space="preserve"> ze specyfikacją techniczną stanowiącą</w:t>
      </w:r>
      <w:r w:rsidR="00836F31" w:rsidRPr="008812B2">
        <w:rPr>
          <w:rFonts w:ascii="Arial Narrow" w:hAnsi="Arial Narrow"/>
          <w:sz w:val="22"/>
          <w:szCs w:val="22"/>
        </w:rPr>
        <w:t xml:space="preserve"> Z</w:t>
      </w:r>
      <w:r w:rsidR="00143003" w:rsidRPr="008812B2">
        <w:rPr>
          <w:rFonts w:ascii="Arial Narrow" w:hAnsi="Arial Narrow"/>
          <w:sz w:val="22"/>
          <w:szCs w:val="22"/>
        </w:rPr>
        <w:t xml:space="preserve">ałącznik nr 1 do umowy oraz SWZ do siedziby </w:t>
      </w:r>
      <w:r w:rsidR="00143003" w:rsidRPr="008812B2">
        <w:rPr>
          <w:rFonts w:ascii="Arial Narrow" w:hAnsi="Arial Narrow"/>
          <w:b/>
          <w:sz w:val="22"/>
          <w:szCs w:val="22"/>
        </w:rPr>
        <w:t>Zamawiającego</w:t>
      </w:r>
      <w:r w:rsidR="00143003" w:rsidRPr="008812B2">
        <w:rPr>
          <w:rFonts w:ascii="Arial Narrow" w:hAnsi="Arial Narrow"/>
          <w:sz w:val="22"/>
          <w:szCs w:val="22"/>
        </w:rPr>
        <w:t xml:space="preserve"> przy ul. Powstańców Warszawy 5  w Bydgoszczy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montażu wraz z uruchomieniem w pomieszczeniu wskazanym przez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="00246E17" w:rsidRPr="008812B2">
        <w:rPr>
          <w:rFonts w:ascii="Arial Narrow" w:hAnsi="Arial Narrow"/>
          <w:sz w:val="22"/>
          <w:szCs w:val="22"/>
        </w:rPr>
        <w:t>znajdującym</w:t>
      </w:r>
      <w:r w:rsidR="004B37E5">
        <w:rPr>
          <w:rFonts w:ascii="Arial Narrow" w:hAnsi="Arial Narrow"/>
          <w:sz w:val="22"/>
          <w:szCs w:val="22"/>
        </w:rPr>
        <w:t xml:space="preserve"> się</w:t>
      </w:r>
      <w:r w:rsidRPr="008812B2">
        <w:rPr>
          <w:rFonts w:ascii="Arial Narrow" w:hAnsi="Arial Narrow"/>
          <w:sz w:val="22"/>
          <w:szCs w:val="22"/>
        </w:rPr>
        <w:t xml:space="preserve"> w bud. nr 12 (kuchnia Szpitalna)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506819" w:rsidRPr="008812B2">
        <w:rPr>
          <w:rFonts w:ascii="Arial Narrow" w:hAnsi="Arial Narrow"/>
          <w:sz w:val="22"/>
          <w:szCs w:val="22"/>
        </w:rPr>
        <w:t>zgodnie ze schematem rozmieszczenia urządzeń stanowiącym</w:t>
      </w:r>
      <w:r w:rsidR="00836F31" w:rsidRPr="008812B2">
        <w:rPr>
          <w:rFonts w:ascii="Arial Narrow" w:hAnsi="Arial Narrow"/>
          <w:sz w:val="22"/>
          <w:szCs w:val="22"/>
        </w:rPr>
        <w:t xml:space="preserve"> Z</w:t>
      </w:r>
      <w:r w:rsidR="00506819" w:rsidRPr="008812B2">
        <w:rPr>
          <w:rFonts w:ascii="Arial Narrow" w:hAnsi="Arial Narrow"/>
          <w:sz w:val="22"/>
          <w:szCs w:val="22"/>
        </w:rPr>
        <w:t xml:space="preserve">ałącznik nr </w:t>
      </w:r>
      <w:r w:rsidR="00836F31" w:rsidRPr="008812B2">
        <w:rPr>
          <w:rFonts w:ascii="Arial Narrow" w:hAnsi="Arial Narrow"/>
          <w:sz w:val="22"/>
          <w:szCs w:val="22"/>
        </w:rPr>
        <w:t>2</w:t>
      </w:r>
      <w:r w:rsidR="00506819" w:rsidRPr="008812B2">
        <w:rPr>
          <w:rFonts w:ascii="Arial Narrow" w:hAnsi="Arial Narrow"/>
          <w:sz w:val="22"/>
          <w:szCs w:val="22"/>
        </w:rPr>
        <w:t xml:space="preserve"> do umowy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przeszkolenia </w:t>
      </w:r>
      <w:r w:rsidR="004B6D66" w:rsidRPr="008812B2">
        <w:rPr>
          <w:rFonts w:ascii="Arial Narrow" w:hAnsi="Arial Narrow"/>
          <w:sz w:val="22"/>
          <w:szCs w:val="22"/>
        </w:rPr>
        <w:t xml:space="preserve">personelu </w:t>
      </w:r>
      <w:r w:rsidR="004B6D66" w:rsidRPr="008812B2">
        <w:rPr>
          <w:rFonts w:ascii="Arial Narrow" w:hAnsi="Arial Narrow"/>
          <w:b/>
          <w:sz w:val="22"/>
          <w:szCs w:val="22"/>
        </w:rPr>
        <w:t>Zamawiającego</w:t>
      </w:r>
      <w:r w:rsidR="004B6D66" w:rsidRPr="008812B2">
        <w:rPr>
          <w:rFonts w:ascii="Arial Narrow" w:hAnsi="Arial Narrow"/>
          <w:sz w:val="22"/>
          <w:szCs w:val="22"/>
        </w:rPr>
        <w:t xml:space="preserve"> po uruchomieniu urządzeń na własny koszt</w:t>
      </w:r>
      <w:r w:rsidR="00246E17" w:rsidRPr="008812B2">
        <w:rPr>
          <w:rFonts w:ascii="Arial Narrow" w:hAnsi="Arial Narrow"/>
          <w:sz w:val="22"/>
          <w:szCs w:val="22"/>
        </w:rPr>
        <w:t>;</w:t>
      </w:r>
    </w:p>
    <w:p w:rsidR="00235BD3" w:rsidRPr="008812B2" w:rsidRDefault="00235BD3" w:rsidP="00246E17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zachowania w tajemnicy wszelkich wiadomości uzyskanych w związku z wykonywaniem niniejszej umowy oraz do ochrony informacji niejawnych zgodnie z ustawą</w:t>
      </w:r>
      <w:r w:rsidR="00246E17" w:rsidRPr="008812B2">
        <w:rPr>
          <w:rFonts w:ascii="Arial Narrow" w:hAnsi="Arial Narrow"/>
          <w:sz w:val="22"/>
          <w:szCs w:val="22"/>
        </w:rPr>
        <w:t>.</w:t>
      </w:r>
    </w:p>
    <w:p w:rsidR="00025715" w:rsidRPr="008812B2" w:rsidRDefault="00025715" w:rsidP="0002571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E94C05" w:rsidRPr="008812B2" w:rsidRDefault="00235BD3" w:rsidP="00E94C05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lastRenderedPageBreak/>
        <w:t xml:space="preserve">Termin realizacji umowy wynosi </w:t>
      </w:r>
      <w:r w:rsidR="004B37E5">
        <w:rPr>
          <w:rFonts w:ascii="Arial Narrow" w:hAnsi="Arial Narrow"/>
          <w:sz w:val="22"/>
          <w:szCs w:val="22"/>
        </w:rPr>
        <w:t>.</w:t>
      </w:r>
      <w:r w:rsidR="001E690C" w:rsidRPr="008812B2">
        <w:rPr>
          <w:rFonts w:ascii="Arial Narrow" w:hAnsi="Arial Narrow"/>
          <w:b/>
          <w:sz w:val="22"/>
          <w:szCs w:val="22"/>
        </w:rPr>
        <w:t>.</w:t>
      </w:r>
      <w:r w:rsidR="00642A22" w:rsidRPr="008812B2">
        <w:rPr>
          <w:rFonts w:ascii="Arial Narrow" w:hAnsi="Arial Narrow"/>
          <w:b/>
          <w:sz w:val="22"/>
          <w:szCs w:val="22"/>
        </w:rPr>
        <w:t>.</w:t>
      </w:r>
      <w:r w:rsidR="0005066F" w:rsidRPr="008812B2">
        <w:rPr>
          <w:rFonts w:ascii="Arial Narrow" w:hAnsi="Arial Narrow"/>
          <w:b/>
          <w:sz w:val="22"/>
          <w:szCs w:val="22"/>
        </w:rPr>
        <w:t xml:space="preserve"> dni </w:t>
      </w:r>
      <w:r w:rsidR="00390BA8" w:rsidRPr="00385AD3">
        <w:rPr>
          <w:rFonts w:ascii="Arial Narrow" w:hAnsi="Arial Narrow"/>
          <w:b/>
          <w:sz w:val="22"/>
          <w:szCs w:val="22"/>
        </w:rPr>
        <w:t>kalendarzowych</w:t>
      </w:r>
      <w:r w:rsidR="00246E17" w:rsidRPr="00385AD3">
        <w:rPr>
          <w:rFonts w:ascii="Arial Narrow" w:hAnsi="Arial Narrow"/>
          <w:b/>
          <w:sz w:val="22"/>
          <w:szCs w:val="22"/>
        </w:rPr>
        <w:t xml:space="preserve"> </w:t>
      </w:r>
      <w:r w:rsidR="001020C2" w:rsidRPr="00385AD3">
        <w:rPr>
          <w:rFonts w:ascii="Arial Narrow" w:hAnsi="Arial Narrow"/>
          <w:sz w:val="22"/>
          <w:szCs w:val="22"/>
        </w:rPr>
        <w:t xml:space="preserve">od </w:t>
      </w:r>
      <w:r w:rsidR="00A36431" w:rsidRPr="00385AD3">
        <w:rPr>
          <w:rFonts w:ascii="Arial Narrow" w:hAnsi="Arial Narrow"/>
          <w:sz w:val="22"/>
          <w:szCs w:val="22"/>
        </w:rPr>
        <w:t>daty</w:t>
      </w:r>
      <w:r w:rsidR="00A36431" w:rsidRPr="008812B2">
        <w:rPr>
          <w:rFonts w:ascii="Arial Narrow" w:hAnsi="Arial Narrow"/>
          <w:sz w:val="22"/>
          <w:szCs w:val="22"/>
        </w:rPr>
        <w:t xml:space="preserve"> zawarcia umowy</w:t>
      </w:r>
      <w:r w:rsidR="001020C2" w:rsidRPr="008812B2">
        <w:rPr>
          <w:rFonts w:ascii="Arial Narrow" w:hAnsi="Arial Narrow"/>
          <w:sz w:val="22"/>
          <w:szCs w:val="22"/>
        </w:rPr>
        <w:t>.</w:t>
      </w:r>
    </w:p>
    <w:p w:rsidR="0016373B" w:rsidRDefault="004B6D66" w:rsidP="00246E17">
      <w:pPr>
        <w:pStyle w:val="Akapitzlist"/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odbiorze końcowym, (na który składa się dostawa, instalacja przedmiotu zamówienia i przeszkolenie personelu), w którym </w:t>
      </w:r>
      <w:r w:rsidRPr="008812B2">
        <w:rPr>
          <w:rFonts w:ascii="Arial Narrow" w:hAnsi="Arial Narrow"/>
          <w:b/>
          <w:bCs/>
          <w:sz w:val="22"/>
          <w:szCs w:val="22"/>
        </w:rPr>
        <w:t>Zamawiający</w:t>
      </w:r>
      <w:r w:rsidRPr="008812B2">
        <w:rPr>
          <w:rFonts w:ascii="Arial Narrow" w:hAnsi="Arial Narrow"/>
          <w:bCs/>
          <w:sz w:val="22"/>
          <w:szCs w:val="22"/>
        </w:rPr>
        <w:t xml:space="preserve"> nie zgłasza żadnych uwag, co do wykonania przedmiotu umowy, podpisanym przez przedstawicieli stron wyszczególnionych w </w:t>
      </w:r>
      <w:r w:rsidRPr="008812B2">
        <w:rPr>
          <w:rFonts w:ascii="Arial Narrow" w:hAnsi="Arial Narrow"/>
          <w:sz w:val="22"/>
          <w:szCs w:val="22"/>
        </w:rPr>
        <w:t>§ 5 niniejszej umowy.</w:t>
      </w:r>
    </w:p>
    <w:p w:rsidR="00A360C7" w:rsidRPr="008812B2" w:rsidRDefault="00A360C7" w:rsidP="00246E17">
      <w:pPr>
        <w:pStyle w:val="Akapitzlist"/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Segoe UI"/>
          <w:b/>
          <w:bCs/>
          <w:color w:val="000000"/>
          <w:sz w:val="22"/>
          <w:szCs w:val="22"/>
        </w:rPr>
        <w:t>Wykonawca </w:t>
      </w:r>
      <w:r>
        <w:rPr>
          <w:rFonts w:ascii="Arial Narrow" w:hAnsi="Arial Narrow"/>
          <w:color w:val="000000"/>
          <w:sz w:val="22"/>
          <w:szCs w:val="22"/>
        </w:rPr>
        <w:t>jest zobowiązany do wystawienia faktury zgodnie z obowiązującymi go przepisami i powiadomienia </w:t>
      </w:r>
      <w:r>
        <w:rPr>
          <w:rFonts w:ascii="Arial Narrow" w:hAnsi="Arial Narrow"/>
          <w:b/>
          <w:bCs/>
          <w:color w:val="000000"/>
          <w:sz w:val="22"/>
          <w:szCs w:val="22"/>
        </w:rPr>
        <w:t>Zamawiającego</w:t>
      </w:r>
      <w:r>
        <w:rPr>
          <w:rFonts w:ascii="Arial Narrow" w:hAnsi="Arial Narrow"/>
          <w:color w:val="000000"/>
          <w:sz w:val="22"/>
          <w:szCs w:val="22"/>
        </w:rPr>
        <w:t> o zmianach w tym zakresie, w szczególności o rozpoczęciu wystawiania faktur w Krajowym Systemie e-Faktur (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KSeF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)</w:t>
      </w:r>
    </w:p>
    <w:p w:rsidR="00555EEB" w:rsidRPr="008812B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07707E" w:rsidRPr="008812B2">
        <w:rPr>
          <w:rFonts w:ascii="Arial Narrow" w:hAnsi="Arial Narrow"/>
          <w:sz w:val="22"/>
          <w:szCs w:val="22"/>
        </w:rPr>
        <w:t>wstrzymuje się</w:t>
      </w:r>
      <w:r w:rsidRPr="008812B2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8812B2">
        <w:rPr>
          <w:rFonts w:ascii="Arial Narrow" w:hAnsi="Arial Narrow"/>
          <w:sz w:val="22"/>
          <w:szCs w:val="22"/>
        </w:rPr>
        <w:t xml:space="preserve">, z zastrzeżeniem </w:t>
      </w:r>
      <w:r w:rsidR="00AA3115" w:rsidRPr="00385AD3">
        <w:rPr>
          <w:rFonts w:ascii="Arial Narrow" w:hAnsi="Arial Narrow"/>
          <w:sz w:val="22"/>
          <w:szCs w:val="22"/>
        </w:rPr>
        <w:t xml:space="preserve">ust. </w:t>
      </w:r>
      <w:r w:rsidR="004B37E5" w:rsidRPr="00385AD3">
        <w:rPr>
          <w:rFonts w:ascii="Arial Narrow" w:hAnsi="Arial Narrow"/>
          <w:sz w:val="22"/>
          <w:szCs w:val="22"/>
        </w:rPr>
        <w:t>5</w:t>
      </w:r>
      <w:r w:rsidR="002662DA" w:rsidRPr="008812B2">
        <w:rPr>
          <w:rFonts w:ascii="Arial Narrow" w:hAnsi="Arial Narrow"/>
          <w:sz w:val="22"/>
          <w:szCs w:val="22"/>
        </w:rPr>
        <w:t>.</w:t>
      </w:r>
    </w:p>
    <w:p w:rsidR="00753D10" w:rsidRPr="008812B2" w:rsidRDefault="00555EEB" w:rsidP="00832119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W przypadku</w:t>
      </w:r>
      <w:r w:rsidR="0023286E" w:rsidRPr="008812B2">
        <w:rPr>
          <w:rFonts w:ascii="Arial Narrow" w:hAnsi="Arial Narrow"/>
          <w:sz w:val="22"/>
          <w:szCs w:val="22"/>
        </w:rPr>
        <w:t>,</w:t>
      </w:r>
      <w:r w:rsidRPr="008812B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812B2">
        <w:rPr>
          <w:rFonts w:ascii="Arial Narrow" w:hAnsi="Arial Narrow"/>
          <w:sz w:val="22"/>
          <w:szCs w:val="22"/>
        </w:rPr>
        <w:t>zanie sprzętu do eksploatacji (</w:t>
      </w:r>
      <w:r w:rsidRPr="008812B2">
        <w:rPr>
          <w:rFonts w:ascii="Arial Narrow" w:hAnsi="Arial Narrow"/>
          <w:sz w:val="22"/>
          <w:szCs w:val="22"/>
        </w:rPr>
        <w:t xml:space="preserve">przed instalacją)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23286E" w:rsidRPr="008812B2">
        <w:rPr>
          <w:rFonts w:ascii="Arial Narrow" w:hAnsi="Arial Narrow"/>
          <w:sz w:val="22"/>
          <w:szCs w:val="22"/>
        </w:rPr>
        <w:t xml:space="preserve"> stwierdzi wadę sprzętu (</w:t>
      </w:r>
      <w:r w:rsidRPr="008812B2">
        <w:rPr>
          <w:rFonts w:ascii="Arial Narrow" w:hAnsi="Arial Narrow"/>
          <w:sz w:val="22"/>
          <w:szCs w:val="22"/>
        </w:rPr>
        <w:t xml:space="preserve">usterki, wady, braki)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zobowiązuje się w tym samym dniu usunąć sprzęt z terenu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na własny koszt i ryzyko. Za zgodą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Przedstawiciela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może pozostawić sprzęt na terenie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="00832119">
        <w:rPr>
          <w:rFonts w:ascii="Arial Narrow" w:hAnsi="Arial Narrow"/>
          <w:sz w:val="22"/>
          <w:szCs w:val="22"/>
        </w:rPr>
        <w:t xml:space="preserve"> na </w:t>
      </w:r>
      <w:r w:rsidRPr="008812B2">
        <w:rPr>
          <w:rFonts w:ascii="Arial Narrow" w:hAnsi="Arial Narrow"/>
          <w:sz w:val="22"/>
          <w:szCs w:val="22"/>
        </w:rPr>
        <w:t xml:space="preserve">własny koszt i ryzyko do </w:t>
      </w:r>
      <w:r w:rsidRPr="00385AD3">
        <w:rPr>
          <w:rFonts w:ascii="Arial Narrow" w:hAnsi="Arial Narrow"/>
          <w:sz w:val="22"/>
          <w:szCs w:val="22"/>
        </w:rPr>
        <w:t xml:space="preserve">czasu </w:t>
      </w:r>
      <w:r w:rsidR="00390BA8" w:rsidRPr="00385AD3">
        <w:rPr>
          <w:rFonts w:ascii="Arial Narrow" w:hAnsi="Arial Narrow"/>
          <w:sz w:val="22"/>
          <w:szCs w:val="22"/>
        </w:rPr>
        <w:t>usunięcia</w:t>
      </w:r>
      <w:r w:rsidRPr="00385AD3">
        <w:rPr>
          <w:rFonts w:ascii="Arial Narrow" w:hAnsi="Arial Narrow"/>
          <w:sz w:val="22"/>
          <w:szCs w:val="22"/>
        </w:rPr>
        <w:t xml:space="preserve"> stwierdzonych </w:t>
      </w:r>
      <w:r w:rsidR="00390BA8" w:rsidRPr="00385AD3">
        <w:rPr>
          <w:rFonts w:ascii="Arial Narrow" w:hAnsi="Arial Narrow"/>
          <w:sz w:val="22"/>
          <w:szCs w:val="22"/>
        </w:rPr>
        <w:t xml:space="preserve">usterek, wad, </w:t>
      </w:r>
      <w:r w:rsidRPr="00385AD3">
        <w:rPr>
          <w:rFonts w:ascii="Arial Narrow" w:hAnsi="Arial Narrow"/>
          <w:sz w:val="22"/>
          <w:szCs w:val="22"/>
        </w:rPr>
        <w:t>braków. W</w:t>
      </w:r>
      <w:r w:rsidRPr="008812B2">
        <w:rPr>
          <w:rFonts w:ascii="Arial Narrow" w:hAnsi="Arial Narrow"/>
          <w:sz w:val="22"/>
          <w:szCs w:val="22"/>
        </w:rPr>
        <w:t xml:space="preserve"> takiej sytuacji przyjmuje się, że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nie wykonał umowy.</w:t>
      </w:r>
      <w:r w:rsidR="00366C69" w:rsidRPr="008812B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812B2">
        <w:rPr>
          <w:rFonts w:ascii="Arial Narrow" w:hAnsi="Arial Narrow"/>
          <w:sz w:val="22"/>
          <w:szCs w:val="22"/>
        </w:rPr>
        <w:t xml:space="preserve">Przedstawiciel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366C69" w:rsidRPr="008812B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812B2" w:rsidRDefault="003B7BB7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jest odpowiedzialny za wszelkie </w:t>
      </w:r>
      <w:r w:rsidR="004E3895" w:rsidRPr="008812B2">
        <w:rPr>
          <w:rFonts w:ascii="Arial Narrow" w:hAnsi="Arial Narrow"/>
          <w:sz w:val="22"/>
          <w:szCs w:val="22"/>
        </w:rPr>
        <w:t xml:space="preserve">uszkodzenia lub utraty sprzętu aż do chwili protokolarnego odbioru sprzętu przez </w:t>
      </w:r>
      <w:r w:rsidRPr="008812B2">
        <w:rPr>
          <w:rFonts w:ascii="Arial Narrow" w:hAnsi="Arial Narrow"/>
          <w:sz w:val="22"/>
          <w:szCs w:val="22"/>
        </w:rPr>
        <w:t>p</w:t>
      </w:r>
      <w:r w:rsidR="00EA07A8" w:rsidRPr="008812B2">
        <w:rPr>
          <w:rFonts w:ascii="Arial Narrow" w:hAnsi="Arial Narrow"/>
          <w:sz w:val="22"/>
          <w:szCs w:val="22"/>
        </w:rPr>
        <w:t xml:space="preserve">rzedstawiciela </w:t>
      </w:r>
      <w:r w:rsidR="00EA07A8" w:rsidRPr="008812B2">
        <w:rPr>
          <w:rFonts w:ascii="Arial Narrow" w:hAnsi="Arial Narrow"/>
          <w:b/>
          <w:sz w:val="22"/>
          <w:szCs w:val="22"/>
        </w:rPr>
        <w:t>Zamawiającego</w:t>
      </w:r>
      <w:r w:rsidR="004E3895" w:rsidRPr="008812B2">
        <w:rPr>
          <w:rFonts w:ascii="Arial Narrow" w:hAnsi="Arial Narrow"/>
          <w:sz w:val="22"/>
          <w:szCs w:val="22"/>
        </w:rPr>
        <w:t xml:space="preserve">. </w:t>
      </w:r>
    </w:p>
    <w:p w:rsidR="001F756E" w:rsidRPr="008812B2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812B2">
        <w:rPr>
          <w:rFonts w:ascii="Arial Narrow" w:hAnsi="Arial Narrow"/>
          <w:sz w:val="22"/>
          <w:szCs w:val="22"/>
        </w:rPr>
        <w:t xml:space="preserve"> (</w:t>
      </w:r>
      <w:r w:rsidR="00610ABA" w:rsidRPr="008812B2">
        <w:rPr>
          <w:rFonts w:ascii="Arial Narrow" w:hAnsi="Arial Narrow"/>
          <w:sz w:val="22"/>
          <w:szCs w:val="22"/>
        </w:rPr>
        <w:t xml:space="preserve">nazewnictwo zgodne </w:t>
      </w:r>
      <w:r w:rsidR="006710FE" w:rsidRPr="008812B2">
        <w:rPr>
          <w:rFonts w:ascii="Arial Narrow" w:hAnsi="Arial Narrow"/>
          <w:sz w:val="22"/>
          <w:szCs w:val="22"/>
        </w:rPr>
        <w:t>z nazwą zadania</w:t>
      </w:r>
      <w:r w:rsidR="00610ABA" w:rsidRPr="008812B2">
        <w:rPr>
          <w:rFonts w:ascii="Arial Narrow" w:hAnsi="Arial Narrow"/>
          <w:sz w:val="22"/>
          <w:szCs w:val="22"/>
        </w:rPr>
        <w:t>)</w:t>
      </w:r>
      <w:r w:rsidRPr="008812B2">
        <w:rPr>
          <w:rFonts w:ascii="Arial Narrow" w:hAnsi="Arial Narrow"/>
          <w:sz w:val="22"/>
          <w:szCs w:val="22"/>
        </w:rPr>
        <w:t>, ich ilość, wartość netto i wartość brutto.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8812B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812B2">
        <w:rPr>
          <w:rFonts w:ascii="Arial Narrow" w:hAnsi="Arial Narrow"/>
          <w:sz w:val="22"/>
          <w:szCs w:val="22"/>
        </w:rPr>
        <w:t>y</w:t>
      </w:r>
      <w:r w:rsidRPr="008812B2">
        <w:rPr>
          <w:rFonts w:ascii="Arial Narrow" w:hAnsi="Arial Narrow"/>
          <w:sz w:val="22"/>
          <w:szCs w:val="22"/>
        </w:rPr>
        <w:t xml:space="preserve"> objęt</w:t>
      </w:r>
      <w:r w:rsidR="00496987" w:rsidRPr="008812B2">
        <w:rPr>
          <w:rFonts w:ascii="Arial Narrow" w:hAnsi="Arial Narrow"/>
          <w:sz w:val="22"/>
          <w:szCs w:val="22"/>
        </w:rPr>
        <w:t>ej niniejszą umową</w:t>
      </w:r>
      <w:r w:rsidR="00A45BE0" w:rsidRPr="008812B2">
        <w:rPr>
          <w:rFonts w:ascii="Arial Narrow" w:hAnsi="Arial Narrow"/>
          <w:sz w:val="22"/>
          <w:szCs w:val="22"/>
        </w:rPr>
        <w:t>, chyba, że niewykona</w:t>
      </w:r>
      <w:r w:rsidR="0091668F" w:rsidRPr="008812B2">
        <w:rPr>
          <w:rFonts w:ascii="Arial Narrow" w:hAnsi="Arial Narrow"/>
          <w:sz w:val="22"/>
          <w:szCs w:val="22"/>
        </w:rPr>
        <w:t>n</w:t>
      </w:r>
      <w:r w:rsidR="00A45BE0" w:rsidRPr="008812B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812B2">
        <w:rPr>
          <w:rFonts w:ascii="Arial Narrow" w:hAnsi="Arial Narrow"/>
          <w:sz w:val="22"/>
          <w:szCs w:val="22"/>
        </w:rPr>
        <w:t>w skutek okoliczności</w:t>
      </w:r>
      <w:r w:rsidR="00A45BE0" w:rsidRPr="008812B2">
        <w:rPr>
          <w:rFonts w:ascii="Arial Narrow" w:hAnsi="Arial Narrow"/>
          <w:sz w:val="22"/>
          <w:szCs w:val="22"/>
        </w:rPr>
        <w:t xml:space="preserve">, za które </w:t>
      </w:r>
      <w:r w:rsidR="00A45BE0" w:rsidRPr="00385AD3">
        <w:rPr>
          <w:rFonts w:ascii="Arial Narrow" w:hAnsi="Arial Narrow"/>
          <w:sz w:val="22"/>
          <w:szCs w:val="22"/>
        </w:rPr>
        <w:t>wyłączną odpowiedzialnoś</w:t>
      </w:r>
      <w:r w:rsidR="00390BA8" w:rsidRPr="00385AD3">
        <w:rPr>
          <w:rFonts w:ascii="Arial Narrow" w:hAnsi="Arial Narrow"/>
          <w:sz w:val="22"/>
          <w:szCs w:val="22"/>
        </w:rPr>
        <w:t>ć</w:t>
      </w:r>
      <w:r w:rsidR="00A45BE0" w:rsidRPr="00385AD3">
        <w:rPr>
          <w:rFonts w:ascii="Arial Narrow" w:hAnsi="Arial Narrow"/>
          <w:sz w:val="22"/>
          <w:szCs w:val="22"/>
        </w:rPr>
        <w:t xml:space="preserve"> ponosi </w:t>
      </w:r>
      <w:r w:rsidR="00A45BE0" w:rsidRPr="00385AD3">
        <w:rPr>
          <w:rFonts w:ascii="Arial Narrow" w:hAnsi="Arial Narrow"/>
          <w:b/>
          <w:sz w:val="22"/>
          <w:szCs w:val="22"/>
        </w:rPr>
        <w:t>Zamawiający</w:t>
      </w:r>
      <w:r w:rsidR="00496987" w:rsidRPr="008812B2">
        <w:rPr>
          <w:rFonts w:ascii="Arial Narrow" w:hAnsi="Arial Narrow"/>
          <w:sz w:val="22"/>
          <w:szCs w:val="22"/>
        </w:rPr>
        <w:t xml:space="preserve">.  </w:t>
      </w:r>
    </w:p>
    <w:p w:rsidR="00C44506" w:rsidRPr="008812B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 xml:space="preserve">Wykonawca </w:t>
      </w:r>
      <w:r w:rsidRPr="008812B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812B2">
        <w:rPr>
          <w:rFonts w:ascii="Arial Narrow" w:hAnsi="Arial Narrow"/>
          <w:sz w:val="22"/>
          <w:szCs w:val="22"/>
        </w:rPr>
        <w:t>zamówienia</w:t>
      </w:r>
      <w:r w:rsidRPr="008812B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812B2">
        <w:rPr>
          <w:rFonts w:ascii="Arial Narrow" w:hAnsi="Arial Narrow"/>
          <w:sz w:val="22"/>
          <w:szCs w:val="22"/>
        </w:rPr>
        <w:t>e i bezpieczne warunki przewozu</w:t>
      </w:r>
      <w:r w:rsidR="006710FE" w:rsidRPr="008812B2">
        <w:rPr>
          <w:rFonts w:ascii="Arial Narrow" w:hAnsi="Arial Narrow"/>
          <w:sz w:val="22"/>
          <w:szCs w:val="22"/>
        </w:rPr>
        <w:t xml:space="preserve"> i instalacji </w:t>
      </w:r>
      <w:r w:rsidR="00903F22" w:rsidRPr="008812B2">
        <w:rPr>
          <w:rFonts w:ascii="Arial Narrow" w:hAnsi="Arial Narrow"/>
          <w:sz w:val="22"/>
          <w:szCs w:val="22"/>
        </w:rPr>
        <w:t>sprzętu.</w:t>
      </w:r>
    </w:p>
    <w:p w:rsidR="001020C2" w:rsidRPr="008812B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812B2">
        <w:rPr>
          <w:rFonts w:ascii="Arial Narrow" w:hAnsi="Arial Narrow"/>
          <w:sz w:val="22"/>
          <w:szCs w:val="22"/>
        </w:rPr>
        <w:t>lub</w:t>
      </w:r>
      <w:r w:rsidRPr="008812B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>.</w:t>
      </w:r>
    </w:p>
    <w:p w:rsidR="00903F22" w:rsidRPr="000D77A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udziela </w:t>
      </w:r>
      <w:r w:rsidR="00D306DA" w:rsidRPr="000D77AB">
        <w:rPr>
          <w:rFonts w:ascii="Arial Narrow" w:hAnsi="Arial Narrow"/>
          <w:b/>
          <w:sz w:val="22"/>
          <w:szCs w:val="22"/>
        </w:rPr>
        <w:t>……</w:t>
      </w:r>
      <w:r w:rsidRPr="000D77AB">
        <w:rPr>
          <w:rFonts w:ascii="Arial Narrow" w:hAnsi="Arial Narrow"/>
          <w:b/>
          <w:sz w:val="22"/>
          <w:szCs w:val="22"/>
        </w:rPr>
        <w:t>..- miesięcznej gwarancji</w:t>
      </w:r>
      <w:r w:rsidRPr="000D77AB">
        <w:rPr>
          <w:rFonts w:ascii="Arial Narrow" w:hAnsi="Arial Narrow"/>
          <w:sz w:val="22"/>
          <w:szCs w:val="22"/>
        </w:rPr>
        <w:t xml:space="preserve"> na </w:t>
      </w:r>
      <w:r w:rsidR="00906016" w:rsidRPr="000D77AB">
        <w:rPr>
          <w:rFonts w:ascii="Arial Narrow" w:hAnsi="Arial Narrow"/>
          <w:sz w:val="22"/>
          <w:szCs w:val="22"/>
        </w:rPr>
        <w:t xml:space="preserve">całość przedmiotu </w:t>
      </w:r>
      <w:r w:rsidR="003F22FD" w:rsidRPr="000D77AB">
        <w:rPr>
          <w:rFonts w:ascii="Arial Narrow" w:hAnsi="Arial Narrow"/>
          <w:sz w:val="22"/>
          <w:szCs w:val="22"/>
        </w:rPr>
        <w:t>niniejszej umowy</w:t>
      </w:r>
      <w:r w:rsidRPr="000D77AB">
        <w:rPr>
          <w:rFonts w:ascii="Arial Narrow" w:hAnsi="Arial Narrow"/>
          <w:sz w:val="22"/>
          <w:szCs w:val="22"/>
        </w:rPr>
        <w:t xml:space="preserve">. </w:t>
      </w:r>
      <w:r w:rsidR="003F22FD" w:rsidRPr="000D77AB">
        <w:rPr>
          <w:rFonts w:ascii="Arial Narrow" w:hAnsi="Arial Narrow"/>
          <w:sz w:val="22"/>
          <w:szCs w:val="22"/>
        </w:rPr>
        <w:t xml:space="preserve">Okres gwarancji liczy się od dnia </w:t>
      </w:r>
      <w:r w:rsidR="00906016" w:rsidRPr="000D77AB">
        <w:rPr>
          <w:rFonts w:ascii="Arial Narrow" w:hAnsi="Arial Narrow"/>
          <w:sz w:val="22"/>
          <w:szCs w:val="22"/>
        </w:rPr>
        <w:t>podpisania bezusterkowego, ostatecznego protokołu odbioru</w:t>
      </w:r>
      <w:r w:rsidR="003F22FD" w:rsidRPr="000D77AB">
        <w:rPr>
          <w:rFonts w:ascii="Arial Narrow" w:hAnsi="Arial Narrow"/>
          <w:sz w:val="22"/>
          <w:szCs w:val="22"/>
        </w:rPr>
        <w:t xml:space="preserve">. </w:t>
      </w:r>
      <w:r w:rsidR="007537C1" w:rsidRPr="000D77AB">
        <w:rPr>
          <w:rFonts w:ascii="Arial Narrow" w:hAnsi="Arial Narrow"/>
          <w:bCs/>
          <w:sz w:val="22"/>
          <w:szCs w:val="22"/>
        </w:rPr>
        <w:t xml:space="preserve">Gwarancja nie obejmuje uszkodzeń mechanicznych spowodowanych przez </w:t>
      </w:r>
      <w:r w:rsidR="007537C1" w:rsidRPr="000D77AB">
        <w:rPr>
          <w:rFonts w:ascii="Arial Narrow" w:hAnsi="Arial Narrow"/>
          <w:b/>
          <w:sz w:val="22"/>
          <w:szCs w:val="22"/>
        </w:rPr>
        <w:t>Zamawiającego.</w:t>
      </w:r>
    </w:p>
    <w:p w:rsidR="003F22FD" w:rsidRPr="000D77AB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Przeglądy okresowe </w:t>
      </w:r>
      <w:r w:rsidR="00AD7308" w:rsidRPr="000D77AB">
        <w:rPr>
          <w:rFonts w:ascii="Arial Narrow" w:hAnsi="Arial Narrow"/>
          <w:sz w:val="22"/>
          <w:szCs w:val="22"/>
        </w:rPr>
        <w:t xml:space="preserve">oraz konserwacje </w:t>
      </w:r>
      <w:r w:rsidRPr="000D77AB">
        <w:rPr>
          <w:rFonts w:ascii="Arial Narrow" w:hAnsi="Arial Narrow"/>
          <w:sz w:val="22"/>
          <w:szCs w:val="22"/>
        </w:rPr>
        <w:t>sprzętu zalecan</w:t>
      </w:r>
      <w:r w:rsidR="00AD7308" w:rsidRPr="000D77AB">
        <w:rPr>
          <w:rFonts w:ascii="Arial Narrow" w:hAnsi="Arial Narrow"/>
          <w:sz w:val="22"/>
          <w:szCs w:val="22"/>
        </w:rPr>
        <w:t>e</w:t>
      </w:r>
      <w:r w:rsidRPr="000D77AB">
        <w:rPr>
          <w:rFonts w:ascii="Arial Narrow" w:hAnsi="Arial Narrow"/>
          <w:sz w:val="22"/>
          <w:szCs w:val="22"/>
        </w:rPr>
        <w:t xml:space="preserve"> przez Producenta, w okresie gwarancji wykonywane są na koszt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>.</w:t>
      </w:r>
    </w:p>
    <w:p w:rsidR="0070538F" w:rsidRPr="000D77AB" w:rsidRDefault="0070538F" w:rsidP="0070538F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zobowiązuje się do podjęcia działań w celu usunięcia zgłoszonych wad/usterek/awarii przedmiotu umowy, w terminie do 3 dni kalendarzowych od dnia zgłoszenia. W tym czasie </w:t>
      </w:r>
      <w:r w:rsidRPr="000D77AB">
        <w:rPr>
          <w:rFonts w:ascii="Arial Narrow" w:hAnsi="Arial Narrow"/>
          <w:b/>
          <w:sz w:val="22"/>
          <w:szCs w:val="22"/>
        </w:rPr>
        <w:t>Wykonawca</w:t>
      </w:r>
      <w:r w:rsidRPr="000D77AB">
        <w:rPr>
          <w:rFonts w:ascii="Arial Narrow" w:hAnsi="Arial Narrow"/>
          <w:sz w:val="22"/>
          <w:szCs w:val="22"/>
        </w:rPr>
        <w:t xml:space="preserve"> na piśmie (e-mail .............................) zobowiązany jest do określenia terminu, w jakim zobowiązuje się do faktycznego usunięcia wad/usterek/awarii, z zastrzeżeniem, że termin ten nie będzie dłuższy niż 14 dni kalendarzowych od momentu zgłoszenia wady/usterki/awarii.</w:t>
      </w:r>
    </w:p>
    <w:p w:rsidR="0040508E" w:rsidRDefault="0040508E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970E7D" w:rsidRDefault="00970E7D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970E7D" w:rsidRDefault="00970E7D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70538F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8812B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§ 4</w:t>
      </w:r>
    </w:p>
    <w:p w:rsidR="00C44506" w:rsidRPr="008812B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W okresie trwania umowy </w:t>
      </w:r>
      <w:r w:rsidRPr="008812B2">
        <w:rPr>
          <w:rFonts w:ascii="Arial Narrow" w:hAnsi="Arial Narrow"/>
          <w:b/>
          <w:sz w:val="22"/>
          <w:szCs w:val="22"/>
        </w:rPr>
        <w:t>Wykonawca</w:t>
      </w:r>
      <w:r w:rsidRPr="008812B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zmianie nazwy lub siedziby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812B2" w:rsidRDefault="00C44506" w:rsidP="00390BA8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pism skierowanych przez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do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 na dotychczasowy adres,</w:t>
      </w:r>
    </w:p>
    <w:p w:rsidR="00DA0E23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ogłoszeniu likwidacji</w:t>
      </w:r>
      <w:r w:rsidR="000C645F" w:rsidRPr="008812B2">
        <w:rPr>
          <w:rFonts w:ascii="Arial Narrow" w:hAnsi="Arial Narrow"/>
          <w:sz w:val="22"/>
          <w:szCs w:val="22"/>
        </w:rPr>
        <w:t xml:space="preserve"> lub upadłości</w:t>
      </w:r>
      <w:r w:rsidR="00B57821"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, </w:t>
      </w:r>
    </w:p>
    <w:p w:rsidR="00C44506" w:rsidRPr="008812B2" w:rsidRDefault="00C44506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zawieszeniu </w:t>
      </w:r>
      <w:r w:rsidR="001F756E" w:rsidRPr="008812B2">
        <w:rPr>
          <w:rFonts w:ascii="Arial Narrow" w:hAnsi="Arial Narrow"/>
          <w:sz w:val="22"/>
          <w:szCs w:val="22"/>
        </w:rPr>
        <w:t>albo zakończeniu</w:t>
      </w:r>
      <w:r w:rsidR="00B57821" w:rsidRPr="008812B2">
        <w:rPr>
          <w:rFonts w:ascii="Arial Narrow" w:hAnsi="Arial Narrow"/>
          <w:sz w:val="22"/>
          <w:szCs w:val="22"/>
        </w:rPr>
        <w:t xml:space="preserve"> </w:t>
      </w:r>
      <w:r w:rsidRPr="008812B2">
        <w:rPr>
          <w:rFonts w:ascii="Arial Narrow" w:hAnsi="Arial Narrow"/>
          <w:sz w:val="22"/>
          <w:szCs w:val="22"/>
        </w:rPr>
        <w:t xml:space="preserve">działalności przez </w:t>
      </w:r>
      <w:r w:rsidRPr="008812B2">
        <w:rPr>
          <w:rFonts w:ascii="Arial Narrow" w:hAnsi="Arial Narrow"/>
          <w:b/>
          <w:sz w:val="22"/>
          <w:szCs w:val="22"/>
        </w:rPr>
        <w:t>Wykonawcę</w:t>
      </w:r>
      <w:r w:rsidR="001F756E" w:rsidRPr="008812B2">
        <w:rPr>
          <w:rFonts w:ascii="Arial Narrow" w:hAnsi="Arial Narrow"/>
          <w:sz w:val="22"/>
          <w:szCs w:val="22"/>
        </w:rPr>
        <w:t>,</w:t>
      </w:r>
    </w:p>
    <w:p w:rsidR="001F756E" w:rsidRPr="008812B2" w:rsidRDefault="001F756E" w:rsidP="007537C1">
      <w:pPr>
        <w:pStyle w:val="Akapitzlist"/>
        <w:numPr>
          <w:ilvl w:val="0"/>
          <w:numId w:val="30"/>
        </w:num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zmianie formy prawnej </w:t>
      </w:r>
      <w:r w:rsidRPr="008812B2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812B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>§ 5</w:t>
      </w:r>
    </w:p>
    <w:p w:rsidR="00C44506" w:rsidRPr="008812B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Nadzór ze strony </w:t>
      </w:r>
      <w:r w:rsidRPr="008812B2">
        <w:rPr>
          <w:rFonts w:ascii="Arial Narrow" w:hAnsi="Arial Narrow"/>
          <w:b/>
          <w:sz w:val="22"/>
          <w:szCs w:val="22"/>
        </w:rPr>
        <w:t>Zamawiającego</w:t>
      </w:r>
      <w:r w:rsidRPr="008812B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246E17" w:rsidRPr="008812B2">
        <w:rPr>
          <w:rFonts w:ascii="Arial Narrow" w:hAnsi="Arial Narrow"/>
          <w:sz w:val="22"/>
          <w:szCs w:val="22"/>
        </w:rPr>
        <w:t xml:space="preserve"> </w:t>
      </w:r>
      <w:r w:rsidR="003322C5" w:rsidRPr="008812B2">
        <w:rPr>
          <w:rFonts w:ascii="Arial Narrow" w:hAnsi="Arial Narrow"/>
          <w:b/>
          <w:bCs/>
          <w:sz w:val="22"/>
          <w:szCs w:val="22"/>
        </w:rPr>
        <w:t xml:space="preserve">p. </w:t>
      </w:r>
      <w:r w:rsidR="0020236C">
        <w:rPr>
          <w:rFonts w:ascii="Arial Narrow" w:hAnsi="Arial Narrow"/>
          <w:b/>
          <w:bCs/>
          <w:sz w:val="22"/>
          <w:szCs w:val="22"/>
        </w:rPr>
        <w:t>Sławomir WOŹNICKI</w:t>
      </w:r>
      <w:r w:rsidR="00AD27C3" w:rsidRPr="008812B2">
        <w:rPr>
          <w:rFonts w:ascii="Arial Narrow" w:hAnsi="Arial Narrow"/>
          <w:b/>
          <w:bCs/>
          <w:sz w:val="22"/>
          <w:szCs w:val="22"/>
        </w:rPr>
        <w:t xml:space="preserve"> ; </w:t>
      </w:r>
      <w:r w:rsidR="000D28D7" w:rsidRPr="008812B2">
        <w:rPr>
          <w:rFonts w:ascii="Arial Narrow" w:hAnsi="Arial Narrow"/>
          <w:bCs/>
          <w:sz w:val="22"/>
          <w:szCs w:val="22"/>
        </w:rPr>
        <w:t>tel.</w:t>
      </w:r>
      <w:r w:rsidR="00246E17" w:rsidRPr="008812B2">
        <w:rPr>
          <w:rFonts w:ascii="Arial Narrow" w:hAnsi="Arial Narrow"/>
          <w:bCs/>
          <w:sz w:val="22"/>
          <w:szCs w:val="22"/>
        </w:rPr>
        <w:t xml:space="preserve"> </w:t>
      </w:r>
      <w:r w:rsidR="0020236C">
        <w:rPr>
          <w:rFonts w:ascii="Arial Narrow" w:hAnsi="Arial Narrow"/>
          <w:b/>
          <w:bCs/>
          <w:sz w:val="22"/>
          <w:szCs w:val="22"/>
        </w:rPr>
        <w:t>782 901 802</w:t>
      </w:r>
      <w:r w:rsidR="000D28D7" w:rsidRPr="008812B2">
        <w:rPr>
          <w:rFonts w:ascii="Arial Narrow" w:hAnsi="Arial Narrow"/>
          <w:b/>
          <w:bCs/>
          <w:sz w:val="22"/>
          <w:szCs w:val="22"/>
        </w:rPr>
        <w:t xml:space="preserve">;  </w:t>
      </w:r>
      <w:r w:rsidR="000D28D7" w:rsidRPr="008812B2">
        <w:rPr>
          <w:rFonts w:ascii="Arial Narrow" w:hAnsi="Arial Narrow"/>
          <w:bCs/>
          <w:sz w:val="22"/>
          <w:szCs w:val="22"/>
        </w:rPr>
        <w:t>adres e-mail:</w:t>
      </w:r>
      <w:r w:rsidR="00246E17" w:rsidRPr="008812B2">
        <w:rPr>
          <w:rFonts w:ascii="Arial Narrow" w:hAnsi="Arial Narrow"/>
          <w:bCs/>
          <w:sz w:val="22"/>
          <w:szCs w:val="22"/>
        </w:rPr>
        <w:t xml:space="preserve"> </w:t>
      </w:r>
      <w:hyperlink r:id="rId10" w:history="1">
        <w:r w:rsidR="0020236C" w:rsidRPr="00BD2ED9">
          <w:rPr>
            <w:rStyle w:val="Hipercze"/>
            <w:rFonts w:ascii="Arial Narrow" w:hAnsi="Arial Narrow"/>
            <w:b/>
            <w:sz w:val="22"/>
            <w:szCs w:val="22"/>
          </w:rPr>
          <w:t>woznicki6790@10wsk.mil.pl</w:t>
        </w:r>
      </w:hyperlink>
      <w:r w:rsidR="00246E17" w:rsidRPr="008812B2">
        <w:t xml:space="preserve"> </w:t>
      </w:r>
      <w:r w:rsidR="000D13C7" w:rsidRPr="008812B2">
        <w:rPr>
          <w:rFonts w:ascii="Arial Narrow" w:hAnsi="Arial Narrow"/>
          <w:sz w:val="22"/>
          <w:szCs w:val="22"/>
        </w:rPr>
        <w:t>lub osoba go zastępująca</w:t>
      </w:r>
      <w:r w:rsidR="000D28D7" w:rsidRPr="008812B2">
        <w:rPr>
          <w:rFonts w:ascii="Arial Narrow" w:hAnsi="Arial Narrow"/>
          <w:sz w:val="22"/>
          <w:szCs w:val="22"/>
        </w:rPr>
        <w:t>.</w:t>
      </w:r>
    </w:p>
    <w:p w:rsidR="000C7023" w:rsidRPr="008812B2" w:rsidRDefault="000C7023" w:rsidP="003322C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8812B2">
        <w:rPr>
          <w:rFonts w:ascii="Arial Narrow" w:hAnsi="Arial Narrow"/>
          <w:b/>
          <w:sz w:val="22"/>
          <w:szCs w:val="22"/>
        </w:rPr>
        <w:t xml:space="preserve">p. </w:t>
      </w:r>
      <w:r w:rsidR="0020236C">
        <w:rPr>
          <w:rFonts w:ascii="Arial Narrow" w:hAnsi="Arial Narrow"/>
          <w:b/>
          <w:sz w:val="22"/>
          <w:szCs w:val="22"/>
        </w:rPr>
        <w:t>Daniel KARASZEWSKI</w:t>
      </w:r>
      <w:r w:rsidR="00246E17" w:rsidRPr="008812B2">
        <w:rPr>
          <w:rFonts w:ascii="Arial Narrow" w:hAnsi="Arial Narrow"/>
          <w:b/>
          <w:sz w:val="22"/>
          <w:szCs w:val="22"/>
        </w:rPr>
        <w:t xml:space="preserve"> </w:t>
      </w:r>
      <w:r w:rsidR="002349AD">
        <w:rPr>
          <w:rFonts w:ascii="Arial Narrow" w:hAnsi="Arial Narrow"/>
          <w:b/>
          <w:sz w:val="22"/>
          <w:szCs w:val="22"/>
        </w:rPr>
        <w:t xml:space="preserve">  </w:t>
      </w:r>
      <w:r w:rsidRPr="008812B2">
        <w:rPr>
          <w:rFonts w:ascii="Arial Narrow" w:hAnsi="Arial Narrow"/>
          <w:sz w:val="22"/>
          <w:szCs w:val="22"/>
        </w:rPr>
        <w:t xml:space="preserve">tel. </w:t>
      </w:r>
      <w:r w:rsidR="0020236C">
        <w:rPr>
          <w:rFonts w:ascii="Arial Narrow" w:hAnsi="Arial Narrow"/>
          <w:b/>
          <w:sz w:val="22"/>
          <w:szCs w:val="22"/>
        </w:rPr>
        <w:t>667 770 367</w:t>
      </w:r>
      <w:r w:rsidR="003322C5" w:rsidRPr="008812B2">
        <w:rPr>
          <w:rFonts w:ascii="Arial Narrow" w:hAnsi="Arial Narrow"/>
          <w:b/>
          <w:sz w:val="22"/>
          <w:szCs w:val="22"/>
        </w:rPr>
        <w:t>;</w:t>
      </w:r>
      <w:r w:rsidR="002B03FB" w:rsidRPr="008812B2">
        <w:rPr>
          <w:rFonts w:ascii="Arial Narrow" w:hAnsi="Arial Narrow"/>
          <w:sz w:val="22"/>
          <w:szCs w:val="22"/>
        </w:rPr>
        <w:t xml:space="preserve"> e-mail: </w:t>
      </w:r>
      <w:hyperlink r:id="rId11" w:history="1">
        <w:r w:rsidR="000071B7" w:rsidRPr="008B53BB">
          <w:rPr>
            <w:rStyle w:val="Hipercze"/>
            <w:rFonts w:ascii="Arial Narrow" w:hAnsi="Arial Narrow"/>
            <w:b/>
            <w:sz w:val="22"/>
            <w:szCs w:val="22"/>
          </w:rPr>
          <w:t>karaszewski8659@10wsk.mil.pl</w:t>
        </w:r>
      </w:hyperlink>
      <w:r w:rsidR="00246E17" w:rsidRPr="008812B2">
        <w:rPr>
          <w:rFonts w:ascii="Arial Narrow" w:hAnsi="Arial Narrow"/>
          <w:b/>
          <w:sz w:val="22"/>
          <w:szCs w:val="22"/>
        </w:rPr>
        <w:t>.</w:t>
      </w:r>
      <w:r w:rsidR="000071B7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390BA8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812B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812B2">
        <w:rPr>
          <w:rFonts w:ascii="Arial Narrow" w:hAnsi="Arial Narrow"/>
          <w:b/>
          <w:sz w:val="22"/>
          <w:szCs w:val="22"/>
        </w:rPr>
        <w:t>Wykonawcy</w:t>
      </w:r>
      <w:r w:rsidRPr="008812B2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8812B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812B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812B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812B2">
        <w:rPr>
          <w:rFonts w:ascii="Arial Narrow" w:hAnsi="Arial Narrow"/>
          <w:sz w:val="22"/>
          <w:szCs w:val="22"/>
        </w:rPr>
        <w:t xml:space="preserve">tel. </w:t>
      </w:r>
      <w:r w:rsidR="00A23D9E" w:rsidRPr="008812B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812B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812B2">
        <w:rPr>
          <w:rFonts w:ascii="Arial Narrow" w:hAnsi="Arial Narrow"/>
          <w:sz w:val="22"/>
          <w:szCs w:val="22"/>
        </w:rPr>
        <w:t>e- mail</w:t>
      </w:r>
      <w:r w:rsidR="005B1066" w:rsidRPr="00390BA8">
        <w:rPr>
          <w:rFonts w:ascii="Arial Narrow" w:hAnsi="Arial Narrow"/>
          <w:sz w:val="22"/>
          <w:szCs w:val="22"/>
        </w:rPr>
        <w:t xml:space="preserve">:  </w:t>
      </w:r>
      <w:r w:rsidR="00A23D9E" w:rsidRPr="00390BA8">
        <w:rPr>
          <w:rFonts w:ascii="Arial Narrow" w:hAnsi="Arial Narrow" w:cs="Helvetica"/>
          <w:sz w:val="22"/>
          <w:szCs w:val="22"/>
        </w:rPr>
        <w:t>..............................</w:t>
      </w:r>
      <w:r w:rsidR="000C7023" w:rsidRPr="00390BA8">
        <w:rPr>
          <w:rFonts w:ascii="Arial Narrow" w:hAnsi="Arial Narrow" w:cs="Helvetica"/>
          <w:sz w:val="22"/>
          <w:szCs w:val="22"/>
        </w:rPr>
        <w:t>.</w:t>
      </w:r>
    </w:p>
    <w:p w:rsidR="000C7023" w:rsidRPr="000D77AB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90BA8">
        <w:rPr>
          <w:rFonts w:ascii="Arial Narrow" w:hAnsi="Arial Narrow" w:cs="Helvetica"/>
          <w:sz w:val="22"/>
          <w:szCs w:val="22"/>
        </w:rPr>
        <w:t>Zgłoszenia napraw gwarancyjnych należy</w:t>
      </w:r>
      <w:r w:rsidRPr="008812B2">
        <w:rPr>
          <w:rFonts w:ascii="Arial Narrow" w:hAnsi="Arial Narrow" w:cs="Helvetica"/>
          <w:sz w:val="22"/>
          <w:szCs w:val="22"/>
        </w:rPr>
        <w:t xml:space="preserve"> składać pod nr tel. …………………………. lub na adres e-mail: </w:t>
      </w:r>
      <w:r w:rsidRPr="000D77AB">
        <w:rPr>
          <w:rFonts w:ascii="Arial Narrow" w:hAnsi="Arial Narrow" w:cs="Helvetica"/>
          <w:sz w:val="22"/>
          <w:szCs w:val="22"/>
        </w:rPr>
        <w:t>……………….</w:t>
      </w:r>
    </w:p>
    <w:p w:rsidR="00CC19B9" w:rsidRPr="000D77AB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0D77AB">
        <w:rPr>
          <w:rFonts w:ascii="Arial Narrow" w:hAnsi="Arial Narrow"/>
          <w:sz w:val="22"/>
          <w:szCs w:val="22"/>
        </w:rPr>
        <w:t xml:space="preserve">1-3 niniejszego </w:t>
      </w:r>
      <w:r w:rsidR="006710FE" w:rsidRPr="000D77AB">
        <w:rPr>
          <w:rFonts w:ascii="Arial Narrow" w:hAnsi="Arial Narrow"/>
          <w:sz w:val="22"/>
          <w:szCs w:val="22"/>
        </w:rPr>
        <w:t>paragrafu</w:t>
      </w:r>
      <w:r w:rsidRPr="000D77AB">
        <w:rPr>
          <w:rFonts w:ascii="Arial Narrow" w:hAnsi="Arial Narrow"/>
          <w:sz w:val="22"/>
          <w:szCs w:val="22"/>
        </w:rPr>
        <w:t xml:space="preserve"> nie wymagają aneksu do umowy pod warunkiem pisemnego</w:t>
      </w:r>
      <w:r w:rsidR="007537C1" w:rsidRPr="000D77AB">
        <w:rPr>
          <w:rFonts w:ascii="Arial Narrow" w:hAnsi="Arial Narrow"/>
          <w:sz w:val="22"/>
          <w:szCs w:val="22"/>
        </w:rPr>
        <w:t xml:space="preserve"> (e-mail)</w:t>
      </w:r>
      <w:r w:rsidRPr="000D77AB">
        <w:rPr>
          <w:rFonts w:ascii="Arial Narrow" w:hAnsi="Arial Narrow"/>
          <w:sz w:val="22"/>
          <w:szCs w:val="22"/>
        </w:rPr>
        <w:t xml:space="preserve"> poinformowania  drugiej strony o zaistnieniu zmiany.</w:t>
      </w:r>
    </w:p>
    <w:p w:rsidR="00CC19B9" w:rsidRPr="000D77AB" w:rsidRDefault="00CC19B9" w:rsidP="00CC19B9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Strony zgodnie ustalają, że osoba dostarczająca przedmiot umowy do siedziby </w:t>
      </w:r>
      <w:r w:rsidRPr="000D77AB">
        <w:rPr>
          <w:rFonts w:ascii="Arial Narrow" w:hAnsi="Arial Narrow"/>
          <w:b/>
          <w:sz w:val="22"/>
          <w:szCs w:val="22"/>
        </w:rPr>
        <w:t>Zamawiającego</w:t>
      </w:r>
      <w:r w:rsidRPr="000D77AB">
        <w:rPr>
          <w:rFonts w:ascii="Arial Narrow" w:hAnsi="Arial Narrow"/>
          <w:sz w:val="22"/>
          <w:szCs w:val="22"/>
        </w:rPr>
        <w:t xml:space="preserve"> jest skutecznie upoważniona do wykonywania wszystkich czynności opisanych w § 2 oraz do składania oświadczeń woli w imieniu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0D77AB">
        <w:rPr>
          <w:rFonts w:ascii="Arial Narrow" w:hAnsi="Arial Narrow"/>
          <w:b/>
          <w:sz w:val="22"/>
          <w:szCs w:val="22"/>
        </w:rPr>
        <w:t>Zamawiającego</w:t>
      </w:r>
      <w:r w:rsidRPr="000D77AB">
        <w:rPr>
          <w:rFonts w:ascii="Arial Narrow" w:hAnsi="Arial Narrow"/>
          <w:sz w:val="22"/>
          <w:szCs w:val="22"/>
        </w:rPr>
        <w:t xml:space="preserve"> a dotyczących umowy na ryzyko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. </w:t>
      </w:r>
    </w:p>
    <w:p w:rsidR="006710FE" w:rsidRPr="000D77AB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>§ 6</w:t>
      </w: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3F0169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3F0169">
        <w:rPr>
          <w:rFonts w:ascii="Arial Narrow" w:hAnsi="Arial Narrow"/>
          <w:bCs/>
          <w:sz w:val="22"/>
          <w:szCs w:val="22"/>
        </w:rPr>
        <w:t>podmiotu</w:t>
      </w:r>
      <w:r w:rsidR="00246E17" w:rsidRPr="003F0169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3F0169">
        <w:rPr>
          <w:rFonts w:ascii="Arial Narrow" w:hAnsi="Arial Narrow"/>
          <w:bCs/>
          <w:sz w:val="22"/>
          <w:szCs w:val="22"/>
        </w:rPr>
        <w:t>tworzącego</w:t>
      </w:r>
      <w:r w:rsidR="001769AE" w:rsidRPr="003F0169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3F0169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3F0169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3F0169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7</w:t>
      </w:r>
    </w:p>
    <w:p w:rsidR="00B810F7" w:rsidRPr="003F0169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Za przedmiot zamówienia </w:t>
      </w:r>
      <w:r w:rsidRPr="003F0169">
        <w:rPr>
          <w:rFonts w:ascii="Arial Narrow" w:hAnsi="Arial Narrow"/>
          <w:b/>
          <w:sz w:val="22"/>
          <w:szCs w:val="22"/>
        </w:rPr>
        <w:t>Zamawiający</w:t>
      </w:r>
      <w:r w:rsidRPr="003F0169">
        <w:rPr>
          <w:rFonts w:ascii="Arial Narrow" w:hAnsi="Arial Narrow"/>
          <w:sz w:val="22"/>
          <w:szCs w:val="22"/>
        </w:rPr>
        <w:t xml:space="preserve"> zapłaci kwotę w wysokości brutto..................................(słownie: ..............................................)</w:t>
      </w:r>
      <w:r w:rsidR="00246E17" w:rsidRPr="003F0169">
        <w:rPr>
          <w:rFonts w:ascii="Arial Narrow" w:hAnsi="Arial Narrow"/>
          <w:sz w:val="22"/>
          <w:szCs w:val="22"/>
        </w:rPr>
        <w:t xml:space="preserve"> </w:t>
      </w:r>
      <w:r w:rsidRPr="003F0169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3F0169"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</w:t>
      </w:r>
      <w:r w:rsidR="00246E17" w:rsidRPr="003F0169">
        <w:rPr>
          <w:rFonts w:ascii="Arial Narrow" w:hAnsi="Arial Narrow"/>
          <w:sz w:val="22"/>
          <w:szCs w:val="22"/>
        </w:rPr>
        <w:t>.</w:t>
      </w:r>
      <w:r w:rsidR="00B810F7" w:rsidRPr="003F0169">
        <w:rPr>
          <w:rFonts w:ascii="Arial Narrow" w:hAnsi="Arial Narrow"/>
          <w:sz w:val="22"/>
          <w:szCs w:val="22"/>
        </w:rPr>
        <w:t xml:space="preserve"> </w:t>
      </w:r>
    </w:p>
    <w:p w:rsidR="00C44506" w:rsidRPr="003F0169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Wartość brutto umowy nie może ulec zmianie w trakcie realizacji</w:t>
      </w:r>
      <w:r w:rsidR="00246E17" w:rsidRPr="003F0169">
        <w:rPr>
          <w:rFonts w:ascii="Arial Narrow" w:hAnsi="Arial Narrow"/>
          <w:sz w:val="22"/>
          <w:szCs w:val="22"/>
        </w:rPr>
        <w:t xml:space="preserve"> umowy</w:t>
      </w:r>
      <w:r w:rsidRPr="003F0169">
        <w:rPr>
          <w:rFonts w:ascii="Arial Narrow" w:hAnsi="Arial Narrow"/>
          <w:sz w:val="22"/>
          <w:szCs w:val="22"/>
        </w:rPr>
        <w:t xml:space="preserve">. </w:t>
      </w:r>
    </w:p>
    <w:p w:rsidR="003322C5" w:rsidRPr="003F0169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360C7">
        <w:rPr>
          <w:rFonts w:ascii="Arial Narrow" w:hAnsi="Arial Narrow"/>
          <w:sz w:val="22"/>
          <w:szCs w:val="22"/>
        </w:rPr>
        <w:t xml:space="preserve">Termin płatności wynosi </w:t>
      </w:r>
      <w:r w:rsidRPr="00A360C7">
        <w:rPr>
          <w:rFonts w:ascii="Arial Narrow" w:hAnsi="Arial Narrow"/>
          <w:b/>
          <w:bCs/>
          <w:sz w:val="22"/>
          <w:szCs w:val="22"/>
        </w:rPr>
        <w:t>30</w:t>
      </w:r>
      <w:r w:rsidRPr="003F0169">
        <w:rPr>
          <w:rFonts w:ascii="Arial Narrow" w:hAnsi="Arial Narrow"/>
          <w:sz w:val="22"/>
          <w:szCs w:val="22"/>
        </w:rPr>
        <w:t xml:space="preserve"> dni od dnia</w:t>
      </w:r>
      <w:r w:rsidR="00F54073" w:rsidRPr="003F0169">
        <w:rPr>
          <w:rFonts w:ascii="Arial Narrow" w:hAnsi="Arial Narrow"/>
          <w:sz w:val="22"/>
          <w:szCs w:val="22"/>
        </w:rPr>
        <w:t xml:space="preserve"> doręczenia </w:t>
      </w:r>
      <w:r w:rsidR="00F54073" w:rsidRPr="003F0169">
        <w:rPr>
          <w:rFonts w:ascii="Arial Narrow" w:hAnsi="Arial Narrow"/>
          <w:b/>
          <w:sz w:val="22"/>
          <w:szCs w:val="22"/>
        </w:rPr>
        <w:t>Zamawiającemu</w:t>
      </w:r>
      <w:r w:rsidR="00F54073" w:rsidRPr="003F0169">
        <w:rPr>
          <w:rFonts w:ascii="Arial Narrow" w:hAnsi="Arial Narrow"/>
          <w:sz w:val="22"/>
          <w:szCs w:val="22"/>
        </w:rPr>
        <w:t xml:space="preserve"> </w:t>
      </w:r>
      <w:r w:rsidRPr="003F0169">
        <w:rPr>
          <w:rFonts w:ascii="Arial Narrow" w:hAnsi="Arial Narrow"/>
          <w:sz w:val="22"/>
          <w:szCs w:val="22"/>
        </w:rPr>
        <w:t>prawidłowo wystawi</w:t>
      </w:r>
      <w:r w:rsidR="00F54073" w:rsidRPr="003F0169">
        <w:rPr>
          <w:rFonts w:ascii="Arial Narrow" w:hAnsi="Arial Narrow"/>
          <w:sz w:val="22"/>
          <w:szCs w:val="22"/>
        </w:rPr>
        <w:t>onej</w:t>
      </w:r>
      <w:r w:rsidRPr="003F0169">
        <w:rPr>
          <w:rFonts w:ascii="Arial Narrow" w:hAnsi="Arial Narrow"/>
          <w:sz w:val="22"/>
          <w:szCs w:val="22"/>
        </w:rPr>
        <w:t xml:space="preserve"> przez </w:t>
      </w:r>
      <w:r w:rsidRPr="003F0169">
        <w:rPr>
          <w:rFonts w:ascii="Arial Narrow" w:hAnsi="Arial Narrow"/>
          <w:b/>
          <w:sz w:val="22"/>
          <w:szCs w:val="22"/>
        </w:rPr>
        <w:t xml:space="preserve">Wykonawcę </w:t>
      </w:r>
      <w:r w:rsidRPr="003F0169">
        <w:rPr>
          <w:rFonts w:ascii="Arial Narrow" w:hAnsi="Arial Narrow"/>
          <w:sz w:val="22"/>
          <w:szCs w:val="22"/>
        </w:rPr>
        <w:t>faktury</w:t>
      </w:r>
      <w:r w:rsidRPr="003F0169">
        <w:rPr>
          <w:rFonts w:ascii="Arial Narrow" w:hAnsi="Arial Narrow"/>
          <w:b/>
          <w:sz w:val="22"/>
          <w:szCs w:val="22"/>
        </w:rPr>
        <w:t>,</w:t>
      </w:r>
      <w:r w:rsidRPr="003F0169">
        <w:rPr>
          <w:rFonts w:ascii="Arial Narrow" w:hAnsi="Arial Narrow"/>
          <w:sz w:val="22"/>
          <w:szCs w:val="22"/>
        </w:rPr>
        <w:t xml:space="preserve"> na konto bankowe </w:t>
      </w:r>
      <w:r w:rsidRPr="003F0169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3F0169">
        <w:rPr>
          <w:rFonts w:ascii="Arial Narrow" w:hAnsi="Arial Narrow"/>
          <w:sz w:val="22"/>
          <w:szCs w:val="22"/>
        </w:rPr>
        <w:t>wskazane na fakturze</w:t>
      </w:r>
      <w:r w:rsidR="003322C5" w:rsidRPr="003F0169">
        <w:rPr>
          <w:rFonts w:ascii="Arial Narrow" w:hAnsi="Arial Narrow"/>
          <w:sz w:val="22"/>
          <w:szCs w:val="22"/>
        </w:rPr>
        <w:t>.</w:t>
      </w:r>
    </w:p>
    <w:p w:rsidR="00C44506" w:rsidRPr="003F0169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3F0169">
        <w:rPr>
          <w:rFonts w:ascii="Arial Narrow" w:hAnsi="Arial Narrow"/>
          <w:sz w:val="22"/>
          <w:szCs w:val="22"/>
        </w:rPr>
        <w:t>obciążenia</w:t>
      </w:r>
      <w:r w:rsidRPr="003F0169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3F0169">
        <w:rPr>
          <w:rFonts w:ascii="Arial Narrow" w:hAnsi="Arial Narrow"/>
          <w:b/>
          <w:sz w:val="22"/>
          <w:szCs w:val="22"/>
        </w:rPr>
        <w:t>Zamawiającego</w:t>
      </w:r>
      <w:r w:rsidRPr="003F0169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8</w:t>
      </w:r>
    </w:p>
    <w:p w:rsidR="0073189A" w:rsidRPr="003F0169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>Wykonawca</w:t>
      </w:r>
      <w:r w:rsidRPr="003F0169">
        <w:rPr>
          <w:rFonts w:ascii="Arial Narrow" w:hAnsi="Arial Narrow"/>
          <w:sz w:val="22"/>
          <w:szCs w:val="22"/>
        </w:rPr>
        <w:t xml:space="preserve"> zapłaci </w:t>
      </w:r>
      <w:r w:rsidRPr="003F0169">
        <w:rPr>
          <w:rFonts w:ascii="Arial Narrow" w:hAnsi="Arial Narrow"/>
          <w:b/>
          <w:sz w:val="22"/>
          <w:szCs w:val="22"/>
        </w:rPr>
        <w:t>Zamawiającemu</w:t>
      </w:r>
      <w:r w:rsidR="00D6017B" w:rsidRPr="003F0169">
        <w:rPr>
          <w:rFonts w:ascii="Arial Narrow" w:hAnsi="Arial Narrow"/>
          <w:sz w:val="22"/>
          <w:szCs w:val="22"/>
        </w:rPr>
        <w:t xml:space="preserve"> kar</w:t>
      </w:r>
      <w:r w:rsidR="000436F1" w:rsidRPr="003F0169">
        <w:rPr>
          <w:rFonts w:ascii="Arial Narrow" w:hAnsi="Arial Narrow"/>
          <w:sz w:val="22"/>
          <w:szCs w:val="22"/>
        </w:rPr>
        <w:t>ę</w:t>
      </w:r>
      <w:r w:rsidRPr="003F0169">
        <w:rPr>
          <w:rFonts w:ascii="Arial Narrow" w:hAnsi="Arial Narrow"/>
          <w:sz w:val="22"/>
          <w:szCs w:val="22"/>
        </w:rPr>
        <w:t xml:space="preserve"> umown</w:t>
      </w:r>
      <w:r w:rsidR="00D6017B" w:rsidRPr="003F0169">
        <w:rPr>
          <w:rFonts w:ascii="Arial Narrow" w:hAnsi="Arial Narrow"/>
          <w:sz w:val="22"/>
          <w:szCs w:val="22"/>
        </w:rPr>
        <w:t xml:space="preserve">ą </w:t>
      </w:r>
      <w:r w:rsidRPr="003F0169">
        <w:rPr>
          <w:rFonts w:ascii="Arial Narrow" w:hAnsi="Arial Narrow"/>
          <w:sz w:val="22"/>
          <w:szCs w:val="22"/>
        </w:rPr>
        <w:t xml:space="preserve">w </w:t>
      </w:r>
      <w:r w:rsidR="0004104B" w:rsidRPr="003F0169">
        <w:rPr>
          <w:rFonts w:ascii="Arial Narrow" w:hAnsi="Arial Narrow"/>
          <w:sz w:val="22"/>
          <w:szCs w:val="22"/>
        </w:rPr>
        <w:t>następujących przypadkach</w:t>
      </w:r>
      <w:r w:rsidR="00F815CE" w:rsidRPr="003F0169">
        <w:rPr>
          <w:rFonts w:ascii="Arial Narrow" w:hAnsi="Arial Narrow"/>
          <w:sz w:val="22"/>
          <w:szCs w:val="22"/>
        </w:rPr>
        <w:t>:</w:t>
      </w:r>
    </w:p>
    <w:p w:rsidR="00EB06CE" w:rsidRPr="003F0169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10% wartości umowy brutto, o której mowa w §</w:t>
      </w:r>
      <w:r w:rsidR="000839AB" w:rsidRPr="003F0169">
        <w:rPr>
          <w:rFonts w:ascii="Arial Narrow" w:hAnsi="Arial Narrow"/>
          <w:sz w:val="22"/>
          <w:szCs w:val="22"/>
        </w:rPr>
        <w:t xml:space="preserve"> 7</w:t>
      </w:r>
      <w:r w:rsidRPr="003F0169">
        <w:rPr>
          <w:rFonts w:ascii="Arial Narrow" w:hAnsi="Arial Narrow"/>
          <w:sz w:val="22"/>
          <w:szCs w:val="22"/>
        </w:rPr>
        <w:t xml:space="preserve"> ust.</w:t>
      </w:r>
      <w:r w:rsidR="000839AB" w:rsidRPr="003F0169">
        <w:rPr>
          <w:rFonts w:ascii="Arial Narrow" w:hAnsi="Arial Narrow"/>
          <w:sz w:val="22"/>
          <w:szCs w:val="22"/>
        </w:rPr>
        <w:t>1</w:t>
      </w:r>
      <w:r w:rsidR="00CE0702" w:rsidRPr="003F0169">
        <w:rPr>
          <w:rFonts w:ascii="Arial Narrow" w:hAnsi="Arial Narrow"/>
          <w:sz w:val="22"/>
          <w:szCs w:val="22"/>
        </w:rPr>
        <w:t xml:space="preserve"> </w:t>
      </w:r>
      <w:r w:rsidR="00EB06CE" w:rsidRPr="003F0169">
        <w:rPr>
          <w:rFonts w:ascii="Arial Narrow" w:hAnsi="Arial Narrow"/>
          <w:sz w:val="22"/>
          <w:szCs w:val="22"/>
        </w:rPr>
        <w:t>za odstąpieni</w:t>
      </w:r>
      <w:r w:rsidR="00603E84" w:rsidRPr="003F0169">
        <w:rPr>
          <w:rFonts w:ascii="Arial Narrow" w:hAnsi="Arial Narrow"/>
          <w:sz w:val="22"/>
          <w:szCs w:val="22"/>
        </w:rPr>
        <w:t>e</w:t>
      </w:r>
      <w:r w:rsidR="00EB06CE" w:rsidRPr="003F0169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3F0169">
        <w:rPr>
          <w:rFonts w:ascii="Arial Narrow" w:hAnsi="Arial Narrow"/>
          <w:sz w:val="22"/>
          <w:szCs w:val="22"/>
        </w:rPr>
        <w:br/>
      </w:r>
      <w:r w:rsidR="00EB06CE" w:rsidRPr="003F0169">
        <w:rPr>
          <w:rFonts w:ascii="Arial Narrow" w:hAnsi="Arial Narrow"/>
          <w:sz w:val="22"/>
          <w:szCs w:val="22"/>
        </w:rPr>
        <w:t xml:space="preserve">z przyczyn leżących po stronie </w:t>
      </w:r>
      <w:r w:rsidR="00EB06CE" w:rsidRPr="003F0169">
        <w:rPr>
          <w:rFonts w:ascii="Arial Narrow" w:hAnsi="Arial Narrow"/>
          <w:b/>
          <w:sz w:val="22"/>
          <w:szCs w:val="22"/>
        </w:rPr>
        <w:t>Wykonawcy</w:t>
      </w:r>
      <w:r w:rsidR="00EB06CE" w:rsidRPr="003F0169">
        <w:rPr>
          <w:rFonts w:ascii="Arial Narrow" w:hAnsi="Arial Narrow"/>
          <w:sz w:val="22"/>
          <w:szCs w:val="22"/>
        </w:rPr>
        <w:t xml:space="preserve">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0,</w:t>
      </w:r>
      <w:r w:rsidR="00603E84" w:rsidRPr="003F0169">
        <w:rPr>
          <w:rFonts w:ascii="Arial Narrow" w:hAnsi="Arial Narrow"/>
          <w:sz w:val="22"/>
          <w:szCs w:val="22"/>
        </w:rPr>
        <w:t>5</w:t>
      </w:r>
      <w:r w:rsidRPr="003F0169">
        <w:rPr>
          <w:rFonts w:ascii="Arial Narrow" w:hAnsi="Arial Narrow"/>
          <w:sz w:val="22"/>
          <w:szCs w:val="22"/>
        </w:rPr>
        <w:t xml:space="preserve"> % wartości umowy brutto, o której mowa w § </w:t>
      </w:r>
      <w:r w:rsidR="000839AB" w:rsidRPr="003F0169">
        <w:rPr>
          <w:rFonts w:ascii="Arial Narrow" w:hAnsi="Arial Narrow"/>
          <w:sz w:val="22"/>
          <w:szCs w:val="22"/>
        </w:rPr>
        <w:t xml:space="preserve">7 </w:t>
      </w:r>
      <w:r w:rsidRPr="003F0169">
        <w:rPr>
          <w:rFonts w:ascii="Arial Narrow" w:hAnsi="Arial Narrow"/>
          <w:sz w:val="22"/>
          <w:szCs w:val="22"/>
        </w:rPr>
        <w:t xml:space="preserve">ust. </w:t>
      </w:r>
      <w:r w:rsidR="000839AB" w:rsidRPr="003F0169">
        <w:rPr>
          <w:rFonts w:ascii="Arial Narrow" w:hAnsi="Arial Narrow"/>
          <w:sz w:val="22"/>
          <w:szCs w:val="22"/>
        </w:rPr>
        <w:t>1</w:t>
      </w:r>
      <w:r w:rsidR="00CE0702" w:rsidRPr="003F0169">
        <w:rPr>
          <w:rFonts w:ascii="Arial Narrow" w:hAnsi="Arial Narrow"/>
          <w:sz w:val="22"/>
          <w:szCs w:val="22"/>
        </w:rPr>
        <w:t xml:space="preserve"> </w:t>
      </w:r>
      <w:r w:rsidR="0004104B" w:rsidRPr="003F0169">
        <w:rPr>
          <w:rFonts w:ascii="Arial Narrow" w:hAnsi="Arial Narrow"/>
          <w:sz w:val="22"/>
          <w:szCs w:val="22"/>
        </w:rPr>
        <w:t>za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</w:t>
      </w:r>
      <w:r w:rsidR="000839AB">
        <w:rPr>
          <w:rFonts w:ascii="Arial Narrow" w:hAnsi="Arial Narrow"/>
          <w:sz w:val="22"/>
          <w:szCs w:val="22"/>
        </w:rPr>
        <w:t>2</w:t>
      </w:r>
      <w:r w:rsidR="0004104B" w:rsidRPr="00794DBA">
        <w:rPr>
          <w:rFonts w:ascii="Arial Narrow" w:hAnsi="Arial Narrow"/>
          <w:sz w:val="22"/>
          <w:szCs w:val="22"/>
        </w:rPr>
        <w:t xml:space="preserve"> ust. </w:t>
      </w:r>
      <w:r w:rsidR="000839AB">
        <w:rPr>
          <w:rFonts w:ascii="Arial Narrow" w:hAnsi="Arial Narrow"/>
          <w:sz w:val="22"/>
          <w:szCs w:val="22"/>
        </w:rPr>
        <w:t>2</w:t>
      </w:r>
      <w:r w:rsidR="0004104B" w:rsidRPr="00794DBA">
        <w:rPr>
          <w:rFonts w:ascii="Arial Narrow" w:hAnsi="Arial Narrow"/>
          <w:sz w:val="22"/>
          <w:szCs w:val="22"/>
        </w:rPr>
        <w:t xml:space="preserve">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0D77AB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umowy, o której mowa w § </w:t>
      </w:r>
      <w:r w:rsidR="00ED0202">
        <w:rPr>
          <w:rFonts w:ascii="Arial Narrow" w:hAnsi="Arial Narrow"/>
          <w:sz w:val="22"/>
          <w:szCs w:val="22"/>
        </w:rPr>
        <w:t>7</w:t>
      </w:r>
      <w:r w:rsidRPr="006710FE">
        <w:rPr>
          <w:rFonts w:ascii="Arial Narrow" w:hAnsi="Arial Narrow"/>
          <w:sz w:val="22"/>
          <w:szCs w:val="22"/>
        </w:rPr>
        <w:t xml:space="preserve"> ust. </w:t>
      </w:r>
      <w:r w:rsidR="00ED0202">
        <w:rPr>
          <w:rFonts w:ascii="Arial Narrow" w:hAnsi="Arial Narrow"/>
          <w:sz w:val="22"/>
          <w:szCs w:val="22"/>
        </w:rPr>
        <w:t>1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</w:t>
      </w:r>
      <w:r w:rsidR="0004104B" w:rsidRPr="000D77AB">
        <w:rPr>
          <w:rFonts w:ascii="Arial Narrow" w:hAnsi="Arial Narrow"/>
          <w:sz w:val="22"/>
          <w:szCs w:val="22"/>
        </w:rPr>
        <w:t>stwierdzonych w o</w:t>
      </w:r>
      <w:r w:rsidR="0015685F" w:rsidRPr="000D77AB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0D77AB">
        <w:rPr>
          <w:rFonts w:ascii="Arial Narrow" w:hAnsi="Arial Narrow"/>
          <w:sz w:val="22"/>
          <w:szCs w:val="22"/>
        </w:rPr>
        <w:t xml:space="preserve">ponad termin </w:t>
      </w:r>
      <w:r w:rsidR="008812B2" w:rsidRPr="000D77AB">
        <w:rPr>
          <w:rFonts w:ascii="Arial Narrow" w:hAnsi="Arial Narrow"/>
          <w:sz w:val="22"/>
          <w:szCs w:val="22"/>
        </w:rPr>
        <w:t>ustalony</w:t>
      </w:r>
      <w:r w:rsidR="0004104B" w:rsidRPr="000D77AB">
        <w:rPr>
          <w:rFonts w:ascii="Arial Narrow" w:hAnsi="Arial Narrow"/>
          <w:sz w:val="22"/>
          <w:szCs w:val="22"/>
        </w:rPr>
        <w:t xml:space="preserve"> na usuni</w:t>
      </w:r>
      <w:r w:rsidR="006532AE" w:rsidRPr="000D77AB">
        <w:rPr>
          <w:rFonts w:ascii="Arial Narrow" w:hAnsi="Arial Narrow"/>
          <w:sz w:val="22"/>
          <w:szCs w:val="22"/>
        </w:rPr>
        <w:t>ę</w:t>
      </w:r>
      <w:r w:rsidR="0004104B" w:rsidRPr="000D77AB">
        <w:rPr>
          <w:rFonts w:ascii="Arial Narrow" w:hAnsi="Arial Narrow"/>
          <w:sz w:val="22"/>
          <w:szCs w:val="22"/>
        </w:rPr>
        <w:t>cie wad</w:t>
      </w:r>
      <w:r w:rsidR="00EE5478">
        <w:rPr>
          <w:rFonts w:ascii="Arial Narrow" w:hAnsi="Arial Narrow"/>
          <w:sz w:val="22"/>
          <w:szCs w:val="22"/>
        </w:rPr>
        <w:t xml:space="preserve"> (pod warunkiem, że nie będzie on dłuższy niż termin wskazany </w:t>
      </w:r>
      <w:r w:rsidR="00EE5478" w:rsidRPr="006710FE">
        <w:rPr>
          <w:rFonts w:ascii="Arial Narrow" w:hAnsi="Arial Narrow"/>
          <w:sz w:val="22"/>
          <w:szCs w:val="22"/>
        </w:rPr>
        <w:t xml:space="preserve">§ </w:t>
      </w:r>
      <w:r w:rsidR="00EE5478">
        <w:rPr>
          <w:rFonts w:ascii="Arial Narrow" w:hAnsi="Arial Narrow"/>
          <w:sz w:val="22"/>
          <w:szCs w:val="22"/>
        </w:rPr>
        <w:t>3</w:t>
      </w:r>
      <w:r w:rsidR="00EE5478" w:rsidRPr="006710FE">
        <w:rPr>
          <w:rFonts w:ascii="Arial Narrow" w:hAnsi="Arial Narrow"/>
          <w:sz w:val="22"/>
          <w:szCs w:val="22"/>
        </w:rPr>
        <w:t xml:space="preserve"> ust. </w:t>
      </w:r>
      <w:r w:rsidR="00EE5478">
        <w:rPr>
          <w:rFonts w:ascii="Arial Narrow" w:hAnsi="Arial Narrow"/>
          <w:sz w:val="22"/>
          <w:szCs w:val="22"/>
        </w:rPr>
        <w:t>6),</w:t>
      </w:r>
    </w:p>
    <w:p w:rsidR="00687B40" w:rsidRPr="000D77AB" w:rsidRDefault="00687B40" w:rsidP="00687B40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0,5 % wartości brutto </w:t>
      </w:r>
      <w:r w:rsidRPr="000D77AB">
        <w:rPr>
          <w:rFonts w:ascii="Arial Narrow" w:hAnsi="Arial Narrow" w:cs="Arial"/>
          <w:sz w:val="22"/>
          <w:szCs w:val="22"/>
        </w:rPr>
        <w:t xml:space="preserve">umowy, </w:t>
      </w:r>
      <w:r w:rsidRPr="000D77AB">
        <w:rPr>
          <w:rFonts w:ascii="Arial Narrow" w:hAnsi="Arial Narrow"/>
          <w:sz w:val="22"/>
          <w:szCs w:val="22"/>
        </w:rPr>
        <w:t xml:space="preserve">o której mowa w § 7 ust. 1  w przypadku braku terminowego wykonania </w:t>
      </w:r>
      <w:r w:rsidR="003F0169" w:rsidRPr="000D77AB">
        <w:rPr>
          <w:rFonts w:ascii="Arial Narrow" w:hAnsi="Arial Narrow"/>
          <w:sz w:val="22"/>
          <w:szCs w:val="22"/>
        </w:rPr>
        <w:t xml:space="preserve">konserwacji lub </w:t>
      </w:r>
      <w:r w:rsidRPr="000D77AB">
        <w:rPr>
          <w:rFonts w:ascii="Arial Narrow" w:hAnsi="Arial Narrow"/>
          <w:sz w:val="22"/>
          <w:szCs w:val="22"/>
        </w:rPr>
        <w:t>przeglądu technicznego w okresie gwarancji - za każdy rozpoczęty dzień zwłoki.</w:t>
      </w:r>
    </w:p>
    <w:p w:rsidR="00C44506" w:rsidRDefault="00C44506" w:rsidP="000F42CD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F42CD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0F42CD">
        <w:rPr>
          <w:rFonts w:ascii="Arial Narrow" w:hAnsi="Arial Narrow"/>
          <w:b/>
          <w:sz w:val="22"/>
          <w:szCs w:val="22"/>
        </w:rPr>
        <w:t>Zamawiający</w:t>
      </w:r>
      <w:r w:rsidR="00CE0702" w:rsidRPr="000F42CD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C19B9" w:rsidRPr="001A0401" w:rsidRDefault="00CC19B9" w:rsidP="001A0401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A0401">
        <w:rPr>
          <w:rFonts w:ascii="Arial Narrow" w:hAnsi="Arial Narrow"/>
          <w:sz w:val="22"/>
          <w:szCs w:val="22"/>
        </w:rPr>
        <w:t xml:space="preserve">W przypadku </w:t>
      </w:r>
      <w:r w:rsidRPr="00385AD3">
        <w:rPr>
          <w:rFonts w:ascii="Arial Narrow" w:hAnsi="Arial Narrow"/>
          <w:sz w:val="22"/>
          <w:szCs w:val="22"/>
        </w:rPr>
        <w:t xml:space="preserve">zwłoki w </w:t>
      </w:r>
      <w:r w:rsidR="001A0401" w:rsidRPr="00385AD3">
        <w:rPr>
          <w:rFonts w:ascii="Arial Narrow" w:hAnsi="Arial Narrow"/>
          <w:sz w:val="22"/>
          <w:szCs w:val="22"/>
        </w:rPr>
        <w:t>wykonaniu umowy</w:t>
      </w:r>
      <w:r w:rsidRPr="00385AD3">
        <w:rPr>
          <w:rFonts w:ascii="Arial Narrow" w:hAnsi="Arial Narrow"/>
          <w:sz w:val="22"/>
          <w:szCs w:val="22"/>
        </w:rPr>
        <w:t xml:space="preserve"> ponad termin określony w § 2 ust. 1, </w:t>
      </w:r>
      <w:r w:rsidRPr="00385AD3">
        <w:rPr>
          <w:rFonts w:ascii="Arial Narrow" w:hAnsi="Arial Narrow"/>
          <w:b/>
          <w:sz w:val="22"/>
          <w:szCs w:val="22"/>
        </w:rPr>
        <w:t>Zamawiający</w:t>
      </w:r>
      <w:r w:rsidRPr="00385AD3">
        <w:rPr>
          <w:rFonts w:ascii="Arial Narrow" w:hAnsi="Arial Narrow"/>
          <w:sz w:val="22"/>
          <w:szCs w:val="22"/>
        </w:rPr>
        <w:t xml:space="preserve"> niezależnie </w:t>
      </w:r>
      <w:r w:rsidRPr="00385AD3">
        <w:rPr>
          <w:rFonts w:ascii="Arial Narrow" w:hAnsi="Arial Narrow"/>
          <w:sz w:val="22"/>
          <w:szCs w:val="22"/>
        </w:rPr>
        <w:br/>
        <w:t xml:space="preserve">od uprawnień do naliczania kar umownych, o których mowa w ust. 1 powyżej, ma prawo po uprzednim zawiadomieniu e-mailem </w:t>
      </w:r>
      <w:r w:rsidRPr="00385AD3">
        <w:rPr>
          <w:rFonts w:ascii="Arial Narrow" w:hAnsi="Arial Narrow"/>
          <w:b/>
          <w:sz w:val="22"/>
          <w:szCs w:val="22"/>
        </w:rPr>
        <w:t>Wykonawcy</w:t>
      </w:r>
      <w:r w:rsidRPr="00385AD3">
        <w:rPr>
          <w:rFonts w:ascii="Arial Narrow" w:hAnsi="Arial Narrow"/>
          <w:sz w:val="22"/>
          <w:szCs w:val="22"/>
        </w:rPr>
        <w:t xml:space="preserve"> </w:t>
      </w:r>
      <w:r w:rsidR="001A0401" w:rsidRPr="00385AD3">
        <w:rPr>
          <w:rFonts w:ascii="Arial Narrow" w:hAnsi="Arial Narrow"/>
          <w:sz w:val="22"/>
          <w:szCs w:val="22"/>
        </w:rPr>
        <w:t>zlecić wykonie umowy innemu podmiotowi</w:t>
      </w:r>
      <w:r w:rsidRPr="00385AD3">
        <w:rPr>
          <w:rFonts w:ascii="Arial Narrow" w:hAnsi="Arial Narrow"/>
          <w:sz w:val="22"/>
          <w:szCs w:val="22"/>
        </w:rPr>
        <w:t xml:space="preserve"> oraz może odmówić przyjęcia spóźnionej dostawy. </w:t>
      </w:r>
      <w:r w:rsidRPr="00385AD3">
        <w:rPr>
          <w:rFonts w:ascii="Arial Narrow" w:hAnsi="Arial Narrow"/>
          <w:b/>
          <w:sz w:val="22"/>
          <w:szCs w:val="22"/>
        </w:rPr>
        <w:t>Wykonawca</w:t>
      </w:r>
      <w:r w:rsidRPr="00385AD3">
        <w:rPr>
          <w:rFonts w:ascii="Arial Narrow" w:hAnsi="Arial Narrow"/>
          <w:sz w:val="22"/>
          <w:szCs w:val="22"/>
        </w:rPr>
        <w:t xml:space="preserve"> w takim wypadku zobowiązany jest do pokrycia ewentualnej różnicy</w:t>
      </w:r>
      <w:r w:rsidR="001A0401" w:rsidRPr="00385AD3">
        <w:rPr>
          <w:rFonts w:ascii="Arial Narrow" w:hAnsi="Arial Narrow"/>
          <w:sz w:val="22"/>
          <w:szCs w:val="22"/>
        </w:rPr>
        <w:t xml:space="preserve"> </w:t>
      </w:r>
      <w:r w:rsidRPr="00385AD3">
        <w:rPr>
          <w:rFonts w:ascii="Arial Narrow" w:hAnsi="Arial Narrow"/>
          <w:sz w:val="22"/>
          <w:szCs w:val="22"/>
        </w:rPr>
        <w:t>pomiędzy cenami wynikającymi</w:t>
      </w:r>
      <w:r w:rsidR="001A0401" w:rsidRPr="00385AD3">
        <w:rPr>
          <w:rFonts w:ascii="Arial Narrow" w:hAnsi="Arial Narrow"/>
          <w:sz w:val="22"/>
          <w:szCs w:val="22"/>
        </w:rPr>
        <w:t xml:space="preserve"> </w:t>
      </w:r>
      <w:r w:rsidRPr="00385AD3">
        <w:rPr>
          <w:rFonts w:ascii="Arial Narrow" w:hAnsi="Arial Narrow"/>
          <w:sz w:val="22"/>
          <w:szCs w:val="22"/>
        </w:rPr>
        <w:t xml:space="preserve">z niniejszej umowy, a cenami </w:t>
      </w:r>
      <w:r w:rsidR="001A0401" w:rsidRPr="00385AD3">
        <w:rPr>
          <w:rFonts w:ascii="Arial Narrow" w:hAnsi="Arial Narrow"/>
          <w:sz w:val="22"/>
          <w:szCs w:val="22"/>
        </w:rPr>
        <w:t>rzeczy</w:t>
      </w:r>
      <w:r w:rsidRPr="00385AD3">
        <w:rPr>
          <w:rFonts w:ascii="Arial Narrow" w:hAnsi="Arial Narrow"/>
          <w:sz w:val="22"/>
          <w:szCs w:val="22"/>
        </w:rPr>
        <w:t xml:space="preserve"> zakupi</w:t>
      </w:r>
      <w:r w:rsidRPr="001A0401">
        <w:rPr>
          <w:rFonts w:ascii="Arial Narrow" w:hAnsi="Arial Narrow"/>
          <w:sz w:val="22"/>
          <w:szCs w:val="22"/>
        </w:rPr>
        <w:t xml:space="preserve">onych przez </w:t>
      </w:r>
      <w:r w:rsidRPr="001A0401">
        <w:rPr>
          <w:rFonts w:ascii="Arial Narrow" w:hAnsi="Arial Narrow"/>
          <w:b/>
          <w:sz w:val="22"/>
          <w:szCs w:val="22"/>
        </w:rPr>
        <w:t>Zamawiającego</w:t>
      </w:r>
      <w:r w:rsidRPr="001A0401">
        <w:rPr>
          <w:rFonts w:ascii="Arial Narrow" w:hAnsi="Arial Narrow"/>
          <w:sz w:val="22"/>
          <w:szCs w:val="22"/>
        </w:rPr>
        <w:t>.</w:t>
      </w:r>
    </w:p>
    <w:p w:rsidR="00687B40" w:rsidRPr="000D77AB" w:rsidRDefault="00687B40" w:rsidP="00687B4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7AB">
        <w:rPr>
          <w:rFonts w:ascii="Arial Narrow" w:hAnsi="Arial Narrow"/>
          <w:sz w:val="22"/>
          <w:szCs w:val="22"/>
        </w:rPr>
        <w:t xml:space="preserve">W przypadku niewykonania przeglądu technicznego po upływie 10 dni kalendarzowych od wymaganej daty jego wykonania </w:t>
      </w:r>
      <w:r w:rsidRPr="000D77AB">
        <w:rPr>
          <w:rFonts w:ascii="Arial Narrow" w:hAnsi="Arial Narrow"/>
          <w:b/>
          <w:sz w:val="22"/>
          <w:szCs w:val="22"/>
        </w:rPr>
        <w:t>Zamawiający</w:t>
      </w:r>
      <w:r w:rsidRPr="000D77AB">
        <w:rPr>
          <w:rFonts w:ascii="Arial Narrow" w:hAnsi="Arial Narrow"/>
          <w:sz w:val="22"/>
          <w:szCs w:val="22"/>
        </w:rPr>
        <w:t xml:space="preserve"> niezależnie od uprawnień do naliczania kar umownych, o których mowa w ust. 1 powyżej, ma prawo po uprzednim zawiadomieniu e-mailem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 xml:space="preserve"> zlecenia przeglądu innemu podmiotowi i obciążenie kosztami </w:t>
      </w:r>
      <w:r w:rsidRPr="000D77AB">
        <w:rPr>
          <w:rFonts w:ascii="Arial Narrow" w:hAnsi="Arial Narrow"/>
          <w:b/>
          <w:sz w:val="22"/>
          <w:szCs w:val="22"/>
        </w:rPr>
        <w:t>Wykonawcy</w:t>
      </w:r>
      <w:r w:rsidRPr="000D77AB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73189A" w:rsidRPr="0040508E" w:rsidRDefault="00EB06CE" w:rsidP="0040508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CE0702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</w:t>
      </w:r>
      <w:r w:rsidR="0040508E">
        <w:rPr>
          <w:rFonts w:ascii="Arial Narrow" w:hAnsi="Arial Narrow"/>
          <w:sz w:val="22"/>
          <w:szCs w:val="22"/>
        </w:rPr>
        <w:t>7</w:t>
      </w:r>
      <w:r w:rsidRPr="006710FE">
        <w:rPr>
          <w:rFonts w:ascii="Arial Narrow" w:hAnsi="Arial Narrow"/>
          <w:sz w:val="22"/>
          <w:szCs w:val="22"/>
        </w:rPr>
        <w:t xml:space="preserve"> ust </w:t>
      </w:r>
      <w:r w:rsidR="0040508E">
        <w:rPr>
          <w:rFonts w:ascii="Arial Narrow" w:hAnsi="Arial Narrow"/>
          <w:sz w:val="22"/>
          <w:szCs w:val="22"/>
        </w:rPr>
        <w:t>1</w:t>
      </w:r>
      <w:r w:rsidRPr="006710FE">
        <w:rPr>
          <w:rFonts w:ascii="Arial Narrow" w:hAnsi="Arial Narrow"/>
          <w:sz w:val="22"/>
          <w:szCs w:val="22"/>
        </w:rPr>
        <w:t xml:space="preserve">. 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40508E" w:rsidRPr="00794DBA" w:rsidRDefault="0040508E" w:rsidP="00246E17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9</w:t>
      </w:r>
    </w:p>
    <w:p w:rsidR="00883E71" w:rsidRPr="003F0169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3F0169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3F0169">
        <w:rPr>
          <w:rFonts w:ascii="Arial Narrow" w:hAnsi="Arial Narrow" w:cs="Arial Narrow"/>
          <w:sz w:val="22"/>
          <w:szCs w:val="22"/>
        </w:rPr>
        <w:t>,</w:t>
      </w:r>
      <w:r w:rsidRPr="003F0169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>Wykonawca</w:t>
      </w:r>
      <w:r w:rsidRPr="003F0169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3F0169">
        <w:rPr>
          <w:rFonts w:ascii="Arial Narrow" w:hAnsi="Arial Narrow" w:cs="Arial Narrow"/>
          <w:b/>
          <w:sz w:val="22"/>
          <w:szCs w:val="22"/>
        </w:rPr>
        <w:t>Zamawiającego</w:t>
      </w:r>
      <w:r w:rsidRPr="003F0169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3F0169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3F0169">
        <w:rPr>
          <w:rFonts w:ascii="Arial Narrow" w:hAnsi="Arial Narrow" w:cs="Arial Narrow"/>
          <w:b/>
          <w:sz w:val="22"/>
          <w:szCs w:val="22"/>
        </w:rPr>
        <w:t>Wykonawcę</w:t>
      </w:r>
      <w:r w:rsidRPr="003F0169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3F0169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3F016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3F0169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3F0169">
        <w:rPr>
          <w:rFonts w:ascii="Arial Narrow" w:hAnsi="Arial Narrow" w:cs="Arial Narrow"/>
          <w:sz w:val="22"/>
          <w:szCs w:val="22"/>
        </w:rPr>
        <w:t>ą</w:t>
      </w:r>
      <w:r w:rsidRPr="003F0169">
        <w:rPr>
          <w:rFonts w:ascii="Arial Narrow" w:hAnsi="Arial Narrow" w:cs="Arial Narrow"/>
          <w:sz w:val="22"/>
          <w:szCs w:val="22"/>
        </w:rPr>
        <w:t>,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>zostanie ogłoszona likwidacja firmy</w:t>
      </w:r>
      <w:r w:rsidRPr="003F0169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3F0169">
        <w:rPr>
          <w:rFonts w:ascii="Arial Narrow" w:hAnsi="Arial Narrow" w:cs="Arial Narrow"/>
          <w:sz w:val="22"/>
          <w:szCs w:val="22"/>
        </w:rPr>
        <w:t xml:space="preserve">, bądź </w:t>
      </w:r>
      <w:r w:rsidRPr="003F0169">
        <w:rPr>
          <w:rFonts w:ascii="Arial Narrow" w:hAnsi="Arial Narrow" w:cs="Arial Narrow"/>
          <w:b/>
          <w:sz w:val="22"/>
          <w:szCs w:val="22"/>
        </w:rPr>
        <w:t>Wykonawca</w:t>
      </w:r>
      <w:r w:rsidRPr="003F0169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3F0169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3F0169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3F0169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3F0169">
        <w:rPr>
          <w:rFonts w:ascii="Arial Narrow" w:hAnsi="Arial Narrow" w:cs="Arial Narrow"/>
          <w:sz w:val="22"/>
          <w:szCs w:val="22"/>
        </w:rPr>
        <w:t xml:space="preserve">lub istotnej części tego majątku mający wpływ </w:t>
      </w:r>
      <w:r w:rsidR="00246E17" w:rsidRPr="003F0169">
        <w:rPr>
          <w:rFonts w:ascii="Arial Narrow" w:hAnsi="Arial Narrow" w:cs="Arial Narrow"/>
          <w:sz w:val="22"/>
          <w:szCs w:val="22"/>
        </w:rPr>
        <w:br/>
      </w:r>
      <w:r w:rsidR="0016331F" w:rsidRPr="003F0169">
        <w:rPr>
          <w:rFonts w:ascii="Arial Narrow" w:hAnsi="Arial Narrow" w:cs="Arial Narrow"/>
          <w:sz w:val="22"/>
          <w:szCs w:val="22"/>
        </w:rPr>
        <w:t>na realizowaną umowę</w:t>
      </w:r>
      <w:r w:rsidRPr="003F0169">
        <w:rPr>
          <w:rFonts w:ascii="Arial Narrow" w:hAnsi="Arial Narrow" w:cs="Arial Narrow"/>
          <w:sz w:val="22"/>
          <w:szCs w:val="22"/>
        </w:rPr>
        <w:t>.</w:t>
      </w:r>
    </w:p>
    <w:p w:rsidR="00883E71" w:rsidRPr="003F0169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3F0169">
        <w:rPr>
          <w:rFonts w:ascii="Arial Narrow" w:hAnsi="Arial Narrow" w:cs="Arial Narrow"/>
          <w:b/>
          <w:sz w:val="22"/>
          <w:szCs w:val="22"/>
        </w:rPr>
        <w:t>Zamawiający</w:t>
      </w:r>
      <w:r w:rsidRPr="003F0169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</w:t>
      </w:r>
      <w:r w:rsidR="0040508E" w:rsidRPr="003F0169">
        <w:rPr>
          <w:rFonts w:ascii="Arial Narrow" w:hAnsi="Arial Narrow" w:cs="Arial Narrow"/>
          <w:sz w:val="22"/>
          <w:szCs w:val="22"/>
        </w:rPr>
        <w:t>1</w:t>
      </w:r>
      <w:r w:rsidRPr="003F0169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3F0169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3F0169">
        <w:rPr>
          <w:rFonts w:ascii="Arial Narrow" w:hAnsi="Arial Narrow"/>
          <w:b/>
          <w:sz w:val="22"/>
          <w:szCs w:val="22"/>
        </w:rPr>
        <w:t>Zamawiający</w:t>
      </w:r>
      <w:r w:rsidRPr="003F0169">
        <w:rPr>
          <w:rFonts w:ascii="Arial Narrow" w:hAnsi="Arial Narrow"/>
          <w:sz w:val="22"/>
          <w:szCs w:val="22"/>
        </w:rPr>
        <w:t xml:space="preserve"> przewiduje możliwość odstąpienia od umowy na podstawie art</w:t>
      </w:r>
      <w:r w:rsidR="0015685F" w:rsidRPr="003F0169">
        <w:rPr>
          <w:rFonts w:ascii="Arial Narrow" w:hAnsi="Arial Narrow"/>
          <w:sz w:val="22"/>
          <w:szCs w:val="22"/>
        </w:rPr>
        <w:t>. 456</w:t>
      </w:r>
      <w:r w:rsidRPr="003F0169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3F0169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10</w:t>
      </w:r>
    </w:p>
    <w:p w:rsidR="00C44506" w:rsidRPr="003F0169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3F0169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3F0169" w:rsidRDefault="00C44506" w:rsidP="00246E1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3F0169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3F0169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3F0169">
        <w:rPr>
          <w:rFonts w:ascii="Arial Narrow" w:hAnsi="Arial Narrow"/>
          <w:sz w:val="22"/>
          <w:szCs w:val="22"/>
        </w:rPr>
        <w:t>w art. 455 ust.1 pkt</w:t>
      </w:r>
      <w:r w:rsidR="0016331F" w:rsidRPr="003F0169">
        <w:rPr>
          <w:rFonts w:ascii="Arial Narrow" w:hAnsi="Arial Narrow"/>
          <w:sz w:val="22"/>
          <w:szCs w:val="22"/>
        </w:rPr>
        <w:t>.</w:t>
      </w:r>
      <w:r w:rsidR="00C667D3" w:rsidRPr="003F0169">
        <w:rPr>
          <w:rFonts w:ascii="Arial Narrow" w:hAnsi="Arial Narrow"/>
          <w:sz w:val="22"/>
          <w:szCs w:val="22"/>
        </w:rPr>
        <w:t xml:space="preserve"> 2-4 </w:t>
      </w:r>
      <w:r w:rsidR="00C667D3" w:rsidRPr="003F0169">
        <w:rPr>
          <w:rFonts w:ascii="Arial Narrow" w:hAnsi="Arial Narrow"/>
          <w:sz w:val="22"/>
          <w:szCs w:val="22"/>
        </w:rPr>
        <w:br/>
        <w:t>i ust.2 PZP.</w:t>
      </w:r>
    </w:p>
    <w:p w:rsidR="00C44506" w:rsidRPr="003F0169" w:rsidRDefault="00C44506" w:rsidP="00246E1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 w:rsidRPr="003F0169">
        <w:rPr>
          <w:rFonts w:ascii="Arial Narrow" w:hAnsi="Arial Narrow"/>
          <w:sz w:val="22"/>
          <w:szCs w:val="22"/>
        </w:rPr>
        <w:br/>
      </w:r>
      <w:r w:rsidRPr="003F0169">
        <w:rPr>
          <w:rFonts w:ascii="Arial Narrow" w:hAnsi="Arial Narrow"/>
          <w:sz w:val="22"/>
          <w:szCs w:val="22"/>
        </w:rPr>
        <w:t>w specyfikacji warunków zamówienia</w:t>
      </w:r>
      <w:r w:rsidR="00C667D3" w:rsidRPr="003F0169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3F0169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32119" w:rsidRDefault="008321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§1</w:t>
      </w:r>
      <w:r w:rsidR="00246E17" w:rsidRPr="003F0169">
        <w:rPr>
          <w:rFonts w:ascii="Arial Narrow" w:hAnsi="Arial Narrow"/>
          <w:sz w:val="22"/>
          <w:szCs w:val="22"/>
        </w:rPr>
        <w:t>1</w:t>
      </w: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3F0169">
        <w:rPr>
          <w:rFonts w:ascii="Arial Narrow" w:hAnsi="Arial Narrow"/>
          <w:sz w:val="22"/>
          <w:szCs w:val="22"/>
        </w:rPr>
        <w:t xml:space="preserve">prawa polskiego w szczególności </w:t>
      </w:r>
      <w:r w:rsidRPr="003F0169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46A82" w:rsidRPr="003F0169" w:rsidRDefault="00946A82" w:rsidP="00246E17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3F0169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>§ 1</w:t>
      </w:r>
      <w:r w:rsidR="00246E17" w:rsidRPr="003F0169">
        <w:rPr>
          <w:rFonts w:ascii="Arial Narrow" w:hAnsi="Arial Narrow"/>
          <w:sz w:val="22"/>
          <w:szCs w:val="22"/>
        </w:rPr>
        <w:t>2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3F0169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3F0169">
        <w:rPr>
          <w:rFonts w:ascii="Arial Narrow" w:hAnsi="Arial Narrow"/>
          <w:sz w:val="22"/>
          <w:szCs w:val="22"/>
        </w:rPr>
        <w:t xml:space="preserve">dwóch </w:t>
      </w:r>
      <w:r w:rsidRPr="003F0169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3F0169">
        <w:rPr>
          <w:rFonts w:ascii="Arial Narrow" w:hAnsi="Arial Narrow"/>
          <w:sz w:val="22"/>
          <w:szCs w:val="22"/>
        </w:rPr>
        <w:t>jednym</w:t>
      </w:r>
      <w:r w:rsidRPr="003F0169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246E17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</w:r>
      <w:r w:rsidR="00246E17">
        <w:rPr>
          <w:rFonts w:ascii="Arial Narrow" w:hAnsi="Arial Narrow"/>
          <w:sz w:val="22"/>
          <w:szCs w:val="22"/>
        </w:rPr>
        <w:t xml:space="preserve">                             </w:t>
      </w:r>
      <w:r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AF1E5C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246E17" w:rsidRDefault="00246E17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0D77AB" w:rsidRDefault="000D77AB" w:rsidP="008812B2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sectPr w:rsidR="000D77AB" w:rsidSect="000D77AB">
      <w:footerReference w:type="even" r:id="rId12"/>
      <w:footerReference w:type="default" r:id="rId13"/>
      <w:pgSz w:w="11906" w:h="16838"/>
      <w:pgMar w:top="1417" w:right="1417" w:bottom="1417" w:left="1417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678" w:rsidRDefault="004C5678">
      <w:r>
        <w:separator/>
      </w:r>
    </w:p>
  </w:endnote>
  <w:endnote w:type="continuationSeparator" w:id="1">
    <w:p w:rsidR="004C5678" w:rsidRDefault="004C5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CA4BC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CA4BC2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071B7">
      <w:rPr>
        <w:rFonts w:ascii="Arial Narrow" w:hAnsi="Arial Narrow"/>
        <w:noProof/>
        <w:sz w:val="22"/>
      </w:rPr>
      <w:t>2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678" w:rsidRDefault="004C5678">
      <w:r>
        <w:separator/>
      </w:r>
    </w:p>
  </w:footnote>
  <w:footnote w:type="continuationSeparator" w:id="1">
    <w:p w:rsidR="004C5678" w:rsidRDefault="004C56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D10A2758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  <w:szCs w:val="22"/>
      </w:rPr>
    </w:lvl>
  </w:abstractNum>
  <w:abstractNum w:abstractNumId="1">
    <w:nsid w:val="00000004"/>
    <w:multiLevelType w:val="multilevel"/>
    <w:tmpl w:val="C3DEAA10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65C6C1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2F0FF2"/>
    <w:multiLevelType w:val="multilevel"/>
    <w:tmpl w:val="E5B84A4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cs="Symbol" w:hint="default"/>
        <w:b w:val="0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C1D5CD9"/>
    <w:multiLevelType w:val="hybridMultilevel"/>
    <w:tmpl w:val="1818B160"/>
    <w:lvl w:ilvl="0" w:tplc="420E995A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F21624"/>
    <w:multiLevelType w:val="hybridMultilevel"/>
    <w:tmpl w:val="1EC8409A"/>
    <w:lvl w:ilvl="0" w:tplc="D10A2758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Arial Narrow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E1743"/>
    <w:multiLevelType w:val="hybridMultilevel"/>
    <w:tmpl w:val="EE4EE2E4"/>
    <w:lvl w:ilvl="0" w:tplc="6FF8E4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64CF"/>
    <w:multiLevelType w:val="singleLevel"/>
    <w:tmpl w:val="522A7D1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color w:val="auto"/>
      </w:rPr>
    </w:lvl>
  </w:abstractNum>
  <w:abstractNum w:abstractNumId="26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5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1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3"/>
  </w:num>
  <w:num w:numId="9">
    <w:abstractNumId w:val="24"/>
  </w:num>
  <w:num w:numId="10">
    <w:abstractNumId w:val="21"/>
  </w:num>
  <w:num w:numId="11">
    <w:abstractNumId w:val="16"/>
  </w:num>
  <w:num w:numId="12">
    <w:abstractNumId w:val="9"/>
  </w:num>
  <w:num w:numId="13">
    <w:abstractNumId w:val="0"/>
  </w:num>
  <w:num w:numId="14">
    <w:abstractNumId w:val="1"/>
  </w:num>
  <w:num w:numId="15">
    <w:abstractNumId w:val="2"/>
  </w:num>
  <w:num w:numId="16">
    <w:abstractNumId w:val="14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4"/>
  </w:num>
  <w:num w:numId="24">
    <w:abstractNumId w:val="11"/>
  </w:num>
  <w:num w:numId="25">
    <w:abstractNumId w:val="7"/>
  </w:num>
  <w:num w:numId="26">
    <w:abstractNumId w:val="13"/>
  </w:num>
  <w:num w:numId="27">
    <w:abstractNumId w:val="6"/>
  </w:num>
  <w:num w:numId="28">
    <w:abstractNumId w:val="26"/>
  </w:num>
  <w:num w:numId="29">
    <w:abstractNumId w:val="8"/>
  </w:num>
  <w:num w:numId="30">
    <w:abstractNumId w:val="1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071B7"/>
    <w:rsid w:val="00021801"/>
    <w:rsid w:val="00025715"/>
    <w:rsid w:val="00025A3F"/>
    <w:rsid w:val="0004104B"/>
    <w:rsid w:val="000436F1"/>
    <w:rsid w:val="00047719"/>
    <w:rsid w:val="0005066F"/>
    <w:rsid w:val="00052F18"/>
    <w:rsid w:val="00057A33"/>
    <w:rsid w:val="00073F7C"/>
    <w:rsid w:val="000758AD"/>
    <w:rsid w:val="0007707E"/>
    <w:rsid w:val="000801B8"/>
    <w:rsid w:val="0008343A"/>
    <w:rsid w:val="000839AB"/>
    <w:rsid w:val="000A023F"/>
    <w:rsid w:val="000B44C8"/>
    <w:rsid w:val="000C5359"/>
    <w:rsid w:val="000C645F"/>
    <w:rsid w:val="000C7023"/>
    <w:rsid w:val="000D13C7"/>
    <w:rsid w:val="000D28D7"/>
    <w:rsid w:val="000D77AB"/>
    <w:rsid w:val="000E1E2E"/>
    <w:rsid w:val="000E34F0"/>
    <w:rsid w:val="000E37D9"/>
    <w:rsid w:val="000E41BF"/>
    <w:rsid w:val="000E68F9"/>
    <w:rsid w:val="000F42CD"/>
    <w:rsid w:val="001020C2"/>
    <w:rsid w:val="00103490"/>
    <w:rsid w:val="0011172B"/>
    <w:rsid w:val="0012147B"/>
    <w:rsid w:val="001232FE"/>
    <w:rsid w:val="00124129"/>
    <w:rsid w:val="0012790D"/>
    <w:rsid w:val="00137C0F"/>
    <w:rsid w:val="00143003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77273"/>
    <w:rsid w:val="0018509E"/>
    <w:rsid w:val="00190E33"/>
    <w:rsid w:val="0019617D"/>
    <w:rsid w:val="00197B4D"/>
    <w:rsid w:val="001A0401"/>
    <w:rsid w:val="001A4C25"/>
    <w:rsid w:val="001C4A70"/>
    <w:rsid w:val="001C7A44"/>
    <w:rsid w:val="001D2C3A"/>
    <w:rsid w:val="001D2DB5"/>
    <w:rsid w:val="001D67F9"/>
    <w:rsid w:val="001D70B4"/>
    <w:rsid w:val="001E0160"/>
    <w:rsid w:val="001E690C"/>
    <w:rsid w:val="001F1381"/>
    <w:rsid w:val="001F345A"/>
    <w:rsid w:val="001F756E"/>
    <w:rsid w:val="0020236C"/>
    <w:rsid w:val="00220893"/>
    <w:rsid w:val="00223CA2"/>
    <w:rsid w:val="0023286E"/>
    <w:rsid w:val="00233758"/>
    <w:rsid w:val="002349AD"/>
    <w:rsid w:val="00235BD3"/>
    <w:rsid w:val="00246E17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1659"/>
    <w:rsid w:val="002B40B9"/>
    <w:rsid w:val="002D1447"/>
    <w:rsid w:val="002D645D"/>
    <w:rsid w:val="002E2CA4"/>
    <w:rsid w:val="002E46A2"/>
    <w:rsid w:val="002E6FE5"/>
    <w:rsid w:val="0030402B"/>
    <w:rsid w:val="00304671"/>
    <w:rsid w:val="003053D1"/>
    <w:rsid w:val="00305B5E"/>
    <w:rsid w:val="0033131D"/>
    <w:rsid w:val="003322C5"/>
    <w:rsid w:val="0033748F"/>
    <w:rsid w:val="003400AB"/>
    <w:rsid w:val="003515F1"/>
    <w:rsid w:val="00351FD8"/>
    <w:rsid w:val="00352353"/>
    <w:rsid w:val="00366C69"/>
    <w:rsid w:val="00366DA9"/>
    <w:rsid w:val="00373621"/>
    <w:rsid w:val="00381240"/>
    <w:rsid w:val="00385AD3"/>
    <w:rsid w:val="003868BE"/>
    <w:rsid w:val="00390042"/>
    <w:rsid w:val="00390BA8"/>
    <w:rsid w:val="003922B4"/>
    <w:rsid w:val="00392FC7"/>
    <w:rsid w:val="003A20B1"/>
    <w:rsid w:val="003A6E35"/>
    <w:rsid w:val="003B419A"/>
    <w:rsid w:val="003B64BA"/>
    <w:rsid w:val="003B7BB7"/>
    <w:rsid w:val="003C6D7E"/>
    <w:rsid w:val="003D711A"/>
    <w:rsid w:val="003E4319"/>
    <w:rsid w:val="003E6045"/>
    <w:rsid w:val="003E7389"/>
    <w:rsid w:val="003F0169"/>
    <w:rsid w:val="003F1E97"/>
    <w:rsid w:val="003F22FD"/>
    <w:rsid w:val="003F2FFA"/>
    <w:rsid w:val="004002F0"/>
    <w:rsid w:val="00400CA2"/>
    <w:rsid w:val="0040405C"/>
    <w:rsid w:val="0040508E"/>
    <w:rsid w:val="0041131E"/>
    <w:rsid w:val="0041533E"/>
    <w:rsid w:val="0041733F"/>
    <w:rsid w:val="004175B5"/>
    <w:rsid w:val="00420C4C"/>
    <w:rsid w:val="00423CAD"/>
    <w:rsid w:val="004262A3"/>
    <w:rsid w:val="004349FE"/>
    <w:rsid w:val="00443DB9"/>
    <w:rsid w:val="0047447E"/>
    <w:rsid w:val="00483275"/>
    <w:rsid w:val="004835DA"/>
    <w:rsid w:val="00485ACB"/>
    <w:rsid w:val="00487447"/>
    <w:rsid w:val="0049254B"/>
    <w:rsid w:val="00494D02"/>
    <w:rsid w:val="00496987"/>
    <w:rsid w:val="004B303B"/>
    <w:rsid w:val="004B319F"/>
    <w:rsid w:val="004B37E5"/>
    <w:rsid w:val="004B6D66"/>
    <w:rsid w:val="004C017D"/>
    <w:rsid w:val="004C5678"/>
    <w:rsid w:val="004D450A"/>
    <w:rsid w:val="004E3895"/>
    <w:rsid w:val="00506819"/>
    <w:rsid w:val="00515CA8"/>
    <w:rsid w:val="00515EFE"/>
    <w:rsid w:val="00517B23"/>
    <w:rsid w:val="005231EF"/>
    <w:rsid w:val="005314DC"/>
    <w:rsid w:val="005365A7"/>
    <w:rsid w:val="00543768"/>
    <w:rsid w:val="00547BF1"/>
    <w:rsid w:val="0055244C"/>
    <w:rsid w:val="00555EEB"/>
    <w:rsid w:val="00573C96"/>
    <w:rsid w:val="00575269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39"/>
    <w:rsid w:val="00610ABA"/>
    <w:rsid w:val="00616D74"/>
    <w:rsid w:val="006215C4"/>
    <w:rsid w:val="0062459D"/>
    <w:rsid w:val="006300B2"/>
    <w:rsid w:val="0063170D"/>
    <w:rsid w:val="00642631"/>
    <w:rsid w:val="00642A22"/>
    <w:rsid w:val="006516BB"/>
    <w:rsid w:val="006532AE"/>
    <w:rsid w:val="00657473"/>
    <w:rsid w:val="0066131C"/>
    <w:rsid w:val="0067032A"/>
    <w:rsid w:val="006710FE"/>
    <w:rsid w:val="00671C1C"/>
    <w:rsid w:val="00681A88"/>
    <w:rsid w:val="00687B40"/>
    <w:rsid w:val="00695833"/>
    <w:rsid w:val="006A127A"/>
    <w:rsid w:val="006A45E0"/>
    <w:rsid w:val="006A5D09"/>
    <w:rsid w:val="006A7604"/>
    <w:rsid w:val="006B36E7"/>
    <w:rsid w:val="006B7CB7"/>
    <w:rsid w:val="006C4E20"/>
    <w:rsid w:val="006C73B7"/>
    <w:rsid w:val="006E20ED"/>
    <w:rsid w:val="006E5E83"/>
    <w:rsid w:val="006F5609"/>
    <w:rsid w:val="00701660"/>
    <w:rsid w:val="0070538F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51145"/>
    <w:rsid w:val="007537C1"/>
    <w:rsid w:val="007539E7"/>
    <w:rsid w:val="00753D10"/>
    <w:rsid w:val="007556C4"/>
    <w:rsid w:val="00780B84"/>
    <w:rsid w:val="00785629"/>
    <w:rsid w:val="00787838"/>
    <w:rsid w:val="007878A7"/>
    <w:rsid w:val="007903F3"/>
    <w:rsid w:val="00794DBA"/>
    <w:rsid w:val="007A4B2B"/>
    <w:rsid w:val="007A5299"/>
    <w:rsid w:val="007B16FB"/>
    <w:rsid w:val="007C0360"/>
    <w:rsid w:val="007C1B5F"/>
    <w:rsid w:val="007E1F35"/>
    <w:rsid w:val="007E5D1D"/>
    <w:rsid w:val="008035DF"/>
    <w:rsid w:val="00821AE0"/>
    <w:rsid w:val="00823EB7"/>
    <w:rsid w:val="00832119"/>
    <w:rsid w:val="00836F31"/>
    <w:rsid w:val="008410C4"/>
    <w:rsid w:val="0084597D"/>
    <w:rsid w:val="008562F7"/>
    <w:rsid w:val="0085648B"/>
    <w:rsid w:val="00860D15"/>
    <w:rsid w:val="00863720"/>
    <w:rsid w:val="008766F6"/>
    <w:rsid w:val="008812B2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8F7873"/>
    <w:rsid w:val="00903F22"/>
    <w:rsid w:val="00906016"/>
    <w:rsid w:val="0090682D"/>
    <w:rsid w:val="0091668F"/>
    <w:rsid w:val="009173A6"/>
    <w:rsid w:val="00937903"/>
    <w:rsid w:val="00946A82"/>
    <w:rsid w:val="00957D7F"/>
    <w:rsid w:val="00970E7D"/>
    <w:rsid w:val="009A0B3D"/>
    <w:rsid w:val="009A3282"/>
    <w:rsid w:val="009B7049"/>
    <w:rsid w:val="009C6AAB"/>
    <w:rsid w:val="009D2490"/>
    <w:rsid w:val="009D3066"/>
    <w:rsid w:val="009D3088"/>
    <w:rsid w:val="009E04B3"/>
    <w:rsid w:val="009E4861"/>
    <w:rsid w:val="009E4C14"/>
    <w:rsid w:val="009F2594"/>
    <w:rsid w:val="00A04A7E"/>
    <w:rsid w:val="00A10085"/>
    <w:rsid w:val="00A13B19"/>
    <w:rsid w:val="00A20D6D"/>
    <w:rsid w:val="00A21D1D"/>
    <w:rsid w:val="00A23D9E"/>
    <w:rsid w:val="00A24A13"/>
    <w:rsid w:val="00A360C7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D27C3"/>
    <w:rsid w:val="00AD7308"/>
    <w:rsid w:val="00AE182C"/>
    <w:rsid w:val="00AE2479"/>
    <w:rsid w:val="00AE2541"/>
    <w:rsid w:val="00AE4DE5"/>
    <w:rsid w:val="00AE69B9"/>
    <w:rsid w:val="00AF1E5C"/>
    <w:rsid w:val="00AF4167"/>
    <w:rsid w:val="00AF6EEC"/>
    <w:rsid w:val="00B1051F"/>
    <w:rsid w:val="00B17818"/>
    <w:rsid w:val="00B25617"/>
    <w:rsid w:val="00B37FEA"/>
    <w:rsid w:val="00B528BE"/>
    <w:rsid w:val="00B55033"/>
    <w:rsid w:val="00B57821"/>
    <w:rsid w:val="00B810F7"/>
    <w:rsid w:val="00B82D0A"/>
    <w:rsid w:val="00B8484D"/>
    <w:rsid w:val="00B8679F"/>
    <w:rsid w:val="00B9686C"/>
    <w:rsid w:val="00B9794E"/>
    <w:rsid w:val="00BC3394"/>
    <w:rsid w:val="00BD1CEA"/>
    <w:rsid w:val="00BD2ACF"/>
    <w:rsid w:val="00BD4AAB"/>
    <w:rsid w:val="00BD657E"/>
    <w:rsid w:val="00BE6B30"/>
    <w:rsid w:val="00BF291E"/>
    <w:rsid w:val="00BF7CF1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432E"/>
    <w:rsid w:val="00CA4BC2"/>
    <w:rsid w:val="00CA6849"/>
    <w:rsid w:val="00CB0513"/>
    <w:rsid w:val="00CC19B9"/>
    <w:rsid w:val="00CC5AE5"/>
    <w:rsid w:val="00CC60E2"/>
    <w:rsid w:val="00CD210F"/>
    <w:rsid w:val="00CE00D8"/>
    <w:rsid w:val="00CE0702"/>
    <w:rsid w:val="00CF42FA"/>
    <w:rsid w:val="00CF4A06"/>
    <w:rsid w:val="00CF57F2"/>
    <w:rsid w:val="00CF7B6D"/>
    <w:rsid w:val="00D00072"/>
    <w:rsid w:val="00D00A82"/>
    <w:rsid w:val="00D02363"/>
    <w:rsid w:val="00D11C92"/>
    <w:rsid w:val="00D27A01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57B4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4D4B"/>
    <w:rsid w:val="00E85CD6"/>
    <w:rsid w:val="00E94C05"/>
    <w:rsid w:val="00E9763B"/>
    <w:rsid w:val="00E976EA"/>
    <w:rsid w:val="00EA07A8"/>
    <w:rsid w:val="00EA11B9"/>
    <w:rsid w:val="00EA6804"/>
    <w:rsid w:val="00EB06CE"/>
    <w:rsid w:val="00EB7F9B"/>
    <w:rsid w:val="00EC11F7"/>
    <w:rsid w:val="00EC595B"/>
    <w:rsid w:val="00ED0202"/>
    <w:rsid w:val="00ED0D14"/>
    <w:rsid w:val="00EE32B1"/>
    <w:rsid w:val="00EE3C82"/>
    <w:rsid w:val="00EE5478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647AF"/>
    <w:rsid w:val="00F70206"/>
    <w:rsid w:val="00F70FA3"/>
    <w:rsid w:val="00F729B1"/>
    <w:rsid w:val="00F73FAF"/>
    <w:rsid w:val="00F76091"/>
    <w:rsid w:val="00F80AA6"/>
    <w:rsid w:val="00F815CE"/>
    <w:rsid w:val="00F948DE"/>
    <w:rsid w:val="00F9633B"/>
    <w:rsid w:val="00FA23D5"/>
    <w:rsid w:val="00FA36E1"/>
    <w:rsid w:val="00FB2C8E"/>
    <w:rsid w:val="00FB3E90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aszewski865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oznicki6790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56EF0-05DE-4BA4-9CCA-D89CEB8D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1728</Words>
  <Characters>11203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12906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2025-10-09T10:38:00Z</cp:lastPrinted>
  <dcterms:created xsi:type="dcterms:W3CDTF">2026-02-05T08:20:00Z</dcterms:created>
  <dcterms:modified xsi:type="dcterms:W3CDTF">2026-02-05T08:20:00Z</dcterms:modified>
</cp:coreProperties>
</file>