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1D82" w14:textId="3337E653" w:rsidR="00D62E6E" w:rsidRPr="007A35E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A35E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42E8F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7A35E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A35E1" w14:paraId="153BF259" w14:textId="77777777" w:rsidTr="00D62E6E">
        <w:tc>
          <w:tcPr>
            <w:tcW w:w="2800" w:type="dxa"/>
          </w:tcPr>
          <w:p w14:paraId="01EDE4AA" w14:textId="77777777" w:rsidR="00D62E6E" w:rsidRPr="007A35E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A35E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A35E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E69F878" w14:textId="77777777" w:rsidR="00D62E6E" w:rsidRPr="007A35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6DDB9A" w14:textId="77777777" w:rsidR="00D62E6E" w:rsidRPr="007A35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8E82C8" w14:textId="77777777" w:rsidR="00D62E6E" w:rsidRPr="007A35E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A35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A35E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A35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A35E1" w14:paraId="29099462" w14:textId="77777777" w:rsidTr="00D62E6E">
        <w:tc>
          <w:tcPr>
            <w:tcW w:w="2800" w:type="dxa"/>
          </w:tcPr>
          <w:p w14:paraId="37CD02F2" w14:textId="77777777" w:rsidR="00D62E6E" w:rsidRPr="007A35E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A35E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EF6C3BF" w14:textId="77777777" w:rsidR="00D62E6E" w:rsidRPr="007A35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C05B50" w14:textId="77777777" w:rsidR="00D62E6E" w:rsidRPr="007A35E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7BFF9A" w14:textId="77777777" w:rsidR="00D62E6E" w:rsidRPr="007A35E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A35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A35E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A35E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8E3A7B" w14:textId="77777777" w:rsidR="00BC121E" w:rsidRPr="007A35E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0559" w:rsidRPr="007A35E1" w14:paraId="6F02D37D" w14:textId="77777777" w:rsidTr="007575A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667A71" w14:textId="77777777" w:rsidR="005F0559" w:rsidRPr="007A35E1" w:rsidRDefault="005F0559" w:rsidP="007575A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C742155" w14:textId="77777777" w:rsidR="005F0559" w:rsidRPr="007A35E1" w:rsidRDefault="005F0559" w:rsidP="007575A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r. poz. 1320 z późn. zm.) (dalej jako: ustawa Pzp), dotyczące:</w:t>
            </w:r>
          </w:p>
          <w:p w14:paraId="0E2FA362" w14:textId="77777777" w:rsidR="005F0559" w:rsidRPr="007A35E1" w:rsidRDefault="005F0559" w:rsidP="007575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49B907C" w14:textId="77777777" w:rsidR="005F0559" w:rsidRPr="007A35E1" w:rsidRDefault="005F0559" w:rsidP="007575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A785892" w14:textId="77777777" w:rsidR="00BC121E" w:rsidRPr="007A35E1" w:rsidRDefault="005F055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A35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A35E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A35E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A35E1" w14:paraId="7F4D3F62" w14:textId="77777777" w:rsidTr="00D62E6E">
        <w:tc>
          <w:tcPr>
            <w:tcW w:w="2269" w:type="dxa"/>
          </w:tcPr>
          <w:p w14:paraId="55EAC41C" w14:textId="77777777" w:rsidR="00D62E6E" w:rsidRPr="007A35E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7255AB" w14:textId="77777777" w:rsidR="00D62E6E" w:rsidRPr="007A35E1" w:rsidRDefault="005F055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D62E6E" w:rsidRPr="007A35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0559" w:rsidRPr="007A35E1" w14:paraId="04D4A788" w14:textId="77777777" w:rsidTr="007575AD">
        <w:tc>
          <w:tcPr>
            <w:tcW w:w="2269" w:type="dxa"/>
          </w:tcPr>
          <w:p w14:paraId="518590A1" w14:textId="77777777" w:rsidR="005F0559" w:rsidRPr="007A35E1" w:rsidRDefault="005F0559" w:rsidP="007575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C0A5E69" w14:textId="77777777" w:rsidR="005F0559" w:rsidRPr="007A35E1" w:rsidRDefault="005F0559" w:rsidP="007575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18/2026</w:t>
            </w:r>
          </w:p>
        </w:tc>
      </w:tr>
    </w:tbl>
    <w:p w14:paraId="6D2BC786" w14:textId="77777777" w:rsidR="00BC121E" w:rsidRPr="007A35E1" w:rsidRDefault="005F0559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A35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A35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A35E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7A35E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A35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A35E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3924595" w14:textId="77777777" w:rsidR="00BC121E" w:rsidRPr="007A35E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A35E1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7A35E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7A35E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7A35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A35E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A35E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7A35E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A35E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D84402A" w14:textId="77777777" w:rsidR="00BF69A4" w:rsidRPr="007A35E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A35E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7A35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7A35E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A35E1" w14:paraId="33AEF51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E7FB3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5B3D8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139B0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A35E1" w14:paraId="455DFB2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C8F1A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B0EF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AE85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A35E1" w14:paraId="23313E99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1B60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16A7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EA45" w14:textId="77777777" w:rsidR="00BC121E" w:rsidRPr="007A35E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33B2BDB" w14:textId="77777777" w:rsidR="00BC121E" w:rsidRPr="007A35E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A35E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00E33D9" w14:textId="77777777" w:rsidR="00BC121E" w:rsidRPr="007A35E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A35E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BE7C3A7" w14:textId="77777777" w:rsidR="00067B62" w:rsidRPr="007A35E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7A35E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A35E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7A35E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7A35E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4549C3DF" w14:textId="77777777" w:rsidR="00CF03EF" w:rsidRPr="007A35E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A35E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7A35E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9EC2033" w14:textId="77777777" w:rsidR="00067B62" w:rsidRPr="007A35E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A35E1" w14:paraId="4F73E9D4" w14:textId="77777777" w:rsidTr="00620E37">
        <w:tc>
          <w:tcPr>
            <w:tcW w:w="2660" w:type="dxa"/>
          </w:tcPr>
          <w:p w14:paraId="329C045E" w14:textId="77777777" w:rsidR="00BC121E" w:rsidRPr="007A35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605AB3" w14:textId="77777777" w:rsidR="00BC121E" w:rsidRPr="007A35E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84429E" w14:textId="77777777" w:rsidR="00BC121E" w:rsidRPr="007A35E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1FC8D14" w14:textId="77777777" w:rsidR="00BC121E" w:rsidRPr="007A35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0BCFE67" w14:textId="77777777" w:rsidR="00BC121E" w:rsidRPr="007A35E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78697E" w14:textId="77777777" w:rsidR="00BC121E" w:rsidRPr="007A35E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F0559"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A35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CDE48CD" w14:textId="77777777" w:rsidR="00106AC7" w:rsidRPr="007A35E1" w:rsidRDefault="00106AC7" w:rsidP="001E4022">
      <w:pPr>
        <w:rPr>
          <w:rFonts w:ascii="Arial Narrow" w:hAnsi="Arial Narrow"/>
        </w:rPr>
      </w:pPr>
    </w:p>
    <w:sectPr w:rsidR="00106AC7" w:rsidRPr="007A35E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3AC47" w14:textId="77777777" w:rsidR="006B2ABF" w:rsidRDefault="006B2ABF">
      <w:r>
        <w:separator/>
      </w:r>
    </w:p>
  </w:endnote>
  <w:endnote w:type="continuationSeparator" w:id="0">
    <w:p w14:paraId="73983357" w14:textId="77777777" w:rsidR="006B2ABF" w:rsidRDefault="006B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0E13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EBFCB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3C3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A6FEAEC" w14:textId="77777777" w:rsidR="009A4CD3" w:rsidRDefault="006B2AB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4C2ABF0">
        <v:line id="_x0000_s1025" style="position:absolute;left:0;text-align:left;z-index:251657728" from="-3.85pt,8.7pt" to="455.15pt,8.7pt"/>
      </w:pict>
    </w:r>
  </w:p>
  <w:p w14:paraId="629447F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5DB6D" w14:textId="77777777" w:rsidR="005F0559" w:rsidRDefault="005F0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184A6" w14:textId="77777777" w:rsidR="006B2ABF" w:rsidRDefault="006B2ABF">
      <w:r>
        <w:separator/>
      </w:r>
    </w:p>
  </w:footnote>
  <w:footnote w:type="continuationSeparator" w:id="0">
    <w:p w14:paraId="724BA38D" w14:textId="77777777" w:rsidR="006B2ABF" w:rsidRDefault="006B2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8511C" w14:textId="77777777" w:rsidR="005F0559" w:rsidRDefault="005F0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7823D" w14:textId="77777777" w:rsidR="005F0559" w:rsidRDefault="005F0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B34D" w14:textId="77777777" w:rsidR="005F0559" w:rsidRDefault="005F0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8828450">
    <w:abstractNumId w:val="13"/>
  </w:num>
  <w:num w:numId="2" w16cid:durableId="582302377">
    <w:abstractNumId w:val="0"/>
  </w:num>
  <w:num w:numId="3" w16cid:durableId="843401034">
    <w:abstractNumId w:val="11"/>
  </w:num>
  <w:num w:numId="4" w16cid:durableId="656542231">
    <w:abstractNumId w:val="8"/>
  </w:num>
  <w:num w:numId="5" w16cid:durableId="1419446926">
    <w:abstractNumId w:val="7"/>
  </w:num>
  <w:num w:numId="6" w16cid:durableId="557937412">
    <w:abstractNumId w:val="1"/>
  </w:num>
  <w:num w:numId="7" w16cid:durableId="825895443">
    <w:abstractNumId w:val="6"/>
  </w:num>
  <w:num w:numId="8" w16cid:durableId="1379284746">
    <w:abstractNumId w:val="3"/>
  </w:num>
  <w:num w:numId="9" w16cid:durableId="853879153">
    <w:abstractNumId w:val="2"/>
  </w:num>
  <w:num w:numId="10" w16cid:durableId="444351587">
    <w:abstractNumId w:val="5"/>
  </w:num>
  <w:num w:numId="11" w16cid:durableId="1451894708">
    <w:abstractNumId w:val="10"/>
  </w:num>
  <w:num w:numId="12" w16cid:durableId="1615285711">
    <w:abstractNumId w:val="4"/>
  </w:num>
  <w:num w:numId="13" w16cid:durableId="1329793514">
    <w:abstractNumId w:val="9"/>
  </w:num>
  <w:num w:numId="14" w16cid:durableId="212462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8F9"/>
    <w:rsid w:val="0000184A"/>
    <w:rsid w:val="00007C1C"/>
    <w:rsid w:val="00012997"/>
    <w:rsid w:val="000348F9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0559"/>
    <w:rsid w:val="00620E37"/>
    <w:rsid w:val="00641063"/>
    <w:rsid w:val="00664D2F"/>
    <w:rsid w:val="00686C95"/>
    <w:rsid w:val="00697D36"/>
    <w:rsid w:val="006B2ABF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35E1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4430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1DF2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2E8F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A0438"/>
  <w15:chartTrackingRefBased/>
  <w15:docId w15:val="{E454A4AF-37FD-45B1-8C7C-A387AEF1E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2026-02-04T12:37:00Z</dcterms:created>
  <dcterms:modified xsi:type="dcterms:W3CDTF">2026-02-04T12:38:00Z</dcterms:modified>
</cp:coreProperties>
</file>