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3D89F68F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E16E52">
        <w:rPr>
          <w:b/>
          <w:bCs/>
          <w:sz w:val="24"/>
          <w:szCs w:val="24"/>
        </w:rPr>
        <w:t>7089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D7215C">
        <w:rPr>
          <w:sz w:val="24"/>
          <w:szCs w:val="24"/>
        </w:rPr>
        <w:t xml:space="preserve">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E16E52">
        <w:rPr>
          <w:sz w:val="24"/>
          <w:szCs w:val="24"/>
        </w:rPr>
        <w:t>05.</w:t>
      </w:r>
      <w:r w:rsidR="008478A5">
        <w:rPr>
          <w:sz w:val="24"/>
          <w:szCs w:val="24"/>
        </w:rPr>
        <w:t>02</w:t>
      </w:r>
      <w:bookmarkStart w:id="0" w:name="_GoBack"/>
      <w:bookmarkEnd w:id="0"/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E16E52">
        <w:rPr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7017F62B" w14:textId="510E3BDC" w:rsidR="000D35FA" w:rsidRPr="00C45C0D" w:rsidRDefault="00E2393B" w:rsidP="000D35FA">
      <w:pPr>
        <w:pStyle w:val="BodyText"/>
        <w:tabs>
          <w:tab w:val="left" w:pos="426"/>
        </w:tabs>
        <w:rPr>
          <w:b/>
          <w:bCs/>
          <w:iCs/>
          <w:szCs w:val="24"/>
        </w:rPr>
      </w:pPr>
      <w:r w:rsidRPr="00E2393B">
        <w:rPr>
          <w:b/>
          <w:szCs w:val="24"/>
        </w:rPr>
        <w:t xml:space="preserve">Dnia </w:t>
      </w:r>
      <w:r w:rsidR="00E16E52">
        <w:rPr>
          <w:b/>
          <w:szCs w:val="24"/>
        </w:rPr>
        <w:t>05.02</w:t>
      </w:r>
      <w:r w:rsidRPr="00E2393B">
        <w:rPr>
          <w:b/>
          <w:szCs w:val="24"/>
        </w:rPr>
        <w:t>.202</w:t>
      </w:r>
      <w:r w:rsidR="00E16E52">
        <w:rPr>
          <w:b/>
          <w:szCs w:val="24"/>
        </w:rPr>
        <w:t>6</w:t>
      </w:r>
      <w:r w:rsidRPr="00E2393B">
        <w:rPr>
          <w:b/>
          <w:szCs w:val="24"/>
        </w:rPr>
        <w:t xml:space="preserve"> r. o godzinie 1</w:t>
      </w:r>
      <w:r w:rsidR="00E16E52">
        <w:rPr>
          <w:b/>
          <w:szCs w:val="24"/>
        </w:rPr>
        <w:t>1</w:t>
      </w:r>
      <w:r w:rsidRPr="00E2393B">
        <w:rPr>
          <w:b/>
          <w:szCs w:val="24"/>
        </w:rPr>
        <w:t>:</w:t>
      </w:r>
      <w:r w:rsidR="00E16E52">
        <w:rPr>
          <w:b/>
          <w:szCs w:val="24"/>
        </w:rPr>
        <w:t>0</w:t>
      </w:r>
      <w:r w:rsidRPr="00E2393B">
        <w:rPr>
          <w:b/>
          <w:szCs w:val="24"/>
        </w:rPr>
        <w:t xml:space="preserve">0 dokonano otwarcia ofert w postępowaniu </w:t>
      </w:r>
      <w:r w:rsidR="00981B3F">
        <w:rPr>
          <w:b/>
          <w:szCs w:val="24"/>
        </w:rPr>
        <w:t xml:space="preserve">na </w:t>
      </w:r>
      <w:bookmarkStart w:id="1" w:name="_Hlk216430890"/>
      <w:r w:rsidR="000D35FA" w:rsidRPr="00C45C0D">
        <w:rPr>
          <w:b/>
          <w:bCs/>
          <w:iCs/>
          <w:szCs w:val="24"/>
        </w:rPr>
        <w:t>Zakup z dostawą, montażem i uruchomieniem wysokorozdzielczego spektrometru mas połączonego z chromatografem cieczowym dla Centrum Zaawansowanych Technologii</w:t>
      </w:r>
    </w:p>
    <w:bookmarkEnd w:id="1"/>
    <w:p w14:paraId="1D233A6A" w14:textId="0794BCB4" w:rsidR="00E2393B" w:rsidRPr="00E2393B" w:rsidRDefault="00E2393B" w:rsidP="00981B3F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14:paraId="6B84C2A8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07C7E945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771901">
        <w:rPr>
          <w:b/>
          <w:sz w:val="24"/>
          <w:szCs w:val="24"/>
        </w:rPr>
        <w:t xml:space="preserve">ożono </w:t>
      </w:r>
      <w:r w:rsidR="00601AE8">
        <w:rPr>
          <w:b/>
          <w:sz w:val="24"/>
          <w:szCs w:val="24"/>
        </w:rPr>
        <w:t>1</w:t>
      </w:r>
      <w:r w:rsidR="00862C5C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</w:t>
      </w:r>
      <w:r w:rsidR="00601AE8">
        <w:rPr>
          <w:b/>
          <w:sz w:val="24"/>
          <w:szCs w:val="24"/>
        </w:rPr>
        <w:t>ę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528"/>
        <w:gridCol w:w="1701"/>
      </w:tblGrid>
      <w:tr w:rsidR="0037099A" w:rsidRPr="00087258" w14:paraId="604F60EA" w14:textId="77777777" w:rsidTr="0037099A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37099A" w:rsidRPr="00087258" w:rsidRDefault="0037099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309E347A" w14:textId="77777777" w:rsidR="0037099A" w:rsidRPr="00087258" w:rsidRDefault="0037099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68B0147" w14:textId="52F205C4" w:rsidR="0037099A" w:rsidRPr="00087258" w:rsidRDefault="0037099A" w:rsidP="00771901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2DBCD457" w14:textId="77777777" w:rsidR="0037099A" w:rsidRPr="00087258" w:rsidRDefault="0037099A" w:rsidP="00EC32C4">
            <w:pPr>
              <w:jc w:val="center"/>
              <w:rPr>
                <w:sz w:val="22"/>
              </w:rPr>
            </w:pPr>
          </w:p>
        </w:tc>
      </w:tr>
      <w:tr w:rsidR="0037099A" w:rsidRPr="00087258" w14:paraId="7E227C5C" w14:textId="77777777" w:rsidTr="0037099A">
        <w:trPr>
          <w:trHeight w:val="526"/>
          <w:jc w:val="center"/>
        </w:trPr>
        <w:tc>
          <w:tcPr>
            <w:tcW w:w="846" w:type="dxa"/>
            <w:vAlign w:val="center"/>
          </w:tcPr>
          <w:p w14:paraId="6045D4F6" w14:textId="77777777" w:rsidR="0037099A" w:rsidRPr="00087258" w:rsidRDefault="0037099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5528" w:type="dxa"/>
          </w:tcPr>
          <w:p w14:paraId="036EFC5F" w14:textId="77777777" w:rsidR="008478A5" w:rsidRPr="008478A5" w:rsidRDefault="008478A5" w:rsidP="008478A5">
            <w:pPr>
              <w:tabs>
                <w:tab w:val="left" w:pos="255"/>
              </w:tabs>
              <w:rPr>
                <w:sz w:val="22"/>
              </w:rPr>
            </w:pPr>
            <w:r w:rsidRPr="008478A5">
              <w:rPr>
                <w:sz w:val="22"/>
              </w:rPr>
              <w:t>KONSORCJUM FIRM:</w:t>
            </w:r>
          </w:p>
          <w:p w14:paraId="53D482CE" w14:textId="47220202" w:rsidR="008478A5" w:rsidRPr="008478A5" w:rsidRDefault="008478A5" w:rsidP="008478A5">
            <w:pPr>
              <w:tabs>
                <w:tab w:val="left" w:pos="255"/>
              </w:tabs>
              <w:rPr>
                <w:sz w:val="22"/>
              </w:rPr>
            </w:pPr>
            <w:proofErr w:type="spellStart"/>
            <w:r w:rsidRPr="008478A5">
              <w:rPr>
                <w:sz w:val="22"/>
              </w:rPr>
              <w:t>Bioanalytic</w:t>
            </w:r>
            <w:proofErr w:type="spellEnd"/>
            <w:r w:rsidRPr="008478A5">
              <w:rPr>
                <w:sz w:val="22"/>
              </w:rPr>
              <w:t xml:space="preserve"> Sp. z o.o. (Lider Konsorcjum)</w:t>
            </w:r>
          </w:p>
          <w:p w14:paraId="1A068534" w14:textId="77777777" w:rsidR="0037099A" w:rsidRDefault="008478A5" w:rsidP="008478A5">
            <w:pPr>
              <w:tabs>
                <w:tab w:val="left" w:pos="255"/>
              </w:tabs>
              <w:rPr>
                <w:sz w:val="22"/>
              </w:rPr>
            </w:pPr>
            <w:r w:rsidRPr="008478A5">
              <w:rPr>
                <w:sz w:val="22"/>
              </w:rPr>
              <w:t>ul. Limbowa 7A, 80-175 Gdańsk</w:t>
            </w:r>
          </w:p>
          <w:p w14:paraId="463A35DD" w14:textId="77777777" w:rsidR="008478A5" w:rsidRDefault="008478A5" w:rsidP="008478A5">
            <w:pPr>
              <w:tabs>
                <w:tab w:val="left" w:pos="255"/>
              </w:tabs>
              <w:rPr>
                <w:sz w:val="22"/>
              </w:rPr>
            </w:pPr>
            <w:r>
              <w:rPr>
                <w:sz w:val="22"/>
              </w:rPr>
              <w:t xml:space="preserve">i </w:t>
            </w:r>
          </w:p>
          <w:p w14:paraId="2BC13BAE" w14:textId="77777777" w:rsidR="008478A5" w:rsidRDefault="008478A5" w:rsidP="008478A5">
            <w:pPr>
              <w:tabs>
                <w:tab w:val="left" w:pos="255"/>
              </w:tabs>
              <w:rPr>
                <w:sz w:val="22"/>
              </w:rPr>
            </w:pPr>
            <w:proofErr w:type="spellStart"/>
            <w:r w:rsidRPr="008478A5">
              <w:rPr>
                <w:sz w:val="22"/>
              </w:rPr>
              <w:t>Bioanalytic</w:t>
            </w:r>
            <w:proofErr w:type="spellEnd"/>
            <w:r w:rsidRPr="008478A5">
              <w:rPr>
                <w:sz w:val="22"/>
              </w:rPr>
              <w:t xml:space="preserve"> Ma</w:t>
            </w:r>
            <w:r>
              <w:rPr>
                <w:sz w:val="22"/>
              </w:rPr>
              <w:t>ciej Stopa (Partner Konsorcjum)</w:t>
            </w:r>
          </w:p>
          <w:p w14:paraId="2F6BDD7E" w14:textId="4A80015D" w:rsidR="008478A5" w:rsidRPr="00087258" w:rsidRDefault="008478A5" w:rsidP="008478A5">
            <w:pPr>
              <w:tabs>
                <w:tab w:val="left" w:pos="255"/>
              </w:tabs>
              <w:rPr>
                <w:sz w:val="22"/>
              </w:rPr>
            </w:pPr>
            <w:r w:rsidRPr="008478A5">
              <w:rPr>
                <w:sz w:val="22"/>
              </w:rPr>
              <w:t>ul. Limbowa 7A, 80-175 Gdańsk</w:t>
            </w:r>
          </w:p>
        </w:tc>
        <w:tc>
          <w:tcPr>
            <w:tcW w:w="1701" w:type="dxa"/>
            <w:vAlign w:val="center"/>
          </w:tcPr>
          <w:p w14:paraId="581D0536" w14:textId="11A29BC1" w:rsidR="0037099A" w:rsidRPr="00087258" w:rsidRDefault="008478A5" w:rsidP="00E16E52">
            <w:pPr>
              <w:jc w:val="center"/>
              <w:rPr>
                <w:sz w:val="22"/>
              </w:rPr>
            </w:pPr>
            <w:r w:rsidRPr="008478A5">
              <w:rPr>
                <w:sz w:val="22"/>
              </w:rPr>
              <w:t>2 463 795,50</w:t>
            </w:r>
            <w:r>
              <w:rPr>
                <w:sz w:val="22"/>
              </w:rPr>
              <w:t xml:space="preserve"> </w:t>
            </w:r>
            <w:r w:rsidR="00601AE8" w:rsidRPr="00601AE8">
              <w:rPr>
                <w:sz w:val="22"/>
              </w:rPr>
              <w:t>zł</w:t>
            </w: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036BBC91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E16E52">
        <w:rPr>
          <w:b/>
          <w:sz w:val="24"/>
        </w:rPr>
        <w:t>2.400.000,00</w:t>
      </w:r>
      <w:r w:rsidR="00087258" w:rsidRPr="00087258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8121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529"/>
        <w:gridCol w:w="1701"/>
      </w:tblGrid>
      <w:tr w:rsidR="0037099A" w:rsidRPr="0037099A" w14:paraId="64F6EBC3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094723C" w14:textId="77777777" w:rsidR="0037099A" w:rsidRPr="0037099A" w:rsidRDefault="0037099A" w:rsidP="0037099A">
            <w:p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/>
                <w:bCs/>
                <w:iCs/>
                <w:sz w:val="24"/>
                <w:szCs w:val="24"/>
                <w:lang w:eastAsia="x-none"/>
              </w:rPr>
              <w:t xml:space="preserve">   Nr: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9EF2B16" w14:textId="77777777" w:rsidR="0037099A" w:rsidRPr="0037099A" w:rsidRDefault="0037099A" w:rsidP="0037099A">
            <w:p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/>
                <w:bCs/>
                <w:iCs/>
                <w:sz w:val="24"/>
                <w:szCs w:val="24"/>
                <w:lang w:eastAsia="x-none"/>
              </w:rPr>
              <w:t>Nazwa kryterium: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754A2D0" w14:textId="77777777" w:rsidR="0037099A" w:rsidRPr="0037099A" w:rsidRDefault="0037099A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/>
                <w:bCs/>
                <w:iCs/>
                <w:sz w:val="24"/>
                <w:szCs w:val="24"/>
                <w:lang w:eastAsia="x-none"/>
              </w:rPr>
              <w:t>Waga:</w:t>
            </w:r>
          </w:p>
        </w:tc>
      </w:tr>
      <w:tr w:rsidR="0037099A" w:rsidRPr="0037099A" w14:paraId="6FD3B269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F8EC0" w14:textId="77777777" w:rsidR="0037099A" w:rsidRPr="0037099A" w:rsidRDefault="0037099A" w:rsidP="0037099A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43FB5" w14:textId="77777777" w:rsidR="0037099A" w:rsidRPr="0037099A" w:rsidRDefault="0037099A" w:rsidP="0037099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CC238" w14:textId="77777777" w:rsidR="0037099A" w:rsidRPr="0037099A" w:rsidRDefault="0037099A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60%</w:t>
            </w:r>
          </w:p>
        </w:tc>
      </w:tr>
      <w:tr w:rsidR="0037099A" w:rsidRPr="0037099A" w14:paraId="108E388D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705EB5" w14:textId="77777777" w:rsidR="0037099A" w:rsidRPr="0037099A" w:rsidRDefault="0037099A" w:rsidP="0037099A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E0346" w14:textId="77777777" w:rsidR="0037099A" w:rsidRPr="0037099A" w:rsidRDefault="0037099A" w:rsidP="0037099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Termin realizacji (T)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04CC6" w14:textId="3A4D030F" w:rsidR="0037099A" w:rsidRPr="0037099A" w:rsidRDefault="00E16E52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>
              <w:rPr>
                <w:bCs/>
                <w:iCs/>
                <w:sz w:val="24"/>
                <w:szCs w:val="24"/>
                <w:lang w:eastAsia="x-none"/>
              </w:rPr>
              <w:t>2</w:t>
            </w:r>
            <w:r w:rsidR="0037099A" w:rsidRPr="0037099A">
              <w:rPr>
                <w:bCs/>
                <w:iCs/>
                <w:sz w:val="24"/>
                <w:szCs w:val="24"/>
                <w:lang w:eastAsia="x-none"/>
              </w:rPr>
              <w:t>0%</w:t>
            </w:r>
          </w:p>
        </w:tc>
      </w:tr>
      <w:tr w:rsidR="0037099A" w:rsidRPr="0037099A" w14:paraId="496033E8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1C2D00" w14:textId="77777777" w:rsidR="0037099A" w:rsidRPr="0037099A" w:rsidRDefault="0037099A" w:rsidP="0037099A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7202F" w14:textId="77777777" w:rsidR="0037099A" w:rsidRPr="0037099A" w:rsidRDefault="0037099A" w:rsidP="0037099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Gwarancja (G)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A73FB" w14:textId="2D8A1DD0" w:rsidR="0037099A" w:rsidRPr="0037099A" w:rsidRDefault="00E16E52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>
              <w:rPr>
                <w:bCs/>
                <w:iCs/>
                <w:sz w:val="24"/>
                <w:szCs w:val="24"/>
                <w:lang w:eastAsia="x-none"/>
              </w:rPr>
              <w:t>2</w:t>
            </w:r>
            <w:r w:rsidR="0037099A" w:rsidRPr="0037099A">
              <w:rPr>
                <w:bCs/>
                <w:iCs/>
                <w:sz w:val="24"/>
                <w:szCs w:val="24"/>
                <w:lang w:eastAsia="x-none"/>
              </w:rPr>
              <w:t>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B1A08" w14:textId="77777777" w:rsidR="00155C94" w:rsidRDefault="00155C94">
      <w:r>
        <w:separator/>
      </w:r>
    </w:p>
  </w:endnote>
  <w:endnote w:type="continuationSeparator" w:id="0">
    <w:p w14:paraId="2A5C2579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BCB81" w14:textId="77777777" w:rsidR="009F189D" w:rsidRDefault="009F1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7EB0740" w14:textId="77777777" w:rsidR="009F189D" w:rsidRDefault="009F18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E1FEC" w14:textId="5687FBF9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478A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478A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E737F" w14:textId="77777777" w:rsidR="009F189D" w:rsidRDefault="009F189D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Footer"/>
      <w:tabs>
        <w:tab w:val="clear" w:pos="4536"/>
      </w:tabs>
      <w:jc w:val="center"/>
    </w:pPr>
  </w:p>
  <w:p w14:paraId="64AC3BAF" w14:textId="77777777" w:rsidR="009F189D" w:rsidRDefault="009F189D">
    <w:pPr>
      <w:pStyle w:val="Footer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PageNumber"/>
      </w:rPr>
      <w:t xml:space="preserve">Strona: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87258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A22B9" w14:textId="77777777" w:rsidR="00155C94" w:rsidRDefault="00155C94">
      <w:r>
        <w:separator/>
      </w:r>
    </w:p>
  </w:footnote>
  <w:footnote w:type="continuationSeparator" w:id="0">
    <w:p w14:paraId="63985DC6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688E7" w14:textId="77777777" w:rsidR="00316FB8" w:rsidRDefault="00316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51B2E" w14:textId="77777777" w:rsidR="00316FB8" w:rsidRDefault="00316F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AB7B" w14:textId="77777777" w:rsidR="00316FB8" w:rsidRDefault="00316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35FA"/>
    <w:rsid w:val="000D7F25"/>
    <w:rsid w:val="000E00E5"/>
    <w:rsid w:val="001146A4"/>
    <w:rsid w:val="00120B52"/>
    <w:rsid w:val="00155C94"/>
    <w:rsid w:val="00173B20"/>
    <w:rsid w:val="00197465"/>
    <w:rsid w:val="001C69FF"/>
    <w:rsid w:val="002158FA"/>
    <w:rsid w:val="0023318D"/>
    <w:rsid w:val="00240B03"/>
    <w:rsid w:val="00271F99"/>
    <w:rsid w:val="002B469A"/>
    <w:rsid w:val="00316FB8"/>
    <w:rsid w:val="00324B64"/>
    <w:rsid w:val="00343909"/>
    <w:rsid w:val="003527C0"/>
    <w:rsid w:val="00355C9D"/>
    <w:rsid w:val="0037099A"/>
    <w:rsid w:val="003B6B36"/>
    <w:rsid w:val="003D72FD"/>
    <w:rsid w:val="003F57CD"/>
    <w:rsid w:val="00423179"/>
    <w:rsid w:val="004372F1"/>
    <w:rsid w:val="00490DC0"/>
    <w:rsid w:val="00493F8C"/>
    <w:rsid w:val="004A4A0D"/>
    <w:rsid w:val="004C7E9B"/>
    <w:rsid w:val="004F0014"/>
    <w:rsid w:val="00551CD2"/>
    <w:rsid w:val="00577BC6"/>
    <w:rsid w:val="00583D9D"/>
    <w:rsid w:val="005D7987"/>
    <w:rsid w:val="00601802"/>
    <w:rsid w:val="00601AE8"/>
    <w:rsid w:val="00650FDA"/>
    <w:rsid w:val="0069085C"/>
    <w:rsid w:val="006B6F69"/>
    <w:rsid w:val="006C2B48"/>
    <w:rsid w:val="00771901"/>
    <w:rsid w:val="00843263"/>
    <w:rsid w:val="0084758C"/>
    <w:rsid w:val="008478A5"/>
    <w:rsid w:val="00861E75"/>
    <w:rsid w:val="00862C5C"/>
    <w:rsid w:val="00884BB0"/>
    <w:rsid w:val="008A26A5"/>
    <w:rsid w:val="008F318B"/>
    <w:rsid w:val="00960CEB"/>
    <w:rsid w:val="00972435"/>
    <w:rsid w:val="00981B3F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3230A"/>
    <w:rsid w:val="00D665F5"/>
    <w:rsid w:val="00D7128F"/>
    <w:rsid w:val="00D7215C"/>
    <w:rsid w:val="00DF641E"/>
    <w:rsid w:val="00E16E52"/>
    <w:rsid w:val="00E2393B"/>
    <w:rsid w:val="00E93DE0"/>
    <w:rsid w:val="00EA3476"/>
    <w:rsid w:val="00EC32C4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8073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8073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80738"/>
  </w:style>
  <w:style w:type="paragraph" w:styleId="BodyTextIndent">
    <w:name w:val="Body Text Indent"/>
    <w:basedOn w:val="Normal"/>
    <w:rsid w:val="00A80738"/>
    <w:pPr>
      <w:ind w:firstLine="426"/>
      <w:jc w:val="both"/>
    </w:pPr>
    <w:rPr>
      <w:sz w:val="24"/>
    </w:rPr>
  </w:style>
  <w:style w:type="paragraph" w:styleId="BodyText">
    <w:name w:val="Body Text"/>
    <w:basedOn w:val="Normal"/>
    <w:rsid w:val="00A80738"/>
    <w:pPr>
      <w:spacing w:line="360" w:lineRule="auto"/>
      <w:jc w:val="both"/>
    </w:pPr>
    <w:rPr>
      <w:sz w:val="24"/>
    </w:rPr>
  </w:style>
  <w:style w:type="table" w:styleId="TableGrid">
    <w:name w:val="Table Grid"/>
    <w:basedOn w:val="TableNormal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665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173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2025-08-12T11:42:00Z</cp:lastPrinted>
  <dcterms:created xsi:type="dcterms:W3CDTF">2026-02-05T08:41:00Z</dcterms:created>
  <dcterms:modified xsi:type="dcterms:W3CDTF">2026-02-05T10:08:00Z</dcterms:modified>
</cp:coreProperties>
</file>