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3AD33" w14:textId="1E1E37DA" w:rsidR="00906D1A" w:rsidRPr="00353FDC" w:rsidRDefault="00DC51E7" w:rsidP="00DC1F6E">
      <w:pPr>
        <w:jc w:val="right"/>
        <w:rPr>
          <w:rFonts w:ascii="Arial" w:hAnsi="Arial" w:cs="Arial"/>
        </w:rPr>
      </w:pPr>
      <w:bookmarkStart w:id="0" w:name="_Hlk53520193"/>
      <w:r w:rsidRPr="00DC51E7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DC51E7">
        <w:rPr>
          <w:rFonts w:ascii="Arial" w:hAnsi="Arial" w:cs="Arial"/>
        </w:rPr>
        <w:t>2026-01-30</w:t>
      </w:r>
    </w:p>
    <w:p w14:paraId="72D80CCD" w14:textId="77777777" w:rsidR="00DC51E7" w:rsidRPr="00DC51E7" w:rsidRDefault="00DC51E7" w:rsidP="00DC1F6E">
      <w:pPr>
        <w:ind w:right="4410"/>
        <w:rPr>
          <w:rFonts w:ascii="Arial" w:hAnsi="Arial" w:cs="Arial"/>
          <w:b/>
          <w:bCs/>
        </w:rPr>
      </w:pPr>
      <w:r w:rsidRPr="00DC51E7">
        <w:rPr>
          <w:rFonts w:ascii="Arial" w:hAnsi="Arial" w:cs="Arial"/>
          <w:b/>
          <w:bCs/>
        </w:rPr>
        <w:t>Szpital Wojewódzki w Poznaniu</w:t>
      </w:r>
    </w:p>
    <w:p w14:paraId="5CB87D47" w14:textId="65700144" w:rsidR="00906D1A" w:rsidRPr="00353FDC" w:rsidRDefault="00DC51E7" w:rsidP="00DC1F6E">
      <w:pPr>
        <w:ind w:right="4410"/>
        <w:rPr>
          <w:rFonts w:ascii="Arial" w:hAnsi="Arial" w:cs="Arial"/>
          <w:b/>
          <w:bCs/>
        </w:rPr>
      </w:pPr>
      <w:r w:rsidRPr="00DC51E7">
        <w:rPr>
          <w:rFonts w:ascii="Arial" w:hAnsi="Arial" w:cs="Arial"/>
          <w:b/>
          <w:bCs/>
        </w:rPr>
        <w:t>Dział Zamówień Publicznych</w:t>
      </w:r>
    </w:p>
    <w:p w14:paraId="2CAB0175" w14:textId="50715444" w:rsidR="00906D1A" w:rsidRPr="00353FDC" w:rsidRDefault="00DC51E7" w:rsidP="00DC1F6E">
      <w:pPr>
        <w:ind w:right="4410"/>
        <w:rPr>
          <w:rFonts w:ascii="Arial" w:hAnsi="Arial" w:cs="Arial"/>
        </w:rPr>
      </w:pPr>
      <w:r w:rsidRPr="00DC51E7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DC51E7">
        <w:rPr>
          <w:rFonts w:ascii="Arial" w:hAnsi="Arial" w:cs="Arial"/>
        </w:rPr>
        <w:t>7/19</w:t>
      </w:r>
    </w:p>
    <w:p w14:paraId="3763B83A" w14:textId="2D5488ED" w:rsidR="00906D1A" w:rsidRPr="00353FDC" w:rsidRDefault="00DC51E7" w:rsidP="00DC1F6E">
      <w:pPr>
        <w:tabs>
          <w:tab w:val="left" w:pos="5670"/>
        </w:tabs>
        <w:ind w:right="4410"/>
        <w:rPr>
          <w:rFonts w:ascii="Arial" w:hAnsi="Arial" w:cs="Arial"/>
        </w:rPr>
      </w:pPr>
      <w:r w:rsidRPr="00DC51E7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DC51E7">
        <w:rPr>
          <w:rFonts w:ascii="Arial" w:hAnsi="Arial" w:cs="Arial"/>
        </w:rPr>
        <w:t>Poznań</w:t>
      </w:r>
    </w:p>
    <w:p w14:paraId="5A1FDCD8" w14:textId="77777777" w:rsidR="00DC1F6E" w:rsidRDefault="00DC1F6E" w:rsidP="00DC1F6E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18893B9" w14:textId="77777777" w:rsidR="00DC1F6E" w:rsidRDefault="00DC1F6E" w:rsidP="00DC1F6E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4D2F50E" w14:textId="52480F87" w:rsidR="00A151B5" w:rsidRDefault="00A151B5" w:rsidP="00DC1F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C10017C" w14:textId="77777777" w:rsidR="00906D1A" w:rsidRDefault="00A151B5" w:rsidP="00DC1F6E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16C720B" w14:textId="77777777" w:rsidR="00DC1F6E" w:rsidRDefault="00DC1F6E" w:rsidP="00DC1F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76BCA41" w14:textId="77777777" w:rsidR="00DC1F6E" w:rsidRPr="00A151B5" w:rsidRDefault="00DC1F6E" w:rsidP="00DC1F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659DC15" w14:textId="77777777" w:rsidTr="00EF318B">
        <w:tc>
          <w:tcPr>
            <w:tcW w:w="10065" w:type="dxa"/>
            <w:shd w:val="clear" w:color="auto" w:fill="F2F2F2"/>
            <w:hideMark/>
          </w:tcPr>
          <w:p w14:paraId="6D15E55C" w14:textId="77777777" w:rsidR="00906D1A" w:rsidRPr="00353FDC" w:rsidRDefault="00906D1A" w:rsidP="00DC1F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C0CE92A" w14:textId="77777777" w:rsidR="00906D1A" w:rsidRPr="00353FDC" w:rsidRDefault="00906D1A" w:rsidP="00DC1F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05CD3CB" w14:textId="77777777" w:rsidR="00906D1A" w:rsidRPr="00353FDC" w:rsidRDefault="00906D1A" w:rsidP="00DC1F6E">
      <w:pPr>
        <w:keepNext/>
        <w:outlineLvl w:val="0"/>
        <w:rPr>
          <w:rFonts w:ascii="Arial" w:hAnsi="Arial" w:cs="Arial"/>
          <w:b/>
        </w:rPr>
      </w:pPr>
    </w:p>
    <w:p w14:paraId="5435D522" w14:textId="77777777" w:rsidR="00906D1A" w:rsidRPr="00353FDC" w:rsidRDefault="00906D1A" w:rsidP="00DC1F6E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B63FB11" w14:textId="77777777" w:rsidTr="00EF318B">
        <w:tc>
          <w:tcPr>
            <w:tcW w:w="2269" w:type="dxa"/>
          </w:tcPr>
          <w:p w14:paraId="303E50A5" w14:textId="77777777" w:rsidR="00906D1A" w:rsidRPr="00353FDC" w:rsidRDefault="00906D1A" w:rsidP="00DC1F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1A894DE" w14:textId="1E1B7F1C" w:rsidR="00906D1A" w:rsidRPr="00353FDC" w:rsidRDefault="00DC51E7" w:rsidP="00DC1F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C51E7">
              <w:rPr>
                <w:rFonts w:ascii="Arial" w:hAnsi="Arial" w:cs="Arial"/>
                <w:bCs/>
              </w:rPr>
              <w:t xml:space="preserve">Upgrade do najnowszej wersji oraz rozszerzenie oprogramowania </w:t>
            </w:r>
            <w:proofErr w:type="spellStart"/>
            <w:r w:rsidRPr="00DC51E7">
              <w:rPr>
                <w:rFonts w:ascii="Arial" w:hAnsi="Arial" w:cs="Arial"/>
                <w:bCs/>
              </w:rPr>
              <w:t>Axence</w:t>
            </w:r>
            <w:proofErr w:type="spellEnd"/>
            <w:r w:rsidRPr="00DC51E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DC51E7">
              <w:rPr>
                <w:rFonts w:ascii="Arial" w:hAnsi="Arial" w:cs="Arial"/>
                <w:bCs/>
              </w:rPr>
              <w:t>nVision</w:t>
            </w:r>
            <w:proofErr w:type="spellEnd"/>
            <w:r w:rsidRPr="00DC51E7">
              <w:rPr>
                <w:rFonts w:ascii="Arial" w:hAnsi="Arial" w:cs="Arial"/>
                <w:bCs/>
              </w:rPr>
              <w:t xml:space="preserve"> - powtórka</w:t>
            </w:r>
          </w:p>
        </w:tc>
      </w:tr>
      <w:tr w:rsidR="00DC51E7" w:rsidRPr="00353FDC" w14:paraId="07FD6B79" w14:textId="77777777" w:rsidTr="00B63882">
        <w:tc>
          <w:tcPr>
            <w:tcW w:w="2269" w:type="dxa"/>
          </w:tcPr>
          <w:p w14:paraId="03748F65" w14:textId="77777777" w:rsidR="00DC51E7" w:rsidRPr="00353FDC" w:rsidRDefault="00DC51E7" w:rsidP="00DC1F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9ADB4CA" w14:textId="3D178A4A" w:rsidR="00DC51E7" w:rsidRPr="00353FDC" w:rsidRDefault="00DC51E7" w:rsidP="00DC1F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C51E7">
              <w:rPr>
                <w:rFonts w:ascii="Arial" w:hAnsi="Arial" w:cs="Arial"/>
                <w:bCs/>
              </w:rPr>
              <w:t>SZW/DZP/2/2026</w:t>
            </w:r>
          </w:p>
        </w:tc>
      </w:tr>
    </w:tbl>
    <w:p w14:paraId="713472C7" w14:textId="77777777" w:rsidR="00906D1A" w:rsidRDefault="00906D1A" w:rsidP="00DC1F6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1CF36F9" w14:textId="77777777" w:rsidR="00DC1F6E" w:rsidRPr="00E1738E" w:rsidRDefault="00DC1F6E" w:rsidP="00DC1F6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424280B" w14:textId="7D6C6447" w:rsidR="00906D1A" w:rsidRDefault="00906D1A" w:rsidP="00DC1F6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DC51E7" w:rsidRPr="00DC51E7">
        <w:rPr>
          <w:rFonts w:ascii="Arial" w:hAnsi="Arial" w:cs="Arial"/>
          <w:b/>
        </w:rPr>
        <w:t>Szpital Wojewódzki w Poznaniu</w:t>
      </w:r>
      <w:r w:rsidR="00DC1F6E">
        <w:rPr>
          <w:rFonts w:ascii="Arial" w:hAnsi="Arial" w:cs="Arial"/>
          <w:b/>
        </w:rPr>
        <w:t xml:space="preserve">, </w:t>
      </w:r>
      <w:r w:rsidR="00DC51E7" w:rsidRPr="00DC51E7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C51E7" w:rsidRPr="00DC51E7">
        <w:rPr>
          <w:rFonts w:ascii="Arial" w:hAnsi="Arial" w:cs="Arial"/>
        </w:rPr>
        <w:t>(</w:t>
      </w:r>
      <w:proofErr w:type="spellStart"/>
      <w:r w:rsidR="00DC51E7" w:rsidRPr="00DC51E7">
        <w:rPr>
          <w:rFonts w:ascii="Arial" w:hAnsi="Arial" w:cs="Arial"/>
        </w:rPr>
        <w:t>t.j</w:t>
      </w:r>
      <w:proofErr w:type="spellEnd"/>
      <w:r w:rsidR="00DC51E7" w:rsidRPr="00DC51E7">
        <w:rPr>
          <w:rFonts w:ascii="Arial" w:hAnsi="Arial" w:cs="Arial"/>
        </w:rPr>
        <w:t xml:space="preserve">. Dz. U. z 2024 r. poz. 1320 z </w:t>
      </w:r>
      <w:proofErr w:type="spellStart"/>
      <w:r w:rsidR="00DC51E7" w:rsidRPr="00DC51E7">
        <w:rPr>
          <w:rFonts w:ascii="Arial" w:hAnsi="Arial" w:cs="Arial"/>
        </w:rPr>
        <w:t>późn</w:t>
      </w:r>
      <w:proofErr w:type="spellEnd"/>
      <w:r w:rsidR="00DC51E7" w:rsidRPr="00DC51E7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0F72A44D" w14:textId="77777777" w:rsidR="00DC1F6E" w:rsidRPr="00E1738E" w:rsidRDefault="00DC1F6E" w:rsidP="00DC1F6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C51E7" w:rsidRPr="00E1738E" w14:paraId="77DDF9C3" w14:textId="77777777" w:rsidTr="00B638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CD142FC" w14:textId="7EE8337C" w:rsidR="00DC51E7" w:rsidRDefault="00DC51E7" w:rsidP="00DC1F6E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C51E7">
              <w:rPr>
                <w:rFonts w:ascii="Arial" w:hAnsi="Arial" w:cs="Arial"/>
                <w:b/>
              </w:rPr>
              <w:t>Axence</w:t>
            </w:r>
            <w:proofErr w:type="spellEnd"/>
            <w:r w:rsidRPr="00DC51E7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DC51E7">
              <w:rPr>
                <w:rFonts w:ascii="Arial" w:hAnsi="Arial" w:cs="Arial"/>
                <w:b/>
              </w:rPr>
              <w:t>Sp.j</w:t>
            </w:r>
            <w:proofErr w:type="spellEnd"/>
            <w:r w:rsidRPr="00DC51E7">
              <w:rPr>
                <w:rFonts w:ascii="Arial" w:hAnsi="Arial" w:cs="Arial"/>
                <w:b/>
              </w:rPr>
              <w:t>.</w:t>
            </w:r>
          </w:p>
          <w:p w14:paraId="53036CC0" w14:textId="00F48353" w:rsidR="00DC51E7" w:rsidRPr="00AC1F4A" w:rsidRDefault="00DC51E7" w:rsidP="00DC1F6E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DC51E7">
              <w:rPr>
                <w:rFonts w:ascii="Arial" w:hAnsi="Arial" w:cs="Arial"/>
                <w:bCs/>
              </w:rPr>
              <w:t>Na Zjeździe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C51E7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456FEC39" w14:textId="07BBD1ED" w:rsidR="00DC51E7" w:rsidRPr="00E1738E" w:rsidRDefault="00DC51E7" w:rsidP="00DC1F6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C51E7">
              <w:rPr>
                <w:rFonts w:ascii="Arial" w:hAnsi="Arial" w:cs="Arial"/>
                <w:bCs/>
              </w:rPr>
              <w:t>30-527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C51E7">
              <w:rPr>
                <w:rFonts w:ascii="Arial" w:hAnsi="Arial" w:cs="Arial"/>
                <w:bCs/>
              </w:rPr>
              <w:t>Kraków</w:t>
            </w:r>
          </w:p>
          <w:p w14:paraId="71C624D0" w14:textId="4F07E7E7" w:rsidR="00DC51E7" w:rsidRPr="00BC506C" w:rsidRDefault="00DC51E7" w:rsidP="00DC1F6E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C51E7">
              <w:rPr>
                <w:rFonts w:ascii="Arial" w:hAnsi="Arial" w:cs="Arial"/>
                <w:b/>
              </w:rPr>
              <w:t>145 516.87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97F4529" w14:textId="77777777" w:rsidR="00DC51E7" w:rsidRPr="00E1738E" w:rsidRDefault="00DC51E7" w:rsidP="00DC1F6E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28D0AA4" w14:textId="410B5295" w:rsidR="00DC51E7" w:rsidRPr="00E1738E" w:rsidRDefault="00DC51E7" w:rsidP="00DC1F6E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DC51E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D72E376" w14:textId="77777777" w:rsidR="00DC1F6E" w:rsidRDefault="00DC1F6E" w:rsidP="00DC1F6E">
      <w:pPr>
        <w:jc w:val="both"/>
        <w:rPr>
          <w:rFonts w:ascii="Arial" w:hAnsi="Arial" w:cs="Arial"/>
          <w:b/>
          <w:bCs/>
          <w:color w:val="000000"/>
        </w:rPr>
      </w:pPr>
    </w:p>
    <w:p w14:paraId="30E1C939" w14:textId="3F5EA87F" w:rsidR="00906D1A" w:rsidRPr="008D02AA" w:rsidRDefault="00906D1A" w:rsidP="00DC1F6E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2410"/>
        <w:gridCol w:w="2268"/>
      </w:tblGrid>
      <w:tr w:rsidR="00DC1F6E" w:rsidRPr="008567C7" w14:paraId="255ED269" w14:textId="77777777" w:rsidTr="00DC1F6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F164C0" w14:textId="77777777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27B2F9CF" w14:textId="77777777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8264ECC" w14:textId="575071F2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51E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B64CED0" w14:textId="77777777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C1F6E" w:rsidRPr="008567C7" w14:paraId="7DFA3559" w14:textId="77777777" w:rsidTr="00DC1F6E">
        <w:tc>
          <w:tcPr>
            <w:tcW w:w="851" w:type="dxa"/>
            <w:vAlign w:val="center"/>
          </w:tcPr>
          <w:p w14:paraId="313D1506" w14:textId="0A3652A8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1E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0F5C5BA1" w14:textId="62D4D717" w:rsidR="00DC1F6E" w:rsidRPr="00553EDC" w:rsidRDefault="00DC1F6E" w:rsidP="00DC1F6E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C51E7">
              <w:rPr>
                <w:rFonts w:ascii="Arial" w:hAnsi="Arial" w:cs="Arial"/>
                <w:b/>
                <w:sz w:val="22"/>
                <w:szCs w:val="22"/>
              </w:rPr>
              <w:t>Axence</w:t>
            </w:r>
            <w:proofErr w:type="spellEnd"/>
            <w:r w:rsidRPr="00DC51E7">
              <w:rPr>
                <w:rFonts w:ascii="Arial" w:hAnsi="Arial" w:cs="Arial"/>
                <w:b/>
                <w:sz w:val="22"/>
                <w:szCs w:val="22"/>
              </w:rPr>
              <w:t xml:space="preserve"> Sp. z o.o. </w:t>
            </w:r>
            <w:proofErr w:type="spellStart"/>
            <w:r w:rsidRPr="00DC51E7">
              <w:rPr>
                <w:rFonts w:ascii="Arial" w:hAnsi="Arial" w:cs="Arial"/>
                <w:b/>
                <w:sz w:val="22"/>
                <w:szCs w:val="22"/>
              </w:rPr>
              <w:t>Sp.j</w:t>
            </w:r>
            <w:proofErr w:type="spellEnd"/>
            <w:r w:rsidRPr="00DC51E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6533D7CC" w14:textId="0DEC2E76" w:rsidR="00DC1F6E" w:rsidRPr="00553EDC" w:rsidRDefault="00DC1F6E" w:rsidP="00DC1F6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C51E7">
              <w:rPr>
                <w:rFonts w:ascii="Arial" w:hAnsi="Arial" w:cs="Arial"/>
                <w:bCs/>
                <w:sz w:val="22"/>
                <w:szCs w:val="22"/>
              </w:rPr>
              <w:t>Na Zjeździe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C51E7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0EAA2AD" w14:textId="14952882" w:rsidR="00DC1F6E" w:rsidRPr="00553EDC" w:rsidRDefault="00DC1F6E" w:rsidP="00DC1F6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C51E7">
              <w:rPr>
                <w:rFonts w:ascii="Arial" w:hAnsi="Arial" w:cs="Arial"/>
                <w:bCs/>
                <w:sz w:val="22"/>
                <w:szCs w:val="22"/>
              </w:rPr>
              <w:t>30-527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C51E7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2410" w:type="dxa"/>
            <w:vAlign w:val="center"/>
          </w:tcPr>
          <w:p w14:paraId="146F7A1A" w14:textId="5AFAD873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1E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049C5F21" w14:textId="7F453430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1E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C1F6E" w:rsidRPr="008567C7" w14:paraId="54370E76" w14:textId="77777777" w:rsidTr="00DC1F6E">
        <w:tc>
          <w:tcPr>
            <w:tcW w:w="851" w:type="dxa"/>
            <w:vAlign w:val="center"/>
          </w:tcPr>
          <w:p w14:paraId="1CF02394" w14:textId="347811FF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1E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14:paraId="4391AE45" w14:textId="13DBE5A8" w:rsidR="00DC1F6E" w:rsidRPr="00553EDC" w:rsidRDefault="00DC1F6E" w:rsidP="00DC1F6E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DC51E7">
              <w:rPr>
                <w:rFonts w:ascii="Arial" w:hAnsi="Arial" w:cs="Arial"/>
                <w:b/>
                <w:sz w:val="22"/>
                <w:szCs w:val="22"/>
              </w:rPr>
              <w:t>Paweł Owczarzak EUPOL</w:t>
            </w:r>
          </w:p>
          <w:p w14:paraId="46D76E2C" w14:textId="03C2824A" w:rsidR="00DC1F6E" w:rsidRPr="00553EDC" w:rsidRDefault="00DC1F6E" w:rsidP="00DC1F6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DC51E7">
              <w:rPr>
                <w:rFonts w:ascii="Arial" w:hAnsi="Arial" w:cs="Arial"/>
                <w:bCs/>
                <w:sz w:val="22"/>
                <w:szCs w:val="22"/>
              </w:rPr>
              <w:t>Palinkiewicza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C51E7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1AA7768" w14:textId="6BA4BE56" w:rsidR="00DC1F6E" w:rsidRPr="00553EDC" w:rsidRDefault="00DC1F6E" w:rsidP="00DC1F6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C51E7">
              <w:rPr>
                <w:rFonts w:ascii="Arial" w:hAnsi="Arial" w:cs="Arial"/>
                <w:bCs/>
                <w:sz w:val="22"/>
                <w:szCs w:val="22"/>
              </w:rPr>
              <w:t>63-000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C51E7">
              <w:rPr>
                <w:rFonts w:ascii="Arial" w:hAnsi="Arial" w:cs="Arial"/>
                <w:bCs/>
                <w:sz w:val="22"/>
                <w:szCs w:val="22"/>
              </w:rPr>
              <w:t>Środa Wielkopolska</w:t>
            </w:r>
          </w:p>
        </w:tc>
        <w:tc>
          <w:tcPr>
            <w:tcW w:w="2410" w:type="dxa"/>
            <w:vAlign w:val="center"/>
          </w:tcPr>
          <w:p w14:paraId="13B3C06D" w14:textId="2D97FD0C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1E7">
              <w:rPr>
                <w:rFonts w:ascii="Arial" w:hAnsi="Arial" w:cs="Arial"/>
                <w:sz w:val="22"/>
                <w:szCs w:val="22"/>
              </w:rPr>
              <w:t xml:space="preserve">  76,39</w:t>
            </w:r>
          </w:p>
        </w:tc>
        <w:tc>
          <w:tcPr>
            <w:tcW w:w="2268" w:type="dxa"/>
            <w:vAlign w:val="center"/>
          </w:tcPr>
          <w:p w14:paraId="2F4DBC21" w14:textId="721B03FB" w:rsidR="00DC1F6E" w:rsidRPr="00553EDC" w:rsidRDefault="00DC1F6E" w:rsidP="00DC1F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1E7">
              <w:rPr>
                <w:rFonts w:ascii="Arial" w:hAnsi="Arial" w:cs="Arial"/>
                <w:sz w:val="22"/>
                <w:szCs w:val="22"/>
              </w:rPr>
              <w:t xml:space="preserve">  76,39</w:t>
            </w:r>
          </w:p>
        </w:tc>
      </w:tr>
    </w:tbl>
    <w:p w14:paraId="43911367" w14:textId="77777777" w:rsidR="00906D1A" w:rsidRDefault="00906D1A" w:rsidP="00DC1F6E">
      <w:pPr>
        <w:jc w:val="both"/>
        <w:rPr>
          <w:color w:val="000000"/>
        </w:rPr>
      </w:pPr>
    </w:p>
    <w:p w14:paraId="2FA2289E" w14:textId="77777777" w:rsidR="00906D1A" w:rsidRPr="008D02AA" w:rsidRDefault="00906D1A" w:rsidP="00DC1F6E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7A5552CF" w14:textId="77777777" w:rsidTr="00EF318B">
        <w:tc>
          <w:tcPr>
            <w:tcW w:w="851" w:type="dxa"/>
            <w:shd w:val="clear" w:color="auto" w:fill="F2F2F2"/>
            <w:vAlign w:val="center"/>
          </w:tcPr>
          <w:p w14:paraId="7AFCF2D6" w14:textId="77777777" w:rsidR="00906D1A" w:rsidRPr="00553EDC" w:rsidRDefault="00906D1A" w:rsidP="00DC1F6E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4FCF9D8" w14:textId="77777777" w:rsidR="00906D1A" w:rsidRPr="00553EDC" w:rsidRDefault="00906D1A" w:rsidP="00DC1F6E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809C849" w14:textId="77777777" w:rsidR="00906D1A" w:rsidRPr="00553EDC" w:rsidRDefault="00906D1A" w:rsidP="00DC1F6E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61BB30CF" w14:textId="77777777" w:rsidTr="00EF318B">
        <w:tc>
          <w:tcPr>
            <w:tcW w:w="851" w:type="dxa"/>
            <w:vAlign w:val="center"/>
          </w:tcPr>
          <w:p w14:paraId="3656DB8A" w14:textId="36A1A032" w:rsidR="00906D1A" w:rsidRPr="00553EDC" w:rsidRDefault="00906D1A" w:rsidP="00DC1F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D311F37" w14:textId="77777777" w:rsidR="00906D1A" w:rsidRPr="00553EDC" w:rsidRDefault="00906D1A" w:rsidP="00DC1F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08751E8" w14:textId="718B6E7C" w:rsidR="00906D1A" w:rsidRPr="00553EDC" w:rsidRDefault="00906D1A" w:rsidP="00DC1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25DEB5B" w14:textId="55A171BD" w:rsidR="00906D1A" w:rsidRPr="00553EDC" w:rsidRDefault="00906D1A" w:rsidP="00DC1F6E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81AACC4" w14:textId="51D9E904" w:rsidR="00906D1A" w:rsidRPr="00553EDC" w:rsidRDefault="00906D1A" w:rsidP="00DC1F6E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262C993" w14:textId="2FCD1419" w:rsidR="00906D1A" w:rsidRPr="00553EDC" w:rsidRDefault="00906D1A" w:rsidP="00DC1F6E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02DBEC3D" w14:textId="77777777" w:rsidR="00906D1A" w:rsidRPr="00553EDC" w:rsidRDefault="00906D1A" w:rsidP="00DC1F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A029FD9" w14:textId="6988CE28" w:rsidR="00906D1A" w:rsidRPr="00553EDC" w:rsidRDefault="00906D1A" w:rsidP="00DC1F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4C5209" w14:textId="77777777" w:rsidR="00906D1A" w:rsidRPr="00906D1A" w:rsidRDefault="00906D1A" w:rsidP="00DC1F6E">
      <w:pPr>
        <w:jc w:val="both"/>
        <w:rPr>
          <w:rFonts w:ascii="Arial" w:hAnsi="Arial" w:cs="Arial"/>
          <w:color w:val="000000"/>
        </w:rPr>
      </w:pPr>
    </w:p>
    <w:p w14:paraId="75EEBD72" w14:textId="77777777" w:rsidR="00DC1F6E" w:rsidRDefault="00DC1F6E" w:rsidP="00DC1F6E">
      <w:pPr>
        <w:jc w:val="both"/>
        <w:rPr>
          <w:rFonts w:ascii="Arial" w:hAnsi="Arial" w:cs="Arial"/>
          <w:b/>
          <w:bCs/>
        </w:rPr>
      </w:pPr>
    </w:p>
    <w:p w14:paraId="477F387D" w14:textId="77777777" w:rsidR="00DC1F6E" w:rsidRDefault="00DC1F6E" w:rsidP="00DC1F6E">
      <w:pPr>
        <w:jc w:val="both"/>
        <w:rPr>
          <w:rFonts w:ascii="Arial" w:hAnsi="Arial" w:cs="Arial"/>
          <w:b/>
          <w:bCs/>
        </w:rPr>
      </w:pPr>
    </w:p>
    <w:p w14:paraId="7EF68A40" w14:textId="77777777" w:rsidR="00DC1F6E" w:rsidRDefault="00DC1F6E" w:rsidP="00DC1F6E">
      <w:pPr>
        <w:jc w:val="both"/>
        <w:rPr>
          <w:rFonts w:ascii="Arial" w:hAnsi="Arial" w:cs="Arial"/>
          <w:b/>
          <w:bCs/>
        </w:rPr>
      </w:pPr>
    </w:p>
    <w:p w14:paraId="3BF3FF22" w14:textId="76A6FAF5" w:rsidR="009F0E5C" w:rsidRPr="00906D1A" w:rsidRDefault="009F0E5C" w:rsidP="00DC1F6E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1A8F895B" w14:textId="411E30C9" w:rsidR="00F960D7" w:rsidRPr="00906D1A" w:rsidRDefault="00A029B8" w:rsidP="00DC1F6E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DC51E7" w:rsidRPr="00906D1A">
        <w:rPr>
          <w:rFonts w:ascii="Arial" w:hAnsi="Arial" w:cs="Arial"/>
        </w:rPr>
        <w:t>nie krótszym niż 5 dni od dnia przesłania niniejsze</w:t>
      </w:r>
      <w:r w:rsidR="00DC51E7">
        <w:rPr>
          <w:rFonts w:ascii="Arial" w:hAnsi="Arial" w:cs="Arial"/>
        </w:rPr>
        <w:t>j</w:t>
      </w:r>
      <w:r w:rsidR="00DC51E7" w:rsidRPr="00906D1A">
        <w:rPr>
          <w:rFonts w:ascii="Arial" w:hAnsi="Arial" w:cs="Arial"/>
        </w:rPr>
        <w:t xml:space="preserve"> </w:t>
      </w:r>
      <w:r w:rsidR="00DC51E7">
        <w:rPr>
          <w:rFonts w:ascii="Arial" w:hAnsi="Arial" w:cs="Arial"/>
        </w:rPr>
        <w:t xml:space="preserve">informacji </w:t>
      </w:r>
      <w:r w:rsidR="00DC51E7" w:rsidRPr="00906D1A">
        <w:rPr>
          <w:rFonts w:ascii="Arial" w:hAnsi="Arial" w:cs="Arial"/>
        </w:rPr>
        <w:t>o wyborze najkorzystniejszej oferty.</w:t>
      </w:r>
    </w:p>
    <w:p w14:paraId="0F951EE9" w14:textId="77777777" w:rsidR="00F960D7" w:rsidRDefault="00D8427E" w:rsidP="00DC1F6E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6CF829F" w14:textId="77777777" w:rsidR="00906D1A" w:rsidRPr="00C6247D" w:rsidRDefault="00906D1A" w:rsidP="00DC1F6E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1D2ED85" w14:textId="77777777" w:rsidR="00906D1A" w:rsidRPr="00D50535" w:rsidRDefault="00906D1A" w:rsidP="00DC1F6E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781A12E6" w14:textId="77777777" w:rsidR="00DC1F6E" w:rsidRDefault="00DC1F6E" w:rsidP="00DC1F6E">
      <w:pPr>
        <w:ind w:left="3119" w:firstLine="425"/>
        <w:jc w:val="right"/>
        <w:rPr>
          <w:rFonts w:ascii="Arial" w:hAnsi="Arial" w:cs="Arial"/>
          <w:i/>
        </w:rPr>
      </w:pPr>
    </w:p>
    <w:p w14:paraId="004D273B" w14:textId="77777777" w:rsidR="00DC1F6E" w:rsidRDefault="00DC1F6E" w:rsidP="00DC1F6E">
      <w:pPr>
        <w:ind w:left="3119" w:firstLine="425"/>
        <w:jc w:val="right"/>
        <w:rPr>
          <w:rFonts w:ascii="Arial" w:hAnsi="Arial" w:cs="Arial"/>
          <w:i/>
        </w:rPr>
      </w:pPr>
    </w:p>
    <w:p w14:paraId="53EEE666" w14:textId="1B53FE3D" w:rsidR="00906D1A" w:rsidRPr="004B39E0" w:rsidRDefault="00906D1A" w:rsidP="00DC1F6E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929F88E" w14:textId="77777777" w:rsidR="00DC1F6E" w:rsidRPr="00E03B5C" w:rsidRDefault="00DC51E7" w:rsidP="00DC1F6E">
      <w:pPr>
        <w:ind w:left="3119" w:firstLine="425"/>
        <w:jc w:val="right"/>
        <w:rPr>
          <w:rFonts w:ascii="Arial" w:hAnsi="Arial" w:cs="Arial"/>
          <w:i/>
        </w:rPr>
      </w:pPr>
      <w:r w:rsidRPr="00DC51E7">
        <w:rPr>
          <w:rFonts w:ascii="Arial" w:hAnsi="Arial" w:cs="Arial"/>
        </w:rPr>
        <w:t xml:space="preserve">  </w:t>
      </w:r>
      <w:bookmarkEnd w:id="0"/>
      <w:r w:rsidR="00DC1F6E" w:rsidRPr="00E03B5C">
        <w:rPr>
          <w:rFonts w:ascii="Arial" w:hAnsi="Arial" w:cs="Arial"/>
          <w:i/>
        </w:rPr>
        <w:t>/-/ Dyrektor Szpitala Wojewódzkiego w Poznaniu</w:t>
      </w:r>
    </w:p>
    <w:p w14:paraId="2A312379" w14:textId="77777777" w:rsidR="00DC1F6E" w:rsidRPr="00E03B5C" w:rsidRDefault="00DC1F6E" w:rsidP="00DC1F6E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 dr hab. n.med. – prof. UZ</w:t>
      </w:r>
    </w:p>
    <w:p w14:paraId="3A2AA22A" w14:textId="77777777" w:rsidR="00DC1F6E" w:rsidRPr="00E03B5C" w:rsidRDefault="00DC1F6E" w:rsidP="00DC1F6E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Dawid Murawa</w:t>
      </w:r>
    </w:p>
    <w:p w14:paraId="0F09C427" w14:textId="109BEA7F" w:rsidR="008642B3" w:rsidRPr="00906D1A" w:rsidRDefault="008642B3" w:rsidP="00DC1F6E">
      <w:pPr>
        <w:jc w:val="right"/>
        <w:rPr>
          <w:rFonts w:ascii="Arial" w:hAnsi="Arial" w:cs="Arial"/>
          <w:vertAlign w:val="superscript"/>
        </w:rPr>
      </w:pPr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FA2D1" w14:textId="77777777" w:rsidR="006312EC" w:rsidRDefault="006312EC">
      <w:r>
        <w:separator/>
      </w:r>
    </w:p>
  </w:endnote>
  <w:endnote w:type="continuationSeparator" w:id="0">
    <w:p w14:paraId="6CFE0815" w14:textId="77777777" w:rsidR="006312EC" w:rsidRDefault="00631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1ACE" w14:textId="77777777" w:rsidR="00DC51E7" w:rsidRDefault="00DC51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A2B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24D7A48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ED4A1" w14:textId="77777777" w:rsidR="00DC51E7" w:rsidRDefault="00DC51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9586D" w14:textId="77777777" w:rsidR="006312EC" w:rsidRDefault="006312EC">
      <w:r>
        <w:separator/>
      </w:r>
    </w:p>
  </w:footnote>
  <w:footnote w:type="continuationSeparator" w:id="0">
    <w:p w14:paraId="78C02CEE" w14:textId="77777777" w:rsidR="006312EC" w:rsidRDefault="00631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A3CAE" w14:textId="77777777" w:rsidR="00DC51E7" w:rsidRDefault="00DC51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5E8D7" w14:textId="77777777" w:rsidR="00DC51E7" w:rsidRDefault="00DC51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24611" w14:textId="77777777" w:rsidR="00DC51E7" w:rsidRDefault="00DC51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5EC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12EC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AC25E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C1F6E"/>
    <w:rsid w:val="00DC51E7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565F4"/>
  <w15:chartTrackingRefBased/>
  <w15:docId w15:val="{94035BE5-8BD9-43D1-83CF-66B8ED82D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2026-01-30T06:23:00Z</cp:lastPrinted>
  <dcterms:created xsi:type="dcterms:W3CDTF">2026-01-30T06:23:00Z</dcterms:created>
  <dcterms:modified xsi:type="dcterms:W3CDTF">2026-01-30T06:23:00Z</dcterms:modified>
</cp:coreProperties>
</file>