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12392" w14:textId="1EDF880D" w:rsidR="00081D13" w:rsidRPr="00843BF0" w:rsidRDefault="002A4CB8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843BF0">
        <w:rPr>
          <w:rFonts w:ascii="Arial Narrow" w:hAnsi="Arial Narrow" w:cs="Arial"/>
          <w:sz w:val="22"/>
          <w:szCs w:val="22"/>
        </w:rPr>
        <w:t>Bydgoszcz</w:t>
      </w:r>
      <w:r w:rsidR="00081D13" w:rsidRPr="00843BF0">
        <w:rPr>
          <w:rFonts w:ascii="Arial Narrow" w:hAnsi="Arial Narrow" w:cs="Arial"/>
          <w:sz w:val="22"/>
          <w:szCs w:val="22"/>
        </w:rPr>
        <w:t xml:space="preserve"> dnia: </w:t>
      </w:r>
      <w:r w:rsidRPr="00843BF0">
        <w:rPr>
          <w:rFonts w:ascii="Arial Narrow" w:hAnsi="Arial Narrow" w:cs="Arial"/>
          <w:sz w:val="22"/>
          <w:szCs w:val="22"/>
        </w:rPr>
        <w:t>2026-02-06</w:t>
      </w:r>
    </w:p>
    <w:p w14:paraId="2DCE93F9" w14:textId="62088A33" w:rsidR="00081D13" w:rsidRPr="00843BF0" w:rsidRDefault="002A4CB8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843BF0">
        <w:rPr>
          <w:rFonts w:ascii="Arial Narrow" w:hAnsi="Arial Narrow" w:cs="Arial"/>
          <w:b/>
          <w:bCs/>
          <w:sz w:val="22"/>
          <w:szCs w:val="22"/>
        </w:rPr>
        <w:t>10</w:t>
      </w:r>
      <w:r w:rsidR="007D36ED">
        <w:rPr>
          <w:rFonts w:ascii="Arial Narrow" w:hAnsi="Arial Narrow" w:cs="Arial"/>
          <w:b/>
          <w:bCs/>
          <w:sz w:val="22"/>
          <w:szCs w:val="22"/>
        </w:rPr>
        <w:t>.</w:t>
      </w:r>
      <w:r w:rsidRPr="00843BF0">
        <w:rPr>
          <w:rFonts w:ascii="Arial Narrow" w:hAnsi="Arial Narrow" w:cs="Arial"/>
          <w:b/>
          <w:bCs/>
          <w:sz w:val="22"/>
          <w:szCs w:val="22"/>
        </w:rPr>
        <w:t>WSzKzP SPZOZ</w:t>
      </w:r>
    </w:p>
    <w:p w14:paraId="690F7BB7" w14:textId="77777777" w:rsidR="00081D13" w:rsidRPr="00843BF0" w:rsidRDefault="002A4CB8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843BF0">
        <w:rPr>
          <w:rFonts w:ascii="Arial Narrow" w:hAnsi="Arial Narrow" w:cs="Arial"/>
          <w:sz w:val="22"/>
          <w:szCs w:val="22"/>
        </w:rPr>
        <w:t>Powstańców Warszawy</w:t>
      </w:r>
      <w:r w:rsidR="00081D13" w:rsidRPr="00843BF0">
        <w:rPr>
          <w:rFonts w:ascii="Arial Narrow" w:hAnsi="Arial Narrow" w:cs="Arial"/>
          <w:sz w:val="22"/>
          <w:szCs w:val="22"/>
        </w:rPr>
        <w:t xml:space="preserve"> </w:t>
      </w:r>
      <w:r w:rsidRPr="00843BF0">
        <w:rPr>
          <w:rFonts w:ascii="Arial Narrow" w:hAnsi="Arial Narrow" w:cs="Arial"/>
          <w:sz w:val="22"/>
          <w:szCs w:val="22"/>
        </w:rPr>
        <w:t>5</w:t>
      </w:r>
    </w:p>
    <w:p w14:paraId="120A0788" w14:textId="77777777" w:rsidR="00081D13" w:rsidRPr="00843BF0" w:rsidRDefault="002A4CB8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843BF0">
        <w:rPr>
          <w:rFonts w:ascii="Arial Narrow" w:hAnsi="Arial Narrow" w:cs="Arial"/>
          <w:sz w:val="22"/>
          <w:szCs w:val="22"/>
        </w:rPr>
        <w:t>85-681</w:t>
      </w:r>
      <w:r w:rsidR="00081D13" w:rsidRPr="00843BF0">
        <w:rPr>
          <w:rFonts w:ascii="Arial Narrow" w:hAnsi="Arial Narrow" w:cs="Arial"/>
          <w:sz w:val="22"/>
          <w:szCs w:val="22"/>
        </w:rPr>
        <w:t xml:space="preserve"> </w:t>
      </w:r>
      <w:r w:rsidRPr="00843BF0">
        <w:rPr>
          <w:rFonts w:ascii="Arial Narrow" w:hAnsi="Arial Narrow" w:cs="Arial"/>
          <w:sz w:val="22"/>
          <w:szCs w:val="22"/>
        </w:rPr>
        <w:t>Bydgoszcz</w:t>
      </w:r>
    </w:p>
    <w:p w14:paraId="25CF9D09" w14:textId="77777777" w:rsidR="00081D13" w:rsidRPr="00843BF0" w:rsidRDefault="00081D13" w:rsidP="00081D13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843BF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8C837B1" w14:textId="77777777" w:rsidR="00081D13" w:rsidRPr="00843BF0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843BF0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240D377A" w14:textId="77777777" w:rsidR="00081D13" w:rsidRPr="00843BF0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843BF0" w14:paraId="266B02CA" w14:textId="77777777" w:rsidTr="00C13EA9">
        <w:tc>
          <w:tcPr>
            <w:tcW w:w="10065" w:type="dxa"/>
            <w:shd w:val="clear" w:color="auto" w:fill="F2F2F2"/>
            <w:hideMark/>
          </w:tcPr>
          <w:p w14:paraId="2A160350" w14:textId="77777777" w:rsidR="00081D13" w:rsidRPr="00843BF0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843BF0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2989CC2F" w14:textId="77777777" w:rsidR="00081D13" w:rsidRPr="00843BF0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43BF0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7256BF72" w14:textId="77777777" w:rsidR="00081D13" w:rsidRPr="00843BF0" w:rsidRDefault="00081D13" w:rsidP="00081D13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04FB5DDF" w14:textId="77777777" w:rsidR="00081D13" w:rsidRPr="007D36ED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D36E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D36E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D36E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7D36ED" w14:paraId="7AAD0214" w14:textId="77777777" w:rsidTr="00081D13">
        <w:tc>
          <w:tcPr>
            <w:tcW w:w="2269" w:type="dxa"/>
          </w:tcPr>
          <w:p w14:paraId="3A4CE564" w14:textId="77777777" w:rsidR="00081D13" w:rsidRPr="007D36ED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3308FBB4" w14:textId="77777777" w:rsidR="00081D13" w:rsidRPr="007D36ED" w:rsidRDefault="002A4CB8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bCs/>
                <w:sz w:val="22"/>
                <w:szCs w:val="22"/>
              </w:rPr>
              <w:t>Przebudowa infrastruktury kardiologicznej w Klinice Kardiologii i Kardiochirurgii - prace budowlane wraz z zakupem i montażem wyposażenia oraz częściowym zakupem i montażem sprzętu medycznego</w:t>
            </w:r>
          </w:p>
        </w:tc>
      </w:tr>
      <w:tr w:rsidR="002A4CB8" w:rsidRPr="007D36ED" w14:paraId="7954BE58" w14:textId="77777777" w:rsidTr="00EB21FE">
        <w:tc>
          <w:tcPr>
            <w:tcW w:w="2269" w:type="dxa"/>
          </w:tcPr>
          <w:p w14:paraId="5A35A35D" w14:textId="77777777" w:rsidR="002A4CB8" w:rsidRPr="007D36ED" w:rsidRDefault="002A4CB8" w:rsidP="00EB21F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56C9086A" w14:textId="77777777" w:rsidR="002A4CB8" w:rsidRPr="007D36ED" w:rsidRDefault="002A4CB8" w:rsidP="00EB21F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bCs/>
                <w:sz w:val="22"/>
                <w:szCs w:val="22"/>
              </w:rPr>
              <w:t>154/2025</w:t>
            </w:r>
          </w:p>
        </w:tc>
      </w:tr>
    </w:tbl>
    <w:p w14:paraId="43172F21" w14:textId="77777777" w:rsidR="00081D13" w:rsidRPr="00843BF0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</w:rPr>
      </w:pPr>
    </w:p>
    <w:p w14:paraId="6B77D3E3" w14:textId="7CAAC2D4" w:rsidR="00081D13" w:rsidRPr="007D36ED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7D36ED">
        <w:rPr>
          <w:rFonts w:ascii="Arial Narrow" w:hAnsi="Arial Narrow" w:cs="Arial"/>
          <w:sz w:val="22"/>
          <w:szCs w:val="22"/>
        </w:rPr>
        <w:t xml:space="preserve">Zamawiający, </w:t>
      </w:r>
      <w:r w:rsidR="002A4CB8" w:rsidRPr="007D36ED">
        <w:rPr>
          <w:rFonts w:ascii="Arial Narrow" w:hAnsi="Arial Narrow" w:cs="Arial"/>
          <w:b/>
          <w:sz w:val="22"/>
          <w:szCs w:val="22"/>
        </w:rPr>
        <w:t>10</w:t>
      </w:r>
      <w:r w:rsidR="007D36ED" w:rsidRPr="007D36ED">
        <w:rPr>
          <w:rFonts w:ascii="Arial Narrow" w:hAnsi="Arial Narrow" w:cs="Arial"/>
          <w:b/>
          <w:sz w:val="22"/>
          <w:szCs w:val="22"/>
        </w:rPr>
        <w:t>.</w:t>
      </w:r>
      <w:r w:rsidR="002A4CB8" w:rsidRPr="007D36ED">
        <w:rPr>
          <w:rFonts w:ascii="Arial Narrow" w:hAnsi="Arial Narrow" w:cs="Arial"/>
          <w:b/>
          <w:sz w:val="22"/>
          <w:szCs w:val="22"/>
        </w:rPr>
        <w:t>WSzKzP SPZOZ</w:t>
      </w:r>
      <w:r w:rsidRPr="007D36ED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7D36ED">
        <w:rPr>
          <w:rFonts w:ascii="Arial Narrow" w:hAnsi="Arial Narrow" w:cs="Arial"/>
          <w:sz w:val="22"/>
          <w:szCs w:val="22"/>
        </w:rPr>
        <w:t xml:space="preserve">ust. 1 pkt. 1 i </w:t>
      </w:r>
      <w:r w:rsidRPr="007D36ED">
        <w:rPr>
          <w:rFonts w:ascii="Arial Narrow" w:hAnsi="Arial Narrow" w:cs="Arial"/>
          <w:sz w:val="22"/>
          <w:szCs w:val="22"/>
        </w:rPr>
        <w:t xml:space="preserve">ust. </w:t>
      </w:r>
      <w:r w:rsidR="00A17CDB" w:rsidRPr="007D36ED">
        <w:rPr>
          <w:rFonts w:ascii="Arial Narrow" w:hAnsi="Arial Narrow" w:cs="Arial"/>
          <w:sz w:val="22"/>
          <w:szCs w:val="22"/>
        </w:rPr>
        <w:t>2</w:t>
      </w:r>
      <w:r w:rsidRPr="007D36ED">
        <w:rPr>
          <w:rFonts w:ascii="Arial Narrow" w:hAnsi="Arial Narrow" w:cs="Arial"/>
          <w:sz w:val="22"/>
          <w:szCs w:val="22"/>
        </w:rPr>
        <w:t xml:space="preserve"> </w:t>
      </w:r>
      <w:r w:rsidR="00081D13" w:rsidRPr="007D36ED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2A4CB8" w:rsidRPr="007D36ED">
        <w:rPr>
          <w:rFonts w:ascii="Arial Narrow" w:hAnsi="Arial Narrow" w:cs="Arial"/>
          <w:sz w:val="22"/>
          <w:szCs w:val="22"/>
        </w:rPr>
        <w:t>(t.j. Dz. U. z 2024 r. poz. 1320 z późn. zm.)</w:t>
      </w:r>
      <w:r w:rsidR="00081D13" w:rsidRPr="007D36ED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A4CB8" w:rsidRPr="007D36ED" w14:paraId="3E3BF943" w14:textId="77777777" w:rsidTr="00EB21FE">
        <w:trPr>
          <w:cantSplit/>
        </w:trPr>
        <w:tc>
          <w:tcPr>
            <w:tcW w:w="10080" w:type="dxa"/>
          </w:tcPr>
          <w:p w14:paraId="6F088F91" w14:textId="156BAA74" w:rsidR="002A4CB8" w:rsidRPr="007D36ED" w:rsidRDefault="002A4CB8" w:rsidP="00EB21FE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D36ED">
              <w:rPr>
                <w:rFonts w:ascii="Arial Narrow" w:hAnsi="Arial Narrow" w:cs="Arial"/>
                <w:b/>
                <w:sz w:val="22"/>
                <w:szCs w:val="22"/>
              </w:rPr>
              <w:t>KiK</w:t>
            </w:r>
            <w:proofErr w:type="spellEnd"/>
            <w:r w:rsidRPr="007D36ED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</w:t>
            </w:r>
            <w:r w:rsidR="007D36ED" w:rsidRPr="007D36ED">
              <w:rPr>
                <w:rFonts w:ascii="Arial Narrow" w:hAnsi="Arial Narrow" w:cs="Arial"/>
                <w:b/>
                <w:sz w:val="22"/>
                <w:szCs w:val="22"/>
              </w:rPr>
              <w:t>Spółka</w:t>
            </w:r>
            <w:r w:rsidRPr="007D36ED">
              <w:rPr>
                <w:rFonts w:ascii="Arial Narrow" w:hAnsi="Arial Narrow" w:cs="Arial"/>
                <w:b/>
                <w:sz w:val="22"/>
                <w:szCs w:val="22"/>
              </w:rPr>
              <w:t xml:space="preserve"> Komandytowa</w:t>
            </w:r>
          </w:p>
          <w:p w14:paraId="3678A14B" w14:textId="77777777" w:rsidR="002A4CB8" w:rsidRPr="007D36ED" w:rsidRDefault="002A4CB8" w:rsidP="00EB21FE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bCs/>
                <w:sz w:val="22"/>
                <w:szCs w:val="22"/>
              </w:rPr>
              <w:t xml:space="preserve">Sportowa 6a </w:t>
            </w:r>
          </w:p>
          <w:p w14:paraId="4CD07836" w14:textId="77777777" w:rsidR="002A4CB8" w:rsidRPr="007D36ED" w:rsidRDefault="002A4CB8" w:rsidP="00EB21FE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bCs/>
                <w:sz w:val="22"/>
                <w:szCs w:val="22"/>
              </w:rPr>
              <w:t>63-500 Ostrzeszów</w:t>
            </w:r>
          </w:p>
          <w:p w14:paraId="74A091C5" w14:textId="77777777" w:rsidR="002A4CB8" w:rsidRPr="007D36ED" w:rsidRDefault="002A4CB8" w:rsidP="00EB21FE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7D36E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7D36ED">
              <w:rPr>
                <w:rFonts w:ascii="Arial Narrow" w:hAnsi="Arial Narrow" w:cs="Arial"/>
                <w:b/>
                <w:sz w:val="22"/>
                <w:szCs w:val="22"/>
              </w:rPr>
              <w:t>15 198 990.19 zł brutto</w:t>
            </w:r>
            <w:r w:rsidRPr="007D36E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F0530D2" w14:textId="77777777" w:rsidR="002A4CB8" w:rsidRPr="007D36ED" w:rsidRDefault="002A4CB8" w:rsidP="00EB21FE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152EC4AE" w14:textId="77777777" w:rsidR="002A4CB8" w:rsidRPr="007D36ED" w:rsidRDefault="002A4CB8" w:rsidP="00EB21F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38EAE562" w14:textId="77777777" w:rsidR="007D36ED" w:rsidRDefault="007D36ED" w:rsidP="00081D13">
      <w:pPr>
        <w:spacing w:before="240" w:after="12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1DD66612" w14:textId="266EB6FF" w:rsidR="00081D13" w:rsidRPr="007D36ED" w:rsidRDefault="007D36ED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>
        <w:rPr>
          <w:rFonts w:ascii="Arial Narrow" w:hAnsi="Arial Narrow" w:cs="Arial"/>
          <w:b/>
          <w:bCs/>
          <w:color w:val="000000"/>
          <w:sz w:val="22"/>
          <w:szCs w:val="22"/>
        </w:rPr>
        <w:br w:type="page"/>
      </w:r>
      <w:r w:rsidR="00081D13" w:rsidRPr="007D36ED">
        <w:rPr>
          <w:rFonts w:ascii="Arial Narrow" w:hAnsi="Arial Narrow" w:cs="Arial"/>
          <w:b/>
          <w:bCs/>
          <w:color w:val="000000"/>
          <w:sz w:val="22"/>
          <w:szCs w:val="22"/>
        </w:rPr>
        <w:lastRenderedPageBreak/>
        <w:t>Punktacja przyznana ofertom w każdym kryterium oceny ofert wraz z łączną punktacją</w:t>
      </w:r>
      <w:r w:rsidR="00081D13" w:rsidRPr="007D36ED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1276"/>
        <w:gridCol w:w="1559"/>
        <w:gridCol w:w="1417"/>
        <w:gridCol w:w="1702"/>
      </w:tblGrid>
      <w:tr w:rsidR="007D36ED" w:rsidRPr="007D36ED" w14:paraId="11E291E9" w14:textId="77777777" w:rsidTr="007D36ED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5167524" w14:textId="77777777" w:rsidR="007D36ED" w:rsidRPr="007D36ED" w:rsidRDefault="007D36ED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7D36ED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998AD30" w14:textId="77777777" w:rsidR="007D36ED" w:rsidRPr="007D36ED" w:rsidRDefault="007D36ED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138CC60" w14:textId="77777777" w:rsidR="007D36ED" w:rsidRPr="007D36ED" w:rsidRDefault="007D36ED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3B0552B8" w14:textId="77777777" w:rsidR="007D36ED" w:rsidRPr="007D36ED" w:rsidRDefault="007D36ED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bCs/>
                <w:sz w:val="22"/>
                <w:szCs w:val="22"/>
              </w:rPr>
              <w:t>Okres gwarancji na roboty budowlane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5643407F" w14:textId="77777777" w:rsidR="007D36ED" w:rsidRPr="007D36ED" w:rsidRDefault="007D36ED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bCs/>
                <w:sz w:val="22"/>
                <w:szCs w:val="22"/>
              </w:rPr>
              <w:t>Okres gwarancji na wyposażenie</w:t>
            </w:r>
          </w:p>
        </w:tc>
        <w:tc>
          <w:tcPr>
            <w:tcW w:w="1702" w:type="dxa"/>
            <w:shd w:val="clear" w:color="auto" w:fill="F2F2F2"/>
            <w:vAlign w:val="center"/>
          </w:tcPr>
          <w:p w14:paraId="7E800F94" w14:textId="77777777" w:rsidR="007D36ED" w:rsidRPr="007D36ED" w:rsidRDefault="007D36ED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7D36ED" w:rsidRPr="007D36ED" w14:paraId="47CD1AF4" w14:textId="77777777" w:rsidTr="007D36ED">
        <w:tc>
          <w:tcPr>
            <w:tcW w:w="851" w:type="dxa"/>
            <w:vAlign w:val="center"/>
          </w:tcPr>
          <w:p w14:paraId="3C0455E9" w14:textId="77777777" w:rsidR="007D36ED" w:rsidRPr="007D36ED" w:rsidRDefault="007D36ED" w:rsidP="00EB21F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2835" w:type="dxa"/>
            <w:vAlign w:val="center"/>
          </w:tcPr>
          <w:p w14:paraId="0D60A350" w14:textId="776BBE7A" w:rsidR="007D36ED" w:rsidRPr="007D36ED" w:rsidRDefault="007D36ED" w:rsidP="00EB21FE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D36ED">
              <w:rPr>
                <w:rFonts w:ascii="Arial Narrow" w:hAnsi="Arial Narrow" w:cs="Arial"/>
                <w:b/>
                <w:sz w:val="22"/>
                <w:szCs w:val="22"/>
              </w:rPr>
              <w:t>KiK</w:t>
            </w:r>
            <w:proofErr w:type="spellEnd"/>
            <w:r w:rsidRPr="007D36ED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4F65FB78" w14:textId="77777777" w:rsidR="007D36ED" w:rsidRPr="007D36ED" w:rsidRDefault="007D36ED" w:rsidP="00EB21FE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bCs/>
                <w:sz w:val="22"/>
                <w:szCs w:val="22"/>
              </w:rPr>
              <w:t xml:space="preserve">Sportowa 6a </w:t>
            </w:r>
          </w:p>
          <w:p w14:paraId="166D0868" w14:textId="77777777" w:rsidR="007D36ED" w:rsidRPr="007D36ED" w:rsidRDefault="007D36ED" w:rsidP="00EB21FE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bCs/>
                <w:sz w:val="22"/>
                <w:szCs w:val="22"/>
              </w:rPr>
              <w:t>63-500 Ostrzeszów</w:t>
            </w:r>
          </w:p>
        </w:tc>
        <w:tc>
          <w:tcPr>
            <w:tcW w:w="1276" w:type="dxa"/>
            <w:vAlign w:val="center"/>
          </w:tcPr>
          <w:p w14:paraId="6FE84124" w14:textId="77777777" w:rsidR="007D36ED" w:rsidRPr="007D36ED" w:rsidRDefault="007D36ED" w:rsidP="00EB21F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3C17E73B" w14:textId="77777777" w:rsidR="007D36ED" w:rsidRPr="007D36ED" w:rsidRDefault="007D36ED" w:rsidP="00EB21F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sz w:val="22"/>
                <w:szCs w:val="22"/>
              </w:rPr>
              <w:t xml:space="preserve">  30,00</w:t>
            </w:r>
          </w:p>
        </w:tc>
        <w:tc>
          <w:tcPr>
            <w:tcW w:w="1417" w:type="dxa"/>
            <w:vAlign w:val="center"/>
          </w:tcPr>
          <w:p w14:paraId="7C0EA4A9" w14:textId="77777777" w:rsidR="007D36ED" w:rsidRPr="007D36ED" w:rsidRDefault="007D36ED" w:rsidP="00EB21F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sz w:val="22"/>
                <w:szCs w:val="22"/>
              </w:rPr>
              <w:t xml:space="preserve">  10,00</w:t>
            </w:r>
          </w:p>
        </w:tc>
        <w:tc>
          <w:tcPr>
            <w:tcW w:w="1702" w:type="dxa"/>
            <w:vAlign w:val="center"/>
          </w:tcPr>
          <w:p w14:paraId="33A7CF6B" w14:textId="77777777" w:rsidR="007D36ED" w:rsidRPr="007D36ED" w:rsidRDefault="007D36ED" w:rsidP="00EB21F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D36ED" w:rsidRPr="007D36ED" w14:paraId="4881D4DD" w14:textId="77777777" w:rsidTr="007D36ED">
        <w:tc>
          <w:tcPr>
            <w:tcW w:w="851" w:type="dxa"/>
            <w:vAlign w:val="center"/>
          </w:tcPr>
          <w:p w14:paraId="228FEFBD" w14:textId="77777777" w:rsidR="007D36ED" w:rsidRPr="007D36ED" w:rsidRDefault="007D36ED" w:rsidP="00EB21F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2835" w:type="dxa"/>
            <w:vAlign w:val="center"/>
          </w:tcPr>
          <w:p w14:paraId="06ECEB1F" w14:textId="77777777" w:rsidR="007D36ED" w:rsidRPr="007D36ED" w:rsidRDefault="007D36ED" w:rsidP="00EB21FE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b/>
                <w:sz w:val="22"/>
                <w:szCs w:val="22"/>
              </w:rPr>
              <w:t>Przedsiębiorstwo Wielobranżowe "LECH" Sp. z o. o.</w:t>
            </w:r>
          </w:p>
          <w:p w14:paraId="4A04C659" w14:textId="77777777" w:rsidR="007D36ED" w:rsidRPr="007D36ED" w:rsidRDefault="007D36ED" w:rsidP="00EB21FE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bCs/>
                <w:sz w:val="22"/>
                <w:szCs w:val="22"/>
              </w:rPr>
              <w:t xml:space="preserve">Smoleńska 1A </w:t>
            </w:r>
          </w:p>
          <w:p w14:paraId="343A261D" w14:textId="77777777" w:rsidR="007D36ED" w:rsidRPr="007D36ED" w:rsidRDefault="007D36ED" w:rsidP="00EB21FE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bCs/>
                <w:sz w:val="22"/>
                <w:szCs w:val="22"/>
              </w:rPr>
              <w:t>85-833 Bydgoszcz</w:t>
            </w:r>
          </w:p>
        </w:tc>
        <w:tc>
          <w:tcPr>
            <w:tcW w:w="1276" w:type="dxa"/>
            <w:vAlign w:val="center"/>
          </w:tcPr>
          <w:p w14:paraId="35D501F3" w14:textId="77777777" w:rsidR="007D36ED" w:rsidRPr="007D36ED" w:rsidRDefault="007D36ED" w:rsidP="00EB21F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sz w:val="22"/>
                <w:szCs w:val="22"/>
              </w:rPr>
              <w:t xml:space="preserve">  53,35</w:t>
            </w:r>
          </w:p>
        </w:tc>
        <w:tc>
          <w:tcPr>
            <w:tcW w:w="1559" w:type="dxa"/>
            <w:vAlign w:val="center"/>
          </w:tcPr>
          <w:p w14:paraId="47B891D5" w14:textId="77777777" w:rsidR="007D36ED" w:rsidRPr="007D36ED" w:rsidRDefault="007D36ED" w:rsidP="00EB21F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sz w:val="22"/>
                <w:szCs w:val="22"/>
              </w:rPr>
              <w:t xml:space="preserve">  30,00</w:t>
            </w:r>
          </w:p>
        </w:tc>
        <w:tc>
          <w:tcPr>
            <w:tcW w:w="1417" w:type="dxa"/>
            <w:vAlign w:val="center"/>
          </w:tcPr>
          <w:p w14:paraId="0EBF67F5" w14:textId="77777777" w:rsidR="007D36ED" w:rsidRPr="007D36ED" w:rsidRDefault="007D36ED" w:rsidP="00EB21F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sz w:val="22"/>
                <w:szCs w:val="22"/>
              </w:rPr>
              <w:t xml:space="preserve">  10,00</w:t>
            </w:r>
          </w:p>
        </w:tc>
        <w:tc>
          <w:tcPr>
            <w:tcW w:w="1702" w:type="dxa"/>
            <w:vAlign w:val="center"/>
          </w:tcPr>
          <w:p w14:paraId="31774AEB" w14:textId="77777777" w:rsidR="007D36ED" w:rsidRPr="007D36ED" w:rsidRDefault="007D36ED" w:rsidP="00EB21F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sz w:val="22"/>
                <w:szCs w:val="22"/>
              </w:rPr>
              <w:t xml:space="preserve">  93,35</w:t>
            </w:r>
          </w:p>
        </w:tc>
      </w:tr>
      <w:tr w:rsidR="007D36ED" w:rsidRPr="007D36ED" w14:paraId="1D36FFF0" w14:textId="77777777" w:rsidTr="007D36ED">
        <w:tc>
          <w:tcPr>
            <w:tcW w:w="851" w:type="dxa"/>
            <w:vAlign w:val="center"/>
          </w:tcPr>
          <w:p w14:paraId="37D004AB" w14:textId="77777777" w:rsidR="007D36ED" w:rsidRPr="007D36ED" w:rsidRDefault="007D36ED" w:rsidP="00EB21F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2835" w:type="dxa"/>
            <w:vAlign w:val="center"/>
          </w:tcPr>
          <w:p w14:paraId="424FDA8E" w14:textId="229B87E7" w:rsidR="007D36ED" w:rsidRPr="007D36ED" w:rsidRDefault="007D36ED" w:rsidP="00EB21FE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b/>
                <w:sz w:val="22"/>
                <w:szCs w:val="22"/>
              </w:rPr>
              <w:t xml:space="preserve">BWJ INWESTYCJE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Sp. z o.o.</w:t>
            </w:r>
          </w:p>
          <w:p w14:paraId="0C80498A" w14:textId="77777777" w:rsidR="007D36ED" w:rsidRPr="007D36ED" w:rsidRDefault="007D36ED" w:rsidP="00EB21FE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bCs/>
                <w:sz w:val="22"/>
                <w:szCs w:val="22"/>
              </w:rPr>
              <w:t xml:space="preserve">SMOLEŃSKA 53 </w:t>
            </w:r>
          </w:p>
          <w:p w14:paraId="3091DF57" w14:textId="77777777" w:rsidR="007D36ED" w:rsidRPr="007D36ED" w:rsidRDefault="007D36ED" w:rsidP="00EB21FE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bCs/>
                <w:sz w:val="22"/>
                <w:szCs w:val="22"/>
              </w:rPr>
              <w:t>85-871 BYDGOSZCZ</w:t>
            </w:r>
          </w:p>
        </w:tc>
        <w:tc>
          <w:tcPr>
            <w:tcW w:w="1276" w:type="dxa"/>
            <w:vAlign w:val="center"/>
          </w:tcPr>
          <w:p w14:paraId="6731ECE3" w14:textId="77777777" w:rsidR="007D36ED" w:rsidRPr="007D36ED" w:rsidRDefault="007D36ED" w:rsidP="00EB21F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sz w:val="22"/>
                <w:szCs w:val="22"/>
              </w:rPr>
              <w:t xml:space="preserve">  50,98</w:t>
            </w:r>
          </w:p>
        </w:tc>
        <w:tc>
          <w:tcPr>
            <w:tcW w:w="1559" w:type="dxa"/>
            <w:vAlign w:val="center"/>
          </w:tcPr>
          <w:p w14:paraId="0159A9F8" w14:textId="77777777" w:rsidR="007D36ED" w:rsidRPr="007D36ED" w:rsidRDefault="007D36ED" w:rsidP="00EB21F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sz w:val="22"/>
                <w:szCs w:val="22"/>
              </w:rPr>
              <w:t xml:space="preserve">  30,00</w:t>
            </w:r>
          </w:p>
        </w:tc>
        <w:tc>
          <w:tcPr>
            <w:tcW w:w="1417" w:type="dxa"/>
            <w:vAlign w:val="center"/>
          </w:tcPr>
          <w:p w14:paraId="67DA38FA" w14:textId="77777777" w:rsidR="007D36ED" w:rsidRPr="007D36ED" w:rsidRDefault="007D36ED" w:rsidP="00EB21F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sz w:val="22"/>
                <w:szCs w:val="22"/>
              </w:rPr>
              <w:t xml:space="preserve">  10,00</w:t>
            </w:r>
          </w:p>
        </w:tc>
        <w:tc>
          <w:tcPr>
            <w:tcW w:w="1702" w:type="dxa"/>
            <w:vAlign w:val="center"/>
          </w:tcPr>
          <w:p w14:paraId="73584AB5" w14:textId="77777777" w:rsidR="007D36ED" w:rsidRPr="007D36ED" w:rsidRDefault="007D36ED" w:rsidP="00EB21F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sz w:val="22"/>
                <w:szCs w:val="22"/>
              </w:rPr>
              <w:t xml:space="preserve">  90,98</w:t>
            </w:r>
          </w:p>
        </w:tc>
      </w:tr>
      <w:tr w:rsidR="007D36ED" w:rsidRPr="007D36ED" w14:paraId="5E17F486" w14:textId="77777777" w:rsidTr="007D36ED">
        <w:tc>
          <w:tcPr>
            <w:tcW w:w="851" w:type="dxa"/>
            <w:vAlign w:val="center"/>
          </w:tcPr>
          <w:p w14:paraId="6205492A" w14:textId="77777777" w:rsidR="007D36ED" w:rsidRPr="007D36ED" w:rsidRDefault="007D36ED" w:rsidP="00EB21F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2835" w:type="dxa"/>
            <w:vAlign w:val="center"/>
          </w:tcPr>
          <w:p w14:paraId="7FD4CC30" w14:textId="77777777" w:rsidR="007D36ED" w:rsidRPr="007D36ED" w:rsidRDefault="007D36ED" w:rsidP="00EB21FE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b/>
                <w:sz w:val="22"/>
                <w:szCs w:val="22"/>
              </w:rPr>
              <w:t>WTM spółka z ograniczoną odpowiedzialnością</w:t>
            </w:r>
          </w:p>
          <w:p w14:paraId="21AA37EA" w14:textId="77777777" w:rsidR="007D36ED" w:rsidRPr="007D36ED" w:rsidRDefault="007D36ED" w:rsidP="00EB21FE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bCs/>
                <w:sz w:val="22"/>
                <w:szCs w:val="22"/>
              </w:rPr>
              <w:t xml:space="preserve">Rogówko 6A </w:t>
            </w:r>
          </w:p>
          <w:p w14:paraId="1A2FC3D5" w14:textId="77777777" w:rsidR="007D36ED" w:rsidRPr="007D36ED" w:rsidRDefault="007D36ED" w:rsidP="00EB21FE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bCs/>
                <w:sz w:val="22"/>
                <w:szCs w:val="22"/>
              </w:rPr>
              <w:t>87-162 Rogówko</w:t>
            </w:r>
          </w:p>
        </w:tc>
        <w:tc>
          <w:tcPr>
            <w:tcW w:w="1276" w:type="dxa"/>
            <w:vAlign w:val="center"/>
          </w:tcPr>
          <w:p w14:paraId="35788238" w14:textId="77777777" w:rsidR="007D36ED" w:rsidRPr="007D36ED" w:rsidRDefault="007D36ED" w:rsidP="00EB21F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14:paraId="6B286EE4" w14:textId="77777777" w:rsidR="007D36ED" w:rsidRPr="007D36ED" w:rsidRDefault="007D36ED" w:rsidP="00EB21F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14:paraId="093304C9" w14:textId="77777777" w:rsidR="007D36ED" w:rsidRPr="007D36ED" w:rsidRDefault="007D36ED" w:rsidP="00EB21F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702" w:type="dxa"/>
            <w:vAlign w:val="center"/>
          </w:tcPr>
          <w:p w14:paraId="10BDD819" w14:textId="77777777" w:rsidR="007D36ED" w:rsidRPr="007D36ED" w:rsidRDefault="007D36ED" w:rsidP="00EB21F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36ED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</w:tbl>
    <w:p w14:paraId="580C906B" w14:textId="77777777" w:rsidR="00E85D70" w:rsidRPr="007D36ED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750D4D9B" w14:textId="77777777" w:rsidR="00F960D7" w:rsidRPr="007D36ED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2D6604D7" w14:textId="77777777" w:rsidR="007D36ED" w:rsidRDefault="007D36ED" w:rsidP="007D36ED">
      <w:pPr>
        <w:spacing w:after="480" w:line="360" w:lineRule="auto"/>
        <w:ind w:left="311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1A67335D" w14:textId="7E7D7107" w:rsidR="00B464D3" w:rsidRDefault="00B464D3" w:rsidP="007D36ED">
      <w:pPr>
        <w:spacing w:after="480" w:line="360" w:lineRule="auto"/>
        <w:ind w:left="8071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7D36ED">
        <w:rPr>
          <w:rFonts w:ascii="Arial Narrow" w:hAnsi="Arial Narrow" w:cs="Arial"/>
          <w:i/>
          <w:sz w:val="22"/>
          <w:szCs w:val="22"/>
        </w:rPr>
        <w:t>Zamawiający</w:t>
      </w:r>
      <w:bookmarkEnd w:id="0"/>
    </w:p>
    <w:p w14:paraId="02F90915" w14:textId="77777777" w:rsidR="00F569A8" w:rsidRDefault="00F569A8" w:rsidP="00F569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611D4582" w14:textId="77777777" w:rsidR="00F569A8" w:rsidRDefault="00F569A8" w:rsidP="00F569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E0CD5AA" w14:textId="77777777" w:rsidR="00F569A8" w:rsidRDefault="00F569A8" w:rsidP="00F569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ED6C6E5" w14:textId="77777777" w:rsidR="00F569A8" w:rsidRDefault="00F569A8" w:rsidP="00F569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779F5069" w14:textId="77777777" w:rsidR="00F569A8" w:rsidRDefault="00F569A8" w:rsidP="00F569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6FEC22DB" w14:textId="77777777" w:rsidR="00F569A8" w:rsidRDefault="00F569A8" w:rsidP="00F569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9D19AF8" w14:textId="77777777" w:rsidR="00F569A8" w:rsidRDefault="00F569A8" w:rsidP="00F569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5E3230A" w14:textId="77777777" w:rsidR="00F569A8" w:rsidRDefault="00F569A8" w:rsidP="00F569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081E642B" w14:textId="77777777" w:rsidR="00F569A8" w:rsidRDefault="00F569A8" w:rsidP="00F569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31DAC0C9" w14:textId="77777777" w:rsidR="00F569A8" w:rsidRDefault="00F569A8" w:rsidP="00F569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4425A687" w14:textId="77777777" w:rsidR="00F569A8" w:rsidRDefault="00F569A8" w:rsidP="00F569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07425E87" w14:textId="77777777" w:rsidR="00F569A8" w:rsidRDefault="00F569A8" w:rsidP="00F569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BE1DB87" w14:textId="77777777" w:rsidR="00F569A8" w:rsidRDefault="00F569A8" w:rsidP="00F569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7488854B" w14:textId="77777777" w:rsidR="00F569A8" w:rsidRDefault="00F569A8" w:rsidP="00F569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0C900F3D" w14:textId="77777777" w:rsidR="00F569A8" w:rsidRDefault="00F569A8" w:rsidP="00F569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BED6134" w14:textId="77777777" w:rsidR="00F569A8" w:rsidRDefault="00F569A8" w:rsidP="00F569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0D18CA77" w14:textId="77777777" w:rsidR="00F569A8" w:rsidRDefault="00F569A8" w:rsidP="00F569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49DCA9DB" w14:textId="77777777" w:rsidR="00F569A8" w:rsidRDefault="00F569A8" w:rsidP="00F569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40546824" w14:textId="77777777" w:rsidR="00F569A8" w:rsidRDefault="00F569A8" w:rsidP="00F569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02681A7" w14:textId="77777777" w:rsidR="00F569A8" w:rsidRDefault="00F569A8" w:rsidP="00F569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0EAF5C37" w14:textId="0A7A110A" w:rsidR="00F569A8" w:rsidRPr="00F569A8" w:rsidRDefault="00F569A8" w:rsidP="00F569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  <w:r w:rsidRPr="00F569A8"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  <w:t xml:space="preserve">1 </w:t>
      </w:r>
      <w:r w:rsidRPr="00F569A8"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  <w:t>ark.</w:t>
      </w:r>
    </w:p>
    <w:p w14:paraId="78716FE3" w14:textId="77777777" w:rsidR="00F569A8" w:rsidRPr="00E048D6" w:rsidRDefault="00F569A8" w:rsidP="00F569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 w:val="16"/>
          <w:szCs w:val="16"/>
        </w:rPr>
      </w:pPr>
      <w:r w:rsidRPr="00E048D6">
        <w:rPr>
          <w:rFonts w:ascii="Arial Narrow" w:hAnsi="Arial Narrow"/>
          <w:sz w:val="16"/>
          <w:szCs w:val="16"/>
        </w:rPr>
        <w:t xml:space="preserve">Egz. 1 – a/a kancelaria  </w:t>
      </w:r>
    </w:p>
    <w:p w14:paraId="32DE435D" w14:textId="77777777" w:rsidR="00F569A8" w:rsidRPr="00E048D6" w:rsidRDefault="00F569A8" w:rsidP="00F569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color w:val="1B1B1B"/>
          <w:sz w:val="16"/>
          <w:szCs w:val="16"/>
        </w:rPr>
      </w:pPr>
      <w:r w:rsidRPr="00E048D6">
        <w:rPr>
          <w:rFonts w:ascii="Arial Narrow" w:hAnsi="Arial Narrow"/>
          <w:sz w:val="16"/>
          <w:szCs w:val="16"/>
        </w:rPr>
        <w:t xml:space="preserve">Egz. 2 – uczestnicy postępowania str. </w:t>
      </w:r>
      <w:proofErr w:type="spellStart"/>
      <w:r w:rsidRPr="00E048D6">
        <w:rPr>
          <w:rFonts w:ascii="Arial Narrow" w:hAnsi="Arial Narrow"/>
          <w:sz w:val="16"/>
          <w:szCs w:val="16"/>
        </w:rPr>
        <w:t>int</w:t>
      </w:r>
      <w:proofErr w:type="spellEnd"/>
      <w:r w:rsidRPr="00E048D6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E048D6">
        <w:rPr>
          <w:rFonts w:ascii="Arial Narrow" w:hAnsi="Arial Narrow"/>
          <w:sz w:val="16"/>
          <w:szCs w:val="16"/>
        </w:rPr>
        <w:t>SZPubl</w:t>
      </w:r>
      <w:proofErr w:type="spellEnd"/>
      <w:r w:rsidRPr="00E048D6">
        <w:rPr>
          <w:rFonts w:ascii="Arial Narrow" w:hAnsi="Arial Narrow"/>
          <w:sz w:val="16"/>
          <w:szCs w:val="16"/>
        </w:rPr>
        <w:t>. T2612 B10</w:t>
      </w:r>
    </w:p>
    <w:p w14:paraId="13CB0FD8" w14:textId="58A424B0" w:rsidR="00F569A8" w:rsidRPr="00F569A8" w:rsidRDefault="00F569A8" w:rsidP="00F569A8">
      <w:pPr>
        <w:rPr>
          <w:sz w:val="16"/>
          <w:szCs w:val="16"/>
        </w:rPr>
      </w:pPr>
      <w:r w:rsidRPr="00835992">
        <w:rPr>
          <w:rFonts w:ascii="Arial Narrow" w:hAnsi="Arial Narrow"/>
          <w:sz w:val="16"/>
          <w:szCs w:val="16"/>
        </w:rPr>
        <w:t xml:space="preserve">Wyk. Marta Sierek – tel. 261 417 449, e-mail: </w:t>
      </w:r>
      <w:hyperlink r:id="rId6" w:history="1">
        <w:r w:rsidRPr="008A5DE0">
          <w:rPr>
            <w:rStyle w:val="Hipercze"/>
            <w:rFonts w:ascii="Arial Narrow" w:hAnsi="Arial Narrow"/>
            <w:sz w:val="16"/>
            <w:szCs w:val="16"/>
          </w:rPr>
          <w:t>sierek9858</w:t>
        </w:r>
        <w:r w:rsidRPr="008A5DE0">
          <w:rPr>
            <w:rStyle w:val="Hipercze"/>
            <w:rFonts w:ascii="Arial Narrow" w:hAnsi="Arial Narrow"/>
            <w:sz w:val="16"/>
            <w:szCs w:val="16"/>
          </w:rPr>
          <w:t>@10wsk.mil.pl</w:t>
        </w:r>
      </w:hyperlink>
      <w:r>
        <w:rPr>
          <w:rFonts w:ascii="Arial Narrow" w:hAnsi="Arial Narrow"/>
          <w:sz w:val="16"/>
          <w:szCs w:val="16"/>
        </w:rPr>
        <w:t xml:space="preserve"> , Barbara Baranowska  - tel. 261 417 364, e-mail: </w:t>
      </w:r>
      <w:hyperlink r:id="rId7" w:history="1">
        <w:r w:rsidRPr="008A5DE0">
          <w:rPr>
            <w:rStyle w:val="Hipercze"/>
            <w:rFonts w:ascii="Arial Narrow" w:hAnsi="Arial Narrow"/>
            <w:sz w:val="16"/>
            <w:szCs w:val="16"/>
          </w:rPr>
          <w:t>baranowska1486@10wsk.mil.pl</w:t>
        </w:r>
      </w:hyperlink>
      <w:r>
        <w:rPr>
          <w:rFonts w:ascii="Arial Narrow" w:hAnsi="Arial Narrow"/>
          <w:sz w:val="16"/>
          <w:szCs w:val="16"/>
        </w:rPr>
        <w:t xml:space="preserve"> </w:t>
      </w:r>
    </w:p>
    <w:p w14:paraId="702B88C3" w14:textId="5F33E0AA" w:rsidR="00F569A8" w:rsidRPr="00835992" w:rsidRDefault="00F569A8" w:rsidP="00F569A8">
      <w:pPr>
        <w:rPr>
          <w:rStyle w:val="Pogrubienie"/>
          <w:rFonts w:ascii="Arial Narrow" w:hAnsi="Arial Narrow"/>
          <w:b w:val="0"/>
          <w:bCs w:val="0"/>
          <w:sz w:val="16"/>
          <w:szCs w:val="16"/>
        </w:rPr>
      </w:pPr>
      <w:r w:rsidRPr="00835992">
        <w:rPr>
          <w:rFonts w:ascii="Arial Narrow" w:hAnsi="Arial Narrow"/>
          <w:sz w:val="16"/>
          <w:szCs w:val="16"/>
        </w:rPr>
        <w:t>Data</w:t>
      </w:r>
      <w:r>
        <w:rPr>
          <w:rFonts w:ascii="Arial Narrow" w:hAnsi="Arial Narrow"/>
          <w:sz w:val="16"/>
          <w:szCs w:val="16"/>
        </w:rPr>
        <w:t>: 2026-02-06</w:t>
      </w:r>
    </w:p>
    <w:p w14:paraId="7790F261" w14:textId="77777777" w:rsidR="00F569A8" w:rsidRPr="007D36ED" w:rsidRDefault="00F569A8" w:rsidP="007D36ED">
      <w:pPr>
        <w:spacing w:after="480" w:line="360" w:lineRule="auto"/>
        <w:ind w:left="8071" w:firstLine="425"/>
        <w:jc w:val="center"/>
        <w:rPr>
          <w:rFonts w:ascii="Arial Narrow" w:hAnsi="Arial Narrow" w:cs="Arial"/>
          <w:i/>
          <w:sz w:val="22"/>
          <w:szCs w:val="22"/>
        </w:rPr>
      </w:pPr>
    </w:p>
    <w:sectPr w:rsidR="00F569A8" w:rsidRPr="007D36ED" w:rsidSect="00081D13">
      <w:headerReference w:type="default" r:id="rId8"/>
      <w:footerReference w:type="default" r:id="rId9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4AD55" w14:textId="77777777" w:rsidR="00C9212D" w:rsidRDefault="00C9212D">
      <w:r>
        <w:separator/>
      </w:r>
    </w:p>
  </w:endnote>
  <w:endnote w:type="continuationSeparator" w:id="0">
    <w:p w14:paraId="35BC6CCC" w14:textId="77777777" w:rsidR="00C9212D" w:rsidRDefault="00C92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CFB64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1252ED4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ProPublico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B0612" w14:textId="77777777" w:rsidR="00C9212D" w:rsidRDefault="00C9212D">
      <w:r>
        <w:separator/>
      </w:r>
    </w:p>
  </w:footnote>
  <w:footnote w:type="continuationSeparator" w:id="0">
    <w:p w14:paraId="22904104" w14:textId="77777777" w:rsidR="00C9212D" w:rsidRDefault="00C921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F3DA4" w14:textId="050834D4" w:rsidR="002A4CB8" w:rsidRDefault="00F569A8">
    <w:pPr>
      <w:pStyle w:val="Nagwek"/>
    </w:pPr>
    <w:r>
      <w:rPr>
        <w:noProof/>
      </w:rPr>
      <w:pict w14:anchorId="41F8E8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 1" o:spid="_x0000_i1025" type="#_x0000_t75" style="width:453.9pt;height:32.55pt;visibility:visible;mso-wrap-style:square">
          <v:imagedata r:id="rId1" o:title=""/>
          <o:lock v:ext="edit" aspectratio="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745E"/>
    <w:rsid w:val="00005838"/>
    <w:rsid w:val="00022322"/>
    <w:rsid w:val="00042497"/>
    <w:rsid w:val="00081D13"/>
    <w:rsid w:val="000C1E6F"/>
    <w:rsid w:val="000E4E56"/>
    <w:rsid w:val="001A1468"/>
    <w:rsid w:val="001B7815"/>
    <w:rsid w:val="00293184"/>
    <w:rsid w:val="002A4CB8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D36ED"/>
    <w:rsid w:val="007E2ACC"/>
    <w:rsid w:val="007E68C5"/>
    <w:rsid w:val="00832144"/>
    <w:rsid w:val="00843BF0"/>
    <w:rsid w:val="008567C7"/>
    <w:rsid w:val="008642B3"/>
    <w:rsid w:val="008A6C10"/>
    <w:rsid w:val="008E5102"/>
    <w:rsid w:val="00915B9E"/>
    <w:rsid w:val="00952256"/>
    <w:rsid w:val="0097748A"/>
    <w:rsid w:val="009B745E"/>
    <w:rsid w:val="009F0E5C"/>
    <w:rsid w:val="00A029B8"/>
    <w:rsid w:val="00A17CDB"/>
    <w:rsid w:val="00AA02AC"/>
    <w:rsid w:val="00AC2828"/>
    <w:rsid w:val="00B32D12"/>
    <w:rsid w:val="00B464D3"/>
    <w:rsid w:val="00B8185B"/>
    <w:rsid w:val="00BD2174"/>
    <w:rsid w:val="00C13EA9"/>
    <w:rsid w:val="00C423DD"/>
    <w:rsid w:val="00C60D7B"/>
    <w:rsid w:val="00C65E53"/>
    <w:rsid w:val="00C9212D"/>
    <w:rsid w:val="00CA0B33"/>
    <w:rsid w:val="00CA3511"/>
    <w:rsid w:val="00CE0718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569A8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442DBB"/>
  <w15:chartTrackingRefBased/>
  <w15:docId w15:val="{9F42A8FA-6E0F-441D-8D09-A0536832E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569A8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F569A8"/>
    <w:rPr>
      <w:b/>
      <w:bCs/>
    </w:rPr>
  </w:style>
  <w:style w:type="character" w:styleId="Hipercze">
    <w:name w:val="Hyperlink"/>
    <w:basedOn w:val="Domylnaczcionkaakapitu"/>
    <w:rsid w:val="00F569A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569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baranowska1486@10wsk.mil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ierek9858@10wsk.mil.pl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338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5</cp:revision>
  <cp:lastPrinted>2026-02-06T12:25:00Z</cp:lastPrinted>
  <dcterms:created xsi:type="dcterms:W3CDTF">2026-02-06T12:20:00Z</dcterms:created>
  <dcterms:modified xsi:type="dcterms:W3CDTF">2026-02-06T12:25:00Z</dcterms:modified>
</cp:coreProperties>
</file>