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544D0" w14:textId="27674E13" w:rsidR="00F245C5" w:rsidRPr="00353FDC" w:rsidRDefault="00994C76" w:rsidP="002A5BED">
      <w:pPr>
        <w:jc w:val="right"/>
        <w:rPr>
          <w:rFonts w:ascii="Arial" w:hAnsi="Arial" w:cs="Arial"/>
        </w:rPr>
      </w:pPr>
      <w:bookmarkStart w:id="0" w:name="_Hlk53520193"/>
      <w:r w:rsidRPr="00994C7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994C76">
        <w:rPr>
          <w:rFonts w:ascii="Arial" w:hAnsi="Arial" w:cs="Arial"/>
        </w:rPr>
        <w:t>2026-02-06</w:t>
      </w:r>
    </w:p>
    <w:p w14:paraId="687F89B0" w14:textId="77777777" w:rsidR="00994C76" w:rsidRPr="00994C76" w:rsidRDefault="00994C76" w:rsidP="002A5BED">
      <w:pPr>
        <w:ind w:right="3969"/>
        <w:rPr>
          <w:rFonts w:ascii="Arial" w:hAnsi="Arial" w:cs="Arial"/>
          <w:b/>
          <w:bCs/>
        </w:rPr>
      </w:pPr>
      <w:r w:rsidRPr="00994C76">
        <w:rPr>
          <w:rFonts w:ascii="Arial" w:hAnsi="Arial" w:cs="Arial"/>
          <w:b/>
          <w:bCs/>
        </w:rPr>
        <w:t>Szpital Wojewódzki w Poznaniu</w:t>
      </w:r>
    </w:p>
    <w:p w14:paraId="6CADB7C0" w14:textId="7FD20A50" w:rsidR="00F245C5" w:rsidRPr="00353FDC" w:rsidRDefault="00994C76" w:rsidP="002A5BED">
      <w:pPr>
        <w:ind w:right="3969"/>
        <w:rPr>
          <w:rFonts w:ascii="Arial" w:hAnsi="Arial" w:cs="Arial"/>
          <w:b/>
          <w:bCs/>
        </w:rPr>
      </w:pPr>
      <w:r w:rsidRPr="00994C76">
        <w:rPr>
          <w:rFonts w:ascii="Arial" w:hAnsi="Arial" w:cs="Arial"/>
          <w:b/>
          <w:bCs/>
        </w:rPr>
        <w:t>Dział Zamówień Publicznych</w:t>
      </w:r>
    </w:p>
    <w:p w14:paraId="5F6F38EF" w14:textId="29A536D4" w:rsidR="00F245C5" w:rsidRPr="00353FDC" w:rsidRDefault="00994C76" w:rsidP="002A5BED">
      <w:pPr>
        <w:ind w:right="3969"/>
        <w:rPr>
          <w:rFonts w:ascii="Arial" w:hAnsi="Arial" w:cs="Arial"/>
        </w:rPr>
      </w:pPr>
      <w:r w:rsidRPr="00994C7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994C76">
        <w:rPr>
          <w:rFonts w:ascii="Arial" w:hAnsi="Arial" w:cs="Arial"/>
        </w:rPr>
        <w:t>7/19</w:t>
      </w:r>
    </w:p>
    <w:p w14:paraId="48E81026" w14:textId="2FF3E50F" w:rsidR="00F245C5" w:rsidRPr="00353FDC" w:rsidRDefault="00994C76" w:rsidP="002A5BED">
      <w:pPr>
        <w:ind w:right="4253"/>
        <w:rPr>
          <w:rFonts w:ascii="Arial" w:hAnsi="Arial" w:cs="Arial"/>
        </w:rPr>
      </w:pPr>
      <w:r w:rsidRPr="00994C7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994C76">
        <w:rPr>
          <w:rFonts w:ascii="Arial" w:hAnsi="Arial" w:cs="Arial"/>
        </w:rPr>
        <w:t>Poznań</w:t>
      </w:r>
    </w:p>
    <w:p w14:paraId="7661EFE7" w14:textId="77777777" w:rsidR="002A5BED" w:rsidRDefault="002A5BED" w:rsidP="002A5BE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0907D6C" w14:textId="4E2ED9AF" w:rsidR="00D30F1F" w:rsidRDefault="00D30F1F" w:rsidP="002A5B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2284FE8" w14:textId="77777777" w:rsidR="00F245C5" w:rsidRDefault="00D30F1F" w:rsidP="002A5BE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8870F6D" w14:textId="77777777" w:rsidR="002A5BED" w:rsidRDefault="002A5BED" w:rsidP="002A5B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C659442" w14:textId="77777777" w:rsidR="002A5BED" w:rsidRPr="00D30F1F" w:rsidRDefault="002A5BED" w:rsidP="002A5BE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45883DB9" w14:textId="77777777" w:rsidTr="002716A3">
        <w:tc>
          <w:tcPr>
            <w:tcW w:w="10065" w:type="dxa"/>
            <w:shd w:val="clear" w:color="auto" w:fill="F2F2F2"/>
            <w:hideMark/>
          </w:tcPr>
          <w:p w14:paraId="1F8E4F8D" w14:textId="77777777" w:rsidR="00F245C5" w:rsidRPr="00353FDC" w:rsidRDefault="00F245C5" w:rsidP="002A5BE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18E921D" w14:textId="77777777" w:rsidR="00F245C5" w:rsidRPr="00353FDC" w:rsidRDefault="00F245C5" w:rsidP="002A5BE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6B4BE39" w14:textId="77777777" w:rsidR="00F245C5" w:rsidRPr="00353FDC" w:rsidRDefault="00F245C5" w:rsidP="002A5BED">
      <w:pPr>
        <w:keepNext/>
        <w:outlineLvl w:val="0"/>
        <w:rPr>
          <w:rFonts w:ascii="Arial" w:hAnsi="Arial" w:cs="Arial"/>
          <w:b/>
        </w:rPr>
      </w:pPr>
    </w:p>
    <w:p w14:paraId="2EF24648" w14:textId="77777777" w:rsidR="00F245C5" w:rsidRPr="00353FDC" w:rsidRDefault="00F245C5" w:rsidP="002A5BE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9430E32" w14:textId="77777777" w:rsidTr="002716A3">
        <w:tc>
          <w:tcPr>
            <w:tcW w:w="2269" w:type="dxa"/>
          </w:tcPr>
          <w:p w14:paraId="1F7F0D21" w14:textId="77777777" w:rsidR="00F245C5" w:rsidRPr="00353FDC" w:rsidRDefault="00F245C5" w:rsidP="002A5BE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68275DB6" w14:textId="3C7865F9" w:rsidR="00F245C5" w:rsidRPr="00353FDC" w:rsidRDefault="00994C76" w:rsidP="002A5BE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94C76">
              <w:rPr>
                <w:rFonts w:ascii="Arial" w:hAnsi="Arial" w:cs="Arial"/>
                <w:bCs/>
              </w:rPr>
              <w:t>Sukcesywna dostawa mleka i wyrobów mlecznych oraz mięsa i wędlin do Szpitala Wojewódzkiego w Poznaniu</w:t>
            </w:r>
          </w:p>
        </w:tc>
      </w:tr>
      <w:tr w:rsidR="00994C76" w:rsidRPr="00353FDC" w14:paraId="33B7F382" w14:textId="77777777" w:rsidTr="009E17EE">
        <w:tc>
          <w:tcPr>
            <w:tcW w:w="2269" w:type="dxa"/>
          </w:tcPr>
          <w:p w14:paraId="0DFEC019" w14:textId="77777777" w:rsidR="00994C76" w:rsidRPr="00353FDC" w:rsidRDefault="00994C76" w:rsidP="002A5BE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11C3F60" w14:textId="77108E91" w:rsidR="00994C76" w:rsidRPr="00353FDC" w:rsidRDefault="00994C76" w:rsidP="002A5BE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994C76">
              <w:rPr>
                <w:rFonts w:ascii="Arial" w:hAnsi="Arial" w:cs="Arial"/>
                <w:bCs/>
              </w:rPr>
              <w:t>SZW/DZP/178/2025</w:t>
            </w:r>
          </w:p>
        </w:tc>
      </w:tr>
    </w:tbl>
    <w:p w14:paraId="4B11302F" w14:textId="77777777" w:rsidR="00F245C5" w:rsidRDefault="00F245C5" w:rsidP="002A5BE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9F59FE0" w14:textId="77777777" w:rsidR="002A5BED" w:rsidRPr="00E1738E" w:rsidRDefault="002A5BED" w:rsidP="002A5BE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D725044" w14:textId="7E968A5C" w:rsidR="00A02E94" w:rsidRDefault="00F245C5" w:rsidP="002A5BE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994C76" w:rsidRPr="00994C76">
        <w:rPr>
          <w:rFonts w:ascii="Arial" w:hAnsi="Arial" w:cs="Arial"/>
          <w:b/>
        </w:rPr>
        <w:t>Szpital Wojewódzki w Poznaniu</w:t>
      </w:r>
      <w:r w:rsidR="002A5BED">
        <w:rPr>
          <w:rFonts w:ascii="Arial" w:hAnsi="Arial" w:cs="Arial"/>
          <w:b/>
        </w:rPr>
        <w:t xml:space="preserve">, </w:t>
      </w:r>
      <w:r w:rsidR="00994C76" w:rsidRPr="00994C7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994C76" w:rsidRPr="00994C76">
        <w:rPr>
          <w:rFonts w:ascii="Arial" w:hAnsi="Arial" w:cs="Arial"/>
        </w:rPr>
        <w:t>(</w:t>
      </w:r>
      <w:proofErr w:type="spellStart"/>
      <w:r w:rsidR="00994C76" w:rsidRPr="00994C76">
        <w:rPr>
          <w:rFonts w:ascii="Arial" w:hAnsi="Arial" w:cs="Arial"/>
        </w:rPr>
        <w:t>t.j</w:t>
      </w:r>
      <w:proofErr w:type="spellEnd"/>
      <w:r w:rsidR="00994C76" w:rsidRPr="00994C76">
        <w:rPr>
          <w:rFonts w:ascii="Arial" w:hAnsi="Arial" w:cs="Arial"/>
        </w:rPr>
        <w:t xml:space="preserve">. Dz. U. z 2024 r. poz. 1320 z </w:t>
      </w:r>
      <w:proofErr w:type="spellStart"/>
      <w:r w:rsidR="00994C76" w:rsidRPr="00994C76">
        <w:rPr>
          <w:rFonts w:ascii="Arial" w:hAnsi="Arial" w:cs="Arial"/>
        </w:rPr>
        <w:t>późn</w:t>
      </w:r>
      <w:proofErr w:type="spellEnd"/>
      <w:r w:rsidR="00994C76" w:rsidRPr="00994C76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0AF0A48C" w14:textId="77777777" w:rsidR="002A5BED" w:rsidRDefault="002A5BED" w:rsidP="002A5BE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94C76" w14:paraId="3F2503FE" w14:textId="77777777" w:rsidTr="009E17E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EEDA" w14:textId="2686073D" w:rsidR="00994C76" w:rsidRPr="00F245C5" w:rsidRDefault="002A5BED" w:rsidP="002A5BE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994C76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994C76" w:rsidRPr="00994C76">
              <w:rPr>
                <w:rFonts w:ascii="Arial" w:hAnsi="Arial" w:cs="Arial"/>
                <w:b/>
                <w:bCs/>
              </w:rPr>
              <w:t>1</w:t>
            </w:r>
            <w:r w:rsidR="00994C76" w:rsidRPr="00F245C5">
              <w:rPr>
                <w:rFonts w:ascii="Arial" w:hAnsi="Arial" w:cs="Arial"/>
              </w:rPr>
              <w:t xml:space="preserve">: </w:t>
            </w:r>
            <w:r w:rsidR="00994C76" w:rsidRPr="00994C76">
              <w:rPr>
                <w:rFonts w:ascii="Arial" w:hAnsi="Arial" w:cs="Arial"/>
              </w:rPr>
              <w:t>mleko, jogurt, śmietana</w:t>
            </w:r>
          </w:p>
          <w:p w14:paraId="5C8BF231" w14:textId="73CD2EC0" w:rsidR="00994C76" w:rsidRPr="00F245C5" w:rsidRDefault="00994C76" w:rsidP="002A5BED">
            <w:pPr>
              <w:jc w:val="both"/>
              <w:rPr>
                <w:rFonts w:ascii="Arial" w:hAnsi="Arial" w:cs="Arial"/>
                <w:b/>
              </w:rPr>
            </w:pPr>
            <w:r w:rsidRPr="00994C76">
              <w:rPr>
                <w:rFonts w:ascii="Arial" w:hAnsi="Arial" w:cs="Arial"/>
                <w:b/>
              </w:rPr>
              <w:t>Okręgowa Spółdzielnia Mleczarska w Śremie</w:t>
            </w:r>
          </w:p>
          <w:p w14:paraId="7FD72933" w14:textId="01BA1FF3" w:rsidR="00994C76" w:rsidRPr="00F245C5" w:rsidRDefault="00994C76" w:rsidP="002A5BED">
            <w:pPr>
              <w:jc w:val="both"/>
              <w:rPr>
                <w:rFonts w:ascii="Arial" w:hAnsi="Arial" w:cs="Arial"/>
                <w:bCs/>
              </w:rPr>
            </w:pPr>
            <w:r w:rsidRPr="00994C76">
              <w:rPr>
                <w:rFonts w:ascii="Arial" w:hAnsi="Arial" w:cs="Arial"/>
                <w:bCs/>
              </w:rPr>
              <w:t>Mickiewicza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94C76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547CD7" w14:textId="7CE7B72F" w:rsidR="00994C76" w:rsidRPr="00F245C5" w:rsidRDefault="00994C76" w:rsidP="002A5BED">
            <w:pPr>
              <w:jc w:val="both"/>
              <w:rPr>
                <w:rFonts w:ascii="Arial" w:hAnsi="Arial" w:cs="Arial"/>
                <w:bCs/>
              </w:rPr>
            </w:pPr>
            <w:r w:rsidRPr="00994C76">
              <w:rPr>
                <w:rFonts w:ascii="Arial" w:hAnsi="Arial" w:cs="Arial"/>
                <w:bCs/>
              </w:rPr>
              <w:t>63-100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94C76">
              <w:rPr>
                <w:rFonts w:ascii="Arial" w:hAnsi="Arial" w:cs="Arial"/>
                <w:bCs/>
              </w:rPr>
              <w:t>Śrem</w:t>
            </w:r>
          </w:p>
          <w:p w14:paraId="504632EC" w14:textId="1813C33B" w:rsidR="00994C76" w:rsidRPr="00F245C5" w:rsidRDefault="00994C76" w:rsidP="002A5BED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94C76">
              <w:rPr>
                <w:rFonts w:ascii="Arial" w:hAnsi="Arial" w:cs="Arial"/>
                <w:b/>
              </w:rPr>
              <w:t>316 181.25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1C7A73" w14:textId="77777777" w:rsidR="00994C76" w:rsidRPr="00F245C5" w:rsidRDefault="00994C76" w:rsidP="002A5BE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F926B23" w14:textId="20251761" w:rsidR="00994C76" w:rsidRPr="00F245C5" w:rsidRDefault="00994C76" w:rsidP="002A5BE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994C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994C76" w14:paraId="3DF85686" w14:textId="77777777" w:rsidTr="009E17E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A62D" w14:textId="21C4D7F1" w:rsidR="00994C76" w:rsidRPr="00F245C5" w:rsidRDefault="002A5BED" w:rsidP="002A5BE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994C76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994C76" w:rsidRPr="00994C76">
              <w:rPr>
                <w:rFonts w:ascii="Arial" w:hAnsi="Arial" w:cs="Arial"/>
                <w:b/>
                <w:bCs/>
              </w:rPr>
              <w:t>2</w:t>
            </w:r>
            <w:r w:rsidR="00994C76" w:rsidRPr="00F245C5">
              <w:rPr>
                <w:rFonts w:ascii="Arial" w:hAnsi="Arial" w:cs="Arial"/>
              </w:rPr>
              <w:t xml:space="preserve">: </w:t>
            </w:r>
            <w:r w:rsidR="00994C76" w:rsidRPr="00994C76">
              <w:rPr>
                <w:rFonts w:ascii="Arial" w:hAnsi="Arial" w:cs="Arial"/>
              </w:rPr>
              <w:t>mięso, wędliny</w:t>
            </w:r>
          </w:p>
          <w:p w14:paraId="18742C2F" w14:textId="77777777" w:rsidR="005658BA" w:rsidRPr="005658BA" w:rsidRDefault="005658BA" w:rsidP="005658BA">
            <w:pPr>
              <w:rPr>
                <w:rFonts w:ascii="Arial" w:hAnsi="Arial" w:cs="Arial"/>
              </w:rPr>
            </w:pPr>
            <w:r w:rsidRPr="005658BA">
              <w:rPr>
                <w:rFonts w:ascii="Arial" w:hAnsi="Arial" w:cs="Arial"/>
              </w:rPr>
              <w:t>PPHU John Paweł John</w:t>
            </w:r>
          </w:p>
          <w:p w14:paraId="3BCFD6CC" w14:textId="77777777" w:rsidR="005658BA" w:rsidRPr="005658BA" w:rsidRDefault="005658BA" w:rsidP="005658BA">
            <w:pPr>
              <w:rPr>
                <w:rFonts w:ascii="Arial" w:hAnsi="Arial" w:cs="Arial"/>
              </w:rPr>
            </w:pPr>
            <w:r w:rsidRPr="005658BA">
              <w:rPr>
                <w:rFonts w:ascii="Arial" w:hAnsi="Arial" w:cs="Arial"/>
              </w:rPr>
              <w:t>Grotniki, ul. Źródlana 5</w:t>
            </w:r>
          </w:p>
          <w:p w14:paraId="268A5BB7" w14:textId="77777777" w:rsidR="005658BA" w:rsidRDefault="005658BA" w:rsidP="005658BA">
            <w:pPr>
              <w:jc w:val="both"/>
              <w:rPr>
                <w:rFonts w:ascii="Arial" w:hAnsi="Arial" w:cs="Arial"/>
              </w:rPr>
            </w:pPr>
            <w:r w:rsidRPr="005658BA">
              <w:rPr>
                <w:rFonts w:ascii="Arial" w:hAnsi="Arial" w:cs="Arial"/>
              </w:rPr>
              <w:t>64-140 Włoszakowice</w:t>
            </w:r>
            <w:r w:rsidRPr="00F245C5">
              <w:rPr>
                <w:rFonts w:ascii="Arial" w:hAnsi="Arial" w:cs="Arial"/>
              </w:rPr>
              <w:t xml:space="preserve"> </w:t>
            </w:r>
          </w:p>
          <w:p w14:paraId="71DB2A50" w14:textId="456DF630" w:rsidR="00994C76" w:rsidRPr="00F245C5" w:rsidRDefault="00994C76" w:rsidP="005658BA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94C76">
              <w:rPr>
                <w:rFonts w:ascii="Arial" w:hAnsi="Arial" w:cs="Arial"/>
                <w:b/>
              </w:rPr>
              <w:t>408 240.00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F33E5D" w14:textId="77777777" w:rsidR="00994C76" w:rsidRPr="00F245C5" w:rsidRDefault="00994C76" w:rsidP="002A5BED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1AC6701" w14:textId="0763F7CA" w:rsidR="00994C76" w:rsidRPr="00F245C5" w:rsidRDefault="00994C76" w:rsidP="002A5BED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994C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F6AC269" w14:textId="77777777" w:rsidR="005658BA" w:rsidRDefault="005658BA" w:rsidP="002A5BED">
      <w:pPr>
        <w:jc w:val="both"/>
        <w:rPr>
          <w:rFonts w:ascii="Arial" w:hAnsi="Arial" w:cs="Arial"/>
          <w:b/>
          <w:bCs/>
          <w:color w:val="000000"/>
        </w:rPr>
      </w:pPr>
    </w:p>
    <w:p w14:paraId="48500CD4" w14:textId="24ED51E0" w:rsidR="00A02E94" w:rsidRDefault="00F245C5" w:rsidP="002A5BE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A02E94" w14:paraId="2DB2205F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08F157" w14:textId="77777777" w:rsidR="00A02E94" w:rsidRPr="00F245C5" w:rsidRDefault="00F245C5" w:rsidP="002A5B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1F65A7" w14:textId="77777777" w:rsidR="00A02E94" w:rsidRPr="00F245C5" w:rsidRDefault="007D7932" w:rsidP="002A5BE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8BA9B6" w14:textId="77777777" w:rsidR="00A02E94" w:rsidRPr="00F245C5" w:rsidRDefault="007D7932" w:rsidP="002A5B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FA7048" w14:textId="77777777" w:rsidR="00A02E94" w:rsidRPr="00F245C5" w:rsidRDefault="00A02E94" w:rsidP="002A5BE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94C76" w14:paraId="46F02C00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453D" w14:textId="6221ADC2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4C76">
              <w:rPr>
                <w:rFonts w:ascii="Arial" w:hAnsi="Arial" w:cs="Arial"/>
                <w:sz w:val="22"/>
                <w:szCs w:val="22"/>
              </w:rPr>
              <w:t>mleko, jogurt, śmietana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196A" w14:textId="2E93E574" w:rsidR="00994C76" w:rsidRPr="007D7932" w:rsidRDefault="00994C76" w:rsidP="002A5B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>Okręgowa Spółdzielnia Mleczarska w Śremie</w:t>
            </w:r>
          </w:p>
          <w:p w14:paraId="2717D2B3" w14:textId="7BD647D1" w:rsidR="00994C76" w:rsidRPr="007D7932" w:rsidRDefault="00994C76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Mickiewicza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7FAD2AD" w14:textId="7CC56D2C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63-100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Śrem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5340" w14:textId="77777777" w:rsidR="005658BA" w:rsidRDefault="005658BA" w:rsidP="002A5B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C7112C9" w14:textId="284DF2CC" w:rsidR="00994C76" w:rsidRPr="007D7932" w:rsidRDefault="00994C76" w:rsidP="005658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7DFD" w14:textId="37C42EA1" w:rsidR="00994C76" w:rsidRPr="007D7932" w:rsidRDefault="00994C76" w:rsidP="002A5B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94C76" w14:paraId="212BFEA5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A41C" w14:textId="40DB9316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4C76">
              <w:rPr>
                <w:rFonts w:ascii="Arial" w:hAnsi="Arial" w:cs="Arial"/>
                <w:sz w:val="22"/>
                <w:szCs w:val="22"/>
              </w:rPr>
              <w:t>mleko, jogurt, śmietana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DCD44" w14:textId="0B22114B" w:rsidR="00994C76" w:rsidRPr="007D7932" w:rsidRDefault="00994C76" w:rsidP="002A5B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>Spółdzielnia Mleczarska MLEKOVITA</w:t>
            </w:r>
          </w:p>
          <w:p w14:paraId="694896B9" w14:textId="214D8A82" w:rsidR="00994C76" w:rsidRPr="007D7932" w:rsidRDefault="00994C76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CB1C10" w14:textId="5C221991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18-200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7A0C" w14:textId="77777777" w:rsidR="005658BA" w:rsidRDefault="005658BA" w:rsidP="002A5BE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005806" w14:textId="259A8B9B" w:rsidR="00994C76" w:rsidRPr="007D7932" w:rsidRDefault="00994C76" w:rsidP="005658B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Cena - 96.57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9939" w14:textId="3FCCADAB" w:rsidR="00994C76" w:rsidRPr="007D7932" w:rsidRDefault="00994C76" w:rsidP="002A5B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 xml:space="preserve">  96,57</w:t>
            </w:r>
          </w:p>
        </w:tc>
      </w:tr>
      <w:tr w:rsidR="00994C76" w14:paraId="1BEE50EA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F4A58" w14:textId="2BEA31E0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4C76">
              <w:rPr>
                <w:rFonts w:ascii="Arial" w:hAnsi="Arial" w:cs="Arial"/>
                <w:sz w:val="22"/>
                <w:szCs w:val="22"/>
              </w:rPr>
              <w:t>mięso, wędliny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E7E9" w14:textId="4EB369B9" w:rsidR="00994C76" w:rsidRPr="007D7932" w:rsidRDefault="00994C76" w:rsidP="002A5B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>PiB</w:t>
            </w:r>
            <w:proofErr w:type="spellEnd"/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F24BC99" w14:textId="40143325" w:rsidR="00994C76" w:rsidRPr="007D7932" w:rsidRDefault="00994C76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lastRenderedPageBreak/>
              <w:t>Szosa Ciechanowska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13B</w:t>
            </w:r>
          </w:p>
          <w:p w14:paraId="0F64033D" w14:textId="459D4E93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06-420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Gołymin-Ośrodek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03D8" w14:textId="7048B156" w:rsidR="00994C76" w:rsidRPr="007D7932" w:rsidRDefault="00994C76" w:rsidP="003C1C8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lastRenderedPageBreak/>
              <w:t>Cena - 95.36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3049" w14:textId="198E3888" w:rsidR="00994C76" w:rsidRPr="007D7932" w:rsidRDefault="00994C76" w:rsidP="002A5B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 xml:space="preserve">  95,36</w:t>
            </w:r>
          </w:p>
        </w:tc>
      </w:tr>
      <w:tr w:rsidR="00994C76" w14:paraId="5B11E776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8730" w14:textId="2F9633ED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4C76">
              <w:rPr>
                <w:rFonts w:ascii="Arial" w:hAnsi="Arial" w:cs="Arial"/>
                <w:sz w:val="22"/>
                <w:szCs w:val="22"/>
              </w:rPr>
              <w:t>mięso, wędliny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DE61" w14:textId="73A4C535" w:rsidR="00994C76" w:rsidRPr="007D7932" w:rsidRDefault="00994C76" w:rsidP="002A5B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994C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E913F3" w14:textId="70A083C4" w:rsidR="00994C76" w:rsidRPr="007D7932" w:rsidRDefault="00994C76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Staniewicka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1FAEF193" w14:textId="441BDF95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03-310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4C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BE5A" w14:textId="77777777" w:rsidR="003C1C8A" w:rsidRDefault="003C1C8A" w:rsidP="003C1C8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57652E5" w14:textId="24BB3E8F" w:rsidR="00994C76" w:rsidRPr="007D7932" w:rsidRDefault="00994C76" w:rsidP="003C1C8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Cena - 81.88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E165" w14:textId="7F99E7C7" w:rsidR="00994C76" w:rsidRPr="007D7932" w:rsidRDefault="00994C76" w:rsidP="002A5B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 xml:space="preserve">  81,88</w:t>
            </w:r>
          </w:p>
        </w:tc>
      </w:tr>
      <w:tr w:rsidR="00994C76" w14:paraId="7DF4E9CF" w14:textId="77777777" w:rsidTr="005658B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AF69" w14:textId="33B81A40" w:rsidR="00994C76" w:rsidRPr="007D7932" w:rsidRDefault="00994C76" w:rsidP="002A5BE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94C76">
              <w:rPr>
                <w:rFonts w:ascii="Arial" w:hAnsi="Arial" w:cs="Arial"/>
                <w:sz w:val="22"/>
                <w:szCs w:val="22"/>
              </w:rPr>
              <w:t>mięso, wędliny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C558" w14:textId="77777777" w:rsidR="005658BA" w:rsidRPr="005658BA" w:rsidRDefault="005658BA" w:rsidP="005658BA">
            <w:pPr>
              <w:rPr>
                <w:rFonts w:ascii="Arial" w:hAnsi="Arial" w:cs="Arial"/>
                <w:sz w:val="22"/>
                <w:szCs w:val="22"/>
              </w:rPr>
            </w:pPr>
            <w:r w:rsidRPr="005658BA">
              <w:rPr>
                <w:rFonts w:ascii="Arial" w:hAnsi="Arial" w:cs="Arial"/>
                <w:b/>
                <w:bCs/>
                <w:sz w:val="22"/>
                <w:szCs w:val="22"/>
              </w:rPr>
              <w:t>PPHU John</w:t>
            </w:r>
            <w:r w:rsidRPr="005658BA">
              <w:rPr>
                <w:rFonts w:ascii="Arial" w:hAnsi="Arial" w:cs="Arial"/>
                <w:sz w:val="22"/>
                <w:szCs w:val="22"/>
              </w:rPr>
              <w:t xml:space="preserve"> Paweł John</w:t>
            </w:r>
          </w:p>
          <w:p w14:paraId="4EDCA4D9" w14:textId="77777777" w:rsidR="005658BA" w:rsidRPr="005658BA" w:rsidRDefault="005658BA" w:rsidP="005658BA">
            <w:pPr>
              <w:rPr>
                <w:rFonts w:ascii="Arial" w:hAnsi="Arial" w:cs="Arial"/>
                <w:sz w:val="22"/>
                <w:szCs w:val="22"/>
              </w:rPr>
            </w:pPr>
            <w:r w:rsidRPr="005658BA">
              <w:rPr>
                <w:rFonts w:ascii="Arial" w:hAnsi="Arial" w:cs="Arial"/>
                <w:sz w:val="22"/>
                <w:szCs w:val="22"/>
              </w:rPr>
              <w:t>Grotniki, ul. Źródlana 5</w:t>
            </w:r>
          </w:p>
          <w:p w14:paraId="3FF5AB00" w14:textId="01ACF79F" w:rsidR="00994C76" w:rsidRPr="007D7932" w:rsidRDefault="005658BA" w:rsidP="005658B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58BA">
              <w:rPr>
                <w:rFonts w:ascii="Arial" w:hAnsi="Arial" w:cs="Arial"/>
                <w:sz w:val="22"/>
                <w:szCs w:val="22"/>
              </w:rPr>
              <w:t>64-140 Włoszakowice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386C7" w14:textId="77777777" w:rsidR="003C1C8A" w:rsidRDefault="003C1C8A" w:rsidP="003C1C8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EAE0307" w14:textId="51E40CFF" w:rsidR="00994C76" w:rsidRPr="007D7932" w:rsidRDefault="00994C76" w:rsidP="003C1C8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1031" w14:textId="6336574F" w:rsidR="00994C76" w:rsidRPr="007D7932" w:rsidRDefault="00994C76" w:rsidP="002A5BE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4C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4B14518" w14:textId="77777777" w:rsidR="00A02E94" w:rsidRDefault="00A02E94" w:rsidP="002A5BED">
      <w:pPr>
        <w:jc w:val="both"/>
        <w:rPr>
          <w:rFonts w:ascii="Arial" w:hAnsi="Arial" w:cs="Arial"/>
          <w:color w:val="000000"/>
        </w:rPr>
      </w:pPr>
    </w:p>
    <w:p w14:paraId="3FB46CC8" w14:textId="77777777" w:rsidR="00A02E94" w:rsidRDefault="00A02E94" w:rsidP="002A5BE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06027F4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BDFDF1" w14:textId="77777777" w:rsidR="00A02E94" w:rsidRPr="007D7932" w:rsidRDefault="00A02E94" w:rsidP="002A5B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EC3AC64" w14:textId="77777777" w:rsidR="00A02E94" w:rsidRPr="007D7932" w:rsidRDefault="00A02E94" w:rsidP="002A5B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B947C0" w14:textId="77777777" w:rsidR="00A02E94" w:rsidRPr="007D7932" w:rsidRDefault="00A02E94" w:rsidP="002A5BE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0E41C1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D950D6" w14:textId="14BA9FD4" w:rsidR="00A02E94" w:rsidRPr="007D7932" w:rsidRDefault="00A02E94" w:rsidP="002A5B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FEE242" w14:textId="56923605" w:rsidR="00A02E94" w:rsidRPr="007D7932" w:rsidRDefault="00A02E94" w:rsidP="002A5BE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43AC083" w14:textId="4599F642" w:rsidR="00A02E94" w:rsidRPr="007D7932" w:rsidRDefault="00A02E94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CF846D1" w14:textId="2EE87C7C" w:rsidR="00A02E94" w:rsidRPr="007D7932" w:rsidRDefault="00A02E94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1A8FB" w14:textId="19D2A15C" w:rsidR="00A02E94" w:rsidRDefault="00A02E94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1F7C4BC6" w14:textId="77777777" w:rsidR="0013621B" w:rsidRPr="0013621B" w:rsidRDefault="0013621B" w:rsidP="002A5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E73B34F" w14:textId="77777777" w:rsidR="00A02E94" w:rsidRPr="007D7932" w:rsidRDefault="00A02E94" w:rsidP="002A5BE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7B2C95F" w14:textId="4084F76D" w:rsidR="00A02E94" w:rsidRPr="007D7932" w:rsidRDefault="00A02E94" w:rsidP="002A5BE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A16DC13" w14:textId="77777777" w:rsidR="00A02E94" w:rsidRDefault="00A02E94" w:rsidP="002A5BED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A059B72" w14:textId="77777777" w:rsidR="00A02E94" w:rsidRDefault="00A02E94" w:rsidP="002A5BED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54293662" w14:textId="2BAAE0D9" w:rsidR="00A02E94" w:rsidRDefault="00A02E94" w:rsidP="002A5B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994C76">
        <w:rPr>
          <w:rFonts w:ascii="Arial" w:hAnsi="Arial" w:cs="Arial"/>
        </w:rPr>
        <w:t>nie krótszym niż 5 dni od dnia przesłania niniejszej informacji o wyborze najkorzystniejszej oferty.</w:t>
      </w:r>
    </w:p>
    <w:p w14:paraId="4C1842DD" w14:textId="77777777" w:rsidR="00A02E94" w:rsidRDefault="00A02E94" w:rsidP="002A5B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59C9FC63" w14:textId="77777777" w:rsidR="0013621B" w:rsidRPr="00C6247D" w:rsidRDefault="0013621B" w:rsidP="002A5BE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4E45595" w14:textId="77777777" w:rsidR="0013621B" w:rsidRPr="00D50535" w:rsidRDefault="0013621B" w:rsidP="002A5BE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37D04D2" w14:textId="77777777" w:rsidR="002A5BED" w:rsidRDefault="002A5BED" w:rsidP="002A5BED">
      <w:pPr>
        <w:ind w:left="3119" w:firstLine="425"/>
        <w:jc w:val="right"/>
        <w:rPr>
          <w:rFonts w:ascii="Arial" w:hAnsi="Arial" w:cs="Arial"/>
          <w:i/>
        </w:rPr>
      </w:pPr>
    </w:p>
    <w:p w14:paraId="36B3F305" w14:textId="22AD0A9E" w:rsidR="0013621B" w:rsidRDefault="0013621B" w:rsidP="002A5BE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0B37155" w14:textId="77777777" w:rsidR="003C1C8A" w:rsidRPr="00E03B5C" w:rsidRDefault="003C1C8A" w:rsidP="003C1C8A">
      <w:pPr>
        <w:ind w:left="3119" w:firstLine="425"/>
        <w:jc w:val="right"/>
        <w:rPr>
          <w:rFonts w:ascii="Arial" w:hAnsi="Arial" w:cs="Arial"/>
          <w:i/>
        </w:rPr>
      </w:pPr>
      <w:r w:rsidRPr="00DC51E7">
        <w:rPr>
          <w:rFonts w:ascii="Arial" w:hAnsi="Arial" w:cs="Arial"/>
        </w:rPr>
        <w:t xml:space="preserve">  </w:t>
      </w:r>
      <w:r w:rsidRPr="00E03B5C">
        <w:rPr>
          <w:rFonts w:ascii="Arial" w:hAnsi="Arial" w:cs="Arial"/>
          <w:i/>
        </w:rPr>
        <w:t>/-/ Dyrektor Szpitala Wojewódzkiego w Poznaniu</w:t>
      </w:r>
    </w:p>
    <w:p w14:paraId="1F0F9E7A" w14:textId="77777777" w:rsidR="003C1C8A" w:rsidRPr="00E03B5C" w:rsidRDefault="003C1C8A" w:rsidP="003C1C8A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 dr hab. n.med. – prof. UZ</w:t>
      </w:r>
    </w:p>
    <w:p w14:paraId="24A6A47C" w14:textId="353F6492" w:rsidR="003C1C8A" w:rsidRPr="004B39E0" w:rsidRDefault="003C1C8A" w:rsidP="003C1C8A">
      <w:pPr>
        <w:ind w:left="3119" w:firstLine="425"/>
        <w:jc w:val="right"/>
        <w:rPr>
          <w:rFonts w:ascii="Arial" w:hAnsi="Arial" w:cs="Arial"/>
          <w:i/>
        </w:rPr>
      </w:pPr>
      <w:r w:rsidRPr="00E03B5C">
        <w:rPr>
          <w:rFonts w:ascii="Arial" w:hAnsi="Arial" w:cs="Arial"/>
          <w:i/>
        </w:rPr>
        <w:t xml:space="preserve">                    Dawid Murawa</w:t>
      </w:r>
      <w:bookmarkEnd w:id="0"/>
    </w:p>
    <w:sectPr w:rsidR="003C1C8A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67C04" w14:textId="77777777" w:rsidR="002C0A2E" w:rsidRDefault="002C0A2E">
      <w:r>
        <w:separator/>
      </w:r>
    </w:p>
  </w:endnote>
  <w:endnote w:type="continuationSeparator" w:id="0">
    <w:p w14:paraId="71F00228" w14:textId="77777777" w:rsidR="002C0A2E" w:rsidRDefault="002C0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4A2F8" w14:textId="77777777" w:rsidR="00994C76" w:rsidRDefault="00994C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C09B9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91DE53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AEFFF5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E4D8" w14:textId="77777777" w:rsidR="00994C76" w:rsidRDefault="00994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515B1" w14:textId="77777777" w:rsidR="002C0A2E" w:rsidRDefault="002C0A2E">
      <w:r>
        <w:separator/>
      </w:r>
    </w:p>
  </w:footnote>
  <w:footnote w:type="continuationSeparator" w:id="0">
    <w:p w14:paraId="2560C155" w14:textId="77777777" w:rsidR="002C0A2E" w:rsidRDefault="002C0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B8A9C" w14:textId="77777777" w:rsidR="00994C76" w:rsidRDefault="00994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5EBE" w14:textId="77777777" w:rsidR="00994C76" w:rsidRDefault="00994C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1D9E8" w14:textId="77777777" w:rsidR="00994C76" w:rsidRDefault="00994C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4B0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A5BED"/>
    <w:rsid w:val="002B1E4F"/>
    <w:rsid w:val="002B6761"/>
    <w:rsid w:val="002C0A2E"/>
    <w:rsid w:val="003054B0"/>
    <w:rsid w:val="003445A0"/>
    <w:rsid w:val="003A0AFC"/>
    <w:rsid w:val="003C1C8A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58BA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94C76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C9F04"/>
  <w15:chartTrackingRefBased/>
  <w15:docId w15:val="{5435A1E7-DB45-473F-95F5-92111BD7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2026-02-06T07:50:00Z</cp:lastPrinted>
  <dcterms:created xsi:type="dcterms:W3CDTF">2026-02-06T07:51:00Z</dcterms:created>
  <dcterms:modified xsi:type="dcterms:W3CDTF">2026-02-06T07:51:00Z</dcterms:modified>
</cp:coreProperties>
</file>