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7600F" w14:textId="77777777" w:rsidR="00D62E6E" w:rsidRPr="001A6E9B" w:rsidRDefault="00D62E6E" w:rsidP="001A6E9B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A6E9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924CE" w:rsidRPr="001A6E9B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1A6E9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1A6E9B" w14:paraId="6FDAD874" w14:textId="77777777" w:rsidTr="001A6E9B">
        <w:trPr>
          <w:gridAfter w:val="1"/>
          <w:wAfter w:w="32" w:type="dxa"/>
        </w:trPr>
        <w:tc>
          <w:tcPr>
            <w:tcW w:w="2800" w:type="dxa"/>
          </w:tcPr>
          <w:p w14:paraId="20ECC630" w14:textId="77777777" w:rsidR="00D62E6E" w:rsidRPr="001A6E9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A6E9B">
              <w:rPr>
                <w:rFonts w:ascii="Arial Narrow" w:hAnsi="Arial Narrow" w:cs="Arial"/>
                <w:b/>
              </w:rPr>
              <w:t>Wykonawca</w:t>
            </w:r>
            <w:r w:rsidRPr="001A6E9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67BF5C1" w14:textId="77777777" w:rsidR="00D62E6E" w:rsidRPr="001A6E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C8FD08B" w14:textId="77777777" w:rsidR="00D62E6E" w:rsidRPr="001A6E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403FC2" w14:textId="77777777" w:rsidR="00D62E6E" w:rsidRPr="001A6E9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A6E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A6E9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A6E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1A6E9B" w14:paraId="15F74195" w14:textId="77777777" w:rsidTr="001A6E9B">
        <w:trPr>
          <w:gridAfter w:val="1"/>
          <w:wAfter w:w="32" w:type="dxa"/>
        </w:trPr>
        <w:tc>
          <w:tcPr>
            <w:tcW w:w="2800" w:type="dxa"/>
          </w:tcPr>
          <w:p w14:paraId="39AED852" w14:textId="77777777" w:rsidR="00D62E6E" w:rsidRPr="001A6E9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A6E9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3AD9723" w14:textId="77777777" w:rsidR="00D62E6E" w:rsidRPr="001A6E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8BC8EC" w14:textId="77777777" w:rsidR="00D62E6E" w:rsidRPr="001A6E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A7C9D8" w14:textId="77777777" w:rsidR="00D62E6E" w:rsidRPr="001A6E9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A6E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A6E9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A6E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924CE" w:rsidRPr="001A6E9B" w14:paraId="56B867A7" w14:textId="77777777" w:rsidTr="001A6E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D596AB" w14:textId="77777777" w:rsidR="002924CE" w:rsidRPr="001A6E9B" w:rsidRDefault="002924CE" w:rsidP="001145D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40201B3" w14:textId="77777777" w:rsidR="002924CE" w:rsidRPr="001A6E9B" w:rsidRDefault="002924CE" w:rsidP="001145D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A6E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późn. zm.)</w:t>
            </w:r>
            <w:r w:rsidRPr="001A6E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3C08194D" w14:textId="77777777" w:rsidR="002924CE" w:rsidRPr="001A6E9B" w:rsidRDefault="002924CE" w:rsidP="001145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DBF80AE" w14:textId="77777777" w:rsidR="002924CE" w:rsidRPr="001A6E9B" w:rsidRDefault="002924CE" w:rsidP="001145D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B6D66B4" w14:textId="77777777" w:rsidR="00BC121E" w:rsidRPr="001A6E9B" w:rsidRDefault="002924C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A6E9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A6E9B">
        <w:rPr>
          <w:rFonts w:ascii="Arial Narrow" w:eastAsia="Times New Roman" w:hAnsi="Arial Narrow" w:cs="Arial"/>
          <w:lang w:eastAsia="pl-PL"/>
        </w:rPr>
        <w:t>N</w:t>
      </w:r>
      <w:r w:rsidR="00BC121E" w:rsidRPr="001A6E9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A6E9B" w14:paraId="23ABDE9E" w14:textId="77777777" w:rsidTr="00D62E6E">
        <w:tc>
          <w:tcPr>
            <w:tcW w:w="2269" w:type="dxa"/>
          </w:tcPr>
          <w:p w14:paraId="2F09FCF4" w14:textId="77777777" w:rsidR="00D62E6E" w:rsidRPr="001A6E9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39F655" w14:textId="77777777" w:rsidR="00D62E6E" w:rsidRPr="001A6E9B" w:rsidRDefault="002924C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Cs/>
                <w:lang w:eastAsia="pl-PL"/>
              </w:rPr>
              <w:t>Dostawa stołu formalinowego</w:t>
            </w:r>
            <w:r w:rsidR="00D62E6E" w:rsidRPr="001A6E9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924CE" w:rsidRPr="001A6E9B" w14:paraId="66705760" w14:textId="77777777" w:rsidTr="001145DB">
        <w:tc>
          <w:tcPr>
            <w:tcW w:w="2269" w:type="dxa"/>
          </w:tcPr>
          <w:p w14:paraId="13880EAB" w14:textId="77777777" w:rsidR="002924CE" w:rsidRPr="001A6E9B" w:rsidRDefault="002924CE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A78398" w14:textId="77777777" w:rsidR="002924CE" w:rsidRPr="001A6E9B" w:rsidRDefault="002924CE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bCs/>
                <w:lang w:eastAsia="pl-PL"/>
              </w:rPr>
              <w:t>19/2026</w:t>
            </w:r>
          </w:p>
        </w:tc>
      </w:tr>
    </w:tbl>
    <w:p w14:paraId="7ED4F30F" w14:textId="77777777" w:rsidR="00BC121E" w:rsidRPr="001A6E9B" w:rsidRDefault="002924C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A6E9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A6E9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A6E9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1A6E9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A6E9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A6E9B">
        <w:rPr>
          <w:rFonts w:ascii="Arial Narrow" w:eastAsia="Times New Roman" w:hAnsi="Arial Narrow" w:cs="Arial"/>
          <w:bCs/>
          <w:lang w:eastAsia="pl-PL"/>
        </w:rPr>
        <w:t>, że:</w:t>
      </w:r>
    </w:p>
    <w:p w14:paraId="4A7D89F3" w14:textId="77777777" w:rsidR="00BC121E" w:rsidRPr="001A6E9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A6E9B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1A6E9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1A6E9B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1A6E9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A6E9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1A6E9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1A6E9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A6E9B">
        <w:rPr>
          <w:rFonts w:ascii="Arial Narrow" w:eastAsia="Times New Roman" w:hAnsi="Arial Narrow" w:cs="Arial"/>
          <w:lang w:eastAsia="pl-PL"/>
        </w:rPr>
        <w:t>.</w:t>
      </w:r>
    </w:p>
    <w:p w14:paraId="4D2200B9" w14:textId="77777777" w:rsidR="00BF69A4" w:rsidRPr="001A6E9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A6E9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1A6E9B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1A6E9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1A6E9B" w14:paraId="672A98D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A40E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87AD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C279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A6E9B" w14:paraId="4CED46E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2841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3AE1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877B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1A6E9B" w14:paraId="54E3131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2314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9175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EB27" w14:textId="77777777" w:rsidR="00BC121E" w:rsidRPr="001A6E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660C7C7" w14:textId="77777777" w:rsidR="00BC121E" w:rsidRPr="001A6E9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A6E9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9DCF661" w14:textId="77777777" w:rsidR="00BC121E" w:rsidRPr="001A6E9B" w:rsidRDefault="00BC121E" w:rsidP="001A6E9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A6E9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CE4E651" w14:textId="77777777" w:rsidR="00067B62" w:rsidRPr="001A6E9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1A6E9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1A6E9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1A6E9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1A6E9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54648DA9" w14:textId="77777777" w:rsidR="00CF03EF" w:rsidRPr="001A6E9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A6E9B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1A6E9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A6E9B" w14:paraId="0C54C3ED" w14:textId="77777777" w:rsidTr="00620E37">
        <w:tc>
          <w:tcPr>
            <w:tcW w:w="2660" w:type="dxa"/>
          </w:tcPr>
          <w:p w14:paraId="582055C4" w14:textId="77777777" w:rsidR="00BC121E" w:rsidRPr="001A6E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B871A6A" w14:textId="77777777" w:rsidR="00BC121E" w:rsidRPr="001A6E9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90D4906" w14:textId="77777777" w:rsidR="00BC121E" w:rsidRPr="001A6E9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4DB7300A" w14:textId="77777777" w:rsidR="00BC121E" w:rsidRPr="001A6E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BAC6B4" w14:textId="77777777" w:rsidR="00BC121E" w:rsidRPr="001A6E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659D6A" w14:textId="77777777" w:rsidR="00BC121E" w:rsidRPr="001A6E9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924CE"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1A6E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AED1B76" w14:textId="77777777" w:rsidR="00106AC7" w:rsidRPr="001A6E9B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1A6E9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11D1B" w14:textId="77777777" w:rsidR="0022562B" w:rsidRDefault="0022562B">
      <w:r>
        <w:separator/>
      </w:r>
    </w:p>
  </w:endnote>
  <w:endnote w:type="continuationSeparator" w:id="0">
    <w:p w14:paraId="4EFAB13B" w14:textId="77777777" w:rsidR="0022562B" w:rsidRDefault="0022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0304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D9D28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63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1478B3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3BED576">
        <v:line id="_x0000_s1025" style="position:absolute;left:0;text-align:left;z-index:251657728" from="-3.85pt,8.7pt" to="455.15pt,8.7pt"/>
      </w:pict>
    </w:r>
  </w:p>
  <w:p w14:paraId="00B49E3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73EF" w14:textId="77777777" w:rsidR="002924CE" w:rsidRDefault="002924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68BA7" w14:textId="77777777" w:rsidR="0022562B" w:rsidRDefault="0022562B">
      <w:r>
        <w:separator/>
      </w:r>
    </w:p>
  </w:footnote>
  <w:footnote w:type="continuationSeparator" w:id="0">
    <w:p w14:paraId="313DF024" w14:textId="77777777" w:rsidR="0022562B" w:rsidRDefault="00225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50C5" w14:textId="77777777" w:rsidR="002924CE" w:rsidRDefault="00292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B0B52" w14:textId="77777777" w:rsidR="002924CE" w:rsidRDefault="00292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F4EE" w14:textId="77777777" w:rsidR="002924CE" w:rsidRDefault="002924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1920007">
    <w:abstractNumId w:val="13"/>
  </w:num>
  <w:num w:numId="2" w16cid:durableId="755249687">
    <w:abstractNumId w:val="0"/>
  </w:num>
  <w:num w:numId="3" w16cid:durableId="1375960641">
    <w:abstractNumId w:val="11"/>
  </w:num>
  <w:num w:numId="4" w16cid:durableId="1170177535">
    <w:abstractNumId w:val="8"/>
  </w:num>
  <w:num w:numId="5" w16cid:durableId="1873030815">
    <w:abstractNumId w:val="7"/>
  </w:num>
  <w:num w:numId="6" w16cid:durableId="1339455804">
    <w:abstractNumId w:val="1"/>
  </w:num>
  <w:num w:numId="7" w16cid:durableId="1426535387">
    <w:abstractNumId w:val="6"/>
  </w:num>
  <w:num w:numId="8" w16cid:durableId="326324797">
    <w:abstractNumId w:val="3"/>
  </w:num>
  <w:num w:numId="9" w16cid:durableId="1108044349">
    <w:abstractNumId w:val="2"/>
  </w:num>
  <w:num w:numId="10" w16cid:durableId="1807579837">
    <w:abstractNumId w:val="5"/>
  </w:num>
  <w:num w:numId="11" w16cid:durableId="2038001618">
    <w:abstractNumId w:val="10"/>
  </w:num>
  <w:num w:numId="12" w16cid:durableId="238369788">
    <w:abstractNumId w:val="4"/>
  </w:num>
  <w:num w:numId="13" w16cid:durableId="87236765">
    <w:abstractNumId w:val="9"/>
  </w:num>
  <w:num w:numId="14" w16cid:durableId="15585860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95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A6E9B"/>
    <w:rsid w:val="001E4022"/>
    <w:rsid w:val="00204613"/>
    <w:rsid w:val="0022562B"/>
    <w:rsid w:val="00283561"/>
    <w:rsid w:val="002924CE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3950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A0DF39"/>
  <w15:chartTrackingRefBased/>
  <w15:docId w15:val="{61A891F2-A6AA-4B06-8A8B-654C401B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2026-02-06T06:49:00Z</dcterms:created>
  <dcterms:modified xsi:type="dcterms:W3CDTF">2026-02-06T06:50:00Z</dcterms:modified>
</cp:coreProperties>
</file>